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77D" w:rsidRPr="001D677D" w:rsidRDefault="001331C8" w:rsidP="00D90A0A">
      <w:pPr>
        <w:pStyle w:val="Caption"/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rPr>
          <w:sz w:val="28"/>
          <w:szCs w:val="28"/>
        </w:rPr>
      </w:pPr>
      <w:r w:rsidRPr="001D677D">
        <w:rPr>
          <w:noProof/>
          <w:sz w:val="28"/>
          <w:szCs w:val="28"/>
          <w:lang w:val="en-US"/>
        </w:rPr>
        <w:t xml:space="preserve">SENSS Hearing </w:t>
      </w:r>
      <w:proofErr w:type="gramStart"/>
      <w:r w:rsidRPr="001D677D">
        <w:rPr>
          <w:noProof/>
          <w:sz w:val="28"/>
          <w:szCs w:val="28"/>
          <w:lang w:val="en-US"/>
        </w:rPr>
        <w:t>Impairment</w:t>
      </w:r>
      <w:r w:rsidRPr="001D677D">
        <w:rPr>
          <w:sz w:val="28"/>
          <w:szCs w:val="28"/>
        </w:rPr>
        <w:t xml:space="preserve"> </w:t>
      </w:r>
      <w:r w:rsidR="00337B33">
        <w:rPr>
          <w:sz w:val="28"/>
          <w:szCs w:val="28"/>
        </w:rPr>
        <w:t xml:space="preserve"> </w:t>
      </w:r>
      <w:r w:rsidR="001D677D">
        <w:rPr>
          <w:sz w:val="28"/>
          <w:szCs w:val="28"/>
        </w:rPr>
        <w:t>-</w:t>
      </w:r>
      <w:proofErr w:type="gramEnd"/>
      <w:r w:rsidR="001D677D">
        <w:rPr>
          <w:sz w:val="28"/>
          <w:szCs w:val="28"/>
        </w:rPr>
        <w:t xml:space="preserve"> </w:t>
      </w:r>
      <w:r w:rsidR="00337B33">
        <w:rPr>
          <w:sz w:val="28"/>
          <w:szCs w:val="28"/>
        </w:rPr>
        <w:t xml:space="preserve"> </w:t>
      </w:r>
      <w:r w:rsidR="001D677D" w:rsidRPr="001D677D">
        <w:rPr>
          <w:sz w:val="28"/>
          <w:szCs w:val="28"/>
        </w:rPr>
        <w:t>Impact of Interventions Log</w:t>
      </w:r>
      <w:r w:rsidR="00197EC4">
        <w:rPr>
          <w:sz w:val="28"/>
          <w:szCs w:val="28"/>
        </w:rPr>
        <w:t xml:space="preserve"> </w:t>
      </w:r>
      <w:r w:rsidR="001F458B">
        <w:rPr>
          <w:sz w:val="28"/>
          <w:szCs w:val="28"/>
        </w:rPr>
        <w:t xml:space="preserve">  </w:t>
      </w:r>
      <w:r w:rsidR="00F5142A">
        <w:rPr>
          <w:color w:val="FF0000"/>
          <w:sz w:val="28"/>
          <w:szCs w:val="28"/>
        </w:rPr>
        <w:t>DATE</w:t>
      </w:r>
    </w:p>
    <w:p w:rsidR="001D677D" w:rsidRPr="00B24587" w:rsidRDefault="001D677D" w:rsidP="001D677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363"/>
        <w:gridCol w:w="2268"/>
        <w:gridCol w:w="2376"/>
      </w:tblGrid>
      <w:tr w:rsidR="001D677D" w:rsidRPr="002D2E67" w:rsidTr="009813E3">
        <w:trPr>
          <w:trHeight w:val="353"/>
        </w:trPr>
        <w:tc>
          <w:tcPr>
            <w:tcW w:w="5023" w:type="dxa"/>
            <w:gridSpan w:val="2"/>
            <w:vAlign w:val="center"/>
          </w:tcPr>
          <w:p w:rsidR="001D677D" w:rsidRPr="005C0E99" w:rsidRDefault="001D677D" w:rsidP="00AD23E3">
            <w:r w:rsidRPr="002D2E67">
              <w:rPr>
                <w:b/>
              </w:rPr>
              <w:t xml:space="preserve">NAME:  </w:t>
            </w:r>
            <w:r w:rsidR="00AD23E3">
              <w:rPr>
                <w:b/>
              </w:rPr>
              <w:t>XXXX</w:t>
            </w:r>
          </w:p>
        </w:tc>
        <w:tc>
          <w:tcPr>
            <w:tcW w:w="2268" w:type="dxa"/>
            <w:vAlign w:val="center"/>
          </w:tcPr>
          <w:p w:rsidR="001D677D" w:rsidRPr="002D2E67" w:rsidRDefault="001D677D" w:rsidP="00AD23E3">
            <w:pPr>
              <w:rPr>
                <w:b/>
              </w:rPr>
            </w:pPr>
            <w:r w:rsidRPr="002D2E67">
              <w:rPr>
                <w:b/>
              </w:rPr>
              <w:t xml:space="preserve">DOB: </w:t>
            </w:r>
            <w:r w:rsidR="00A04155">
              <w:rPr>
                <w:b/>
              </w:rPr>
              <w:t xml:space="preserve"> </w:t>
            </w:r>
          </w:p>
        </w:tc>
        <w:tc>
          <w:tcPr>
            <w:tcW w:w="2376" w:type="dxa"/>
            <w:vAlign w:val="center"/>
          </w:tcPr>
          <w:p w:rsidR="001D677D" w:rsidRPr="002D2E67" w:rsidRDefault="001D677D" w:rsidP="00AD23E3">
            <w:pPr>
              <w:rPr>
                <w:b/>
              </w:rPr>
            </w:pPr>
            <w:r w:rsidRPr="002D2E67">
              <w:rPr>
                <w:b/>
              </w:rPr>
              <w:t xml:space="preserve">GENDER: </w:t>
            </w:r>
            <w:r w:rsidR="00A04155">
              <w:rPr>
                <w:b/>
              </w:rPr>
              <w:t xml:space="preserve"> </w:t>
            </w:r>
          </w:p>
        </w:tc>
      </w:tr>
      <w:tr w:rsidR="001D677D" w:rsidRPr="002D2E67" w:rsidTr="009813E3">
        <w:trPr>
          <w:trHeight w:val="353"/>
        </w:trPr>
        <w:tc>
          <w:tcPr>
            <w:tcW w:w="5023" w:type="dxa"/>
            <w:gridSpan w:val="2"/>
            <w:vAlign w:val="center"/>
          </w:tcPr>
          <w:p w:rsidR="001D677D" w:rsidRPr="002D2E67" w:rsidRDefault="002253C4" w:rsidP="00AD23E3">
            <w:pPr>
              <w:rPr>
                <w:b/>
              </w:rPr>
            </w:pPr>
            <w:r>
              <w:rPr>
                <w:b/>
              </w:rPr>
              <w:t>Setting</w:t>
            </w:r>
            <w:r w:rsidRPr="002D2E67">
              <w:rPr>
                <w:b/>
              </w:rPr>
              <w:t>:</w:t>
            </w:r>
            <w:r w:rsidR="00725A94">
              <w:rPr>
                <w:b/>
              </w:rPr>
              <w:t xml:space="preserve">  </w:t>
            </w:r>
            <w:r w:rsidR="00AD23E3">
              <w:rPr>
                <w:b/>
              </w:rPr>
              <w:t>XXXX</w:t>
            </w:r>
          </w:p>
        </w:tc>
        <w:tc>
          <w:tcPr>
            <w:tcW w:w="4644" w:type="dxa"/>
            <w:gridSpan w:val="2"/>
            <w:vAlign w:val="center"/>
          </w:tcPr>
          <w:p w:rsidR="005D24FC" w:rsidRDefault="001D677D" w:rsidP="005D24FC">
            <w:pPr>
              <w:rPr>
                <w:b/>
              </w:rPr>
            </w:pPr>
            <w:r w:rsidRPr="005D24FC">
              <w:rPr>
                <w:b/>
                <w:sz w:val="20"/>
                <w:szCs w:val="20"/>
              </w:rPr>
              <w:t>SEN S</w:t>
            </w:r>
            <w:r w:rsidR="002D2E67" w:rsidRPr="005D24FC">
              <w:rPr>
                <w:b/>
                <w:sz w:val="20"/>
                <w:szCs w:val="20"/>
              </w:rPr>
              <w:t>tatus</w:t>
            </w:r>
            <w:r w:rsidR="005D24FC" w:rsidRPr="005D24FC">
              <w:rPr>
                <w:b/>
                <w:sz w:val="20"/>
                <w:szCs w:val="20"/>
              </w:rPr>
              <w:t>:</w:t>
            </w:r>
            <w:r w:rsidR="005D24FC">
              <w:rPr>
                <w:b/>
              </w:rPr>
              <w:t xml:space="preserve"> </w:t>
            </w:r>
            <w:r w:rsidR="00DD318B">
              <w:rPr>
                <w:b/>
              </w:rPr>
              <w:t>EHC Plan</w:t>
            </w:r>
            <w:r w:rsidR="005D24FC">
              <w:rPr>
                <w:b/>
              </w:rPr>
              <w:t xml:space="preserve"> / </w:t>
            </w:r>
          </w:p>
          <w:p w:rsidR="001D677D" w:rsidRPr="002D2E67" w:rsidRDefault="005D24FC" w:rsidP="005D24FC">
            <w:pPr>
              <w:rPr>
                <w:b/>
              </w:rPr>
            </w:pPr>
            <w:r>
              <w:rPr>
                <w:b/>
              </w:rPr>
              <w:t xml:space="preserve">                  SEN single category</w:t>
            </w:r>
          </w:p>
        </w:tc>
      </w:tr>
      <w:tr w:rsidR="002253C4" w:rsidRPr="002D2E67" w:rsidTr="009813E3">
        <w:trPr>
          <w:trHeight w:val="353"/>
        </w:trPr>
        <w:tc>
          <w:tcPr>
            <w:tcW w:w="9667" w:type="dxa"/>
            <w:gridSpan w:val="4"/>
            <w:vAlign w:val="center"/>
          </w:tcPr>
          <w:p w:rsidR="002253C4" w:rsidRPr="002D2E67" w:rsidRDefault="002253C4" w:rsidP="00AD23E3">
            <w:pPr>
              <w:rPr>
                <w:b/>
              </w:rPr>
            </w:pPr>
            <w:r>
              <w:rPr>
                <w:b/>
              </w:rPr>
              <w:t>Setting Contact and role:</w:t>
            </w:r>
            <w:r w:rsidR="00725A94">
              <w:rPr>
                <w:b/>
              </w:rPr>
              <w:t xml:space="preserve">  </w:t>
            </w:r>
          </w:p>
        </w:tc>
      </w:tr>
      <w:tr w:rsidR="001D677D" w:rsidRPr="002D2E67" w:rsidTr="009813E3">
        <w:trPr>
          <w:trHeight w:val="353"/>
        </w:trPr>
        <w:tc>
          <w:tcPr>
            <w:tcW w:w="2660" w:type="dxa"/>
            <w:vAlign w:val="center"/>
          </w:tcPr>
          <w:p w:rsidR="001D677D" w:rsidRPr="002D2E67" w:rsidRDefault="001D677D" w:rsidP="0020111E">
            <w:pPr>
              <w:rPr>
                <w:b/>
              </w:rPr>
            </w:pPr>
            <w:r w:rsidRPr="002D2E67">
              <w:rPr>
                <w:b/>
              </w:rPr>
              <w:t>Eligibility score:</w:t>
            </w:r>
            <w:r w:rsidR="00725A94">
              <w:rPr>
                <w:b/>
              </w:rPr>
              <w:t xml:space="preserve"> </w:t>
            </w:r>
          </w:p>
        </w:tc>
        <w:tc>
          <w:tcPr>
            <w:tcW w:w="2363" w:type="dxa"/>
            <w:tcBorders>
              <w:right w:val="nil"/>
            </w:tcBorders>
            <w:vAlign w:val="center"/>
          </w:tcPr>
          <w:p w:rsidR="001D677D" w:rsidRPr="00D90A0A" w:rsidRDefault="001D677D" w:rsidP="00D90A0A">
            <w:pPr>
              <w:jc w:val="center"/>
              <w:rPr>
                <w:b/>
              </w:rPr>
            </w:pPr>
            <w:r w:rsidRPr="00D90A0A">
              <w:rPr>
                <w:b/>
              </w:rPr>
              <w:t>Current provision</w:t>
            </w:r>
          </w:p>
        </w:tc>
        <w:tc>
          <w:tcPr>
            <w:tcW w:w="2268" w:type="dxa"/>
            <w:tcBorders>
              <w:left w:val="nil"/>
            </w:tcBorders>
            <w:vAlign w:val="center"/>
          </w:tcPr>
          <w:p w:rsidR="001D677D" w:rsidRPr="002D2E67" w:rsidRDefault="001D677D" w:rsidP="00AD23E3">
            <w:pPr>
              <w:rPr>
                <w:b/>
              </w:rPr>
            </w:pPr>
            <w:proofErr w:type="spellStart"/>
            <w:r w:rsidRPr="002D2E67">
              <w:rPr>
                <w:b/>
              </w:rPr>
              <w:t>ToD</w:t>
            </w:r>
            <w:proofErr w:type="spellEnd"/>
            <w:r w:rsidRPr="002D2E67">
              <w:rPr>
                <w:b/>
              </w:rPr>
              <w:t xml:space="preserve"> hours:</w:t>
            </w:r>
            <w:r w:rsidR="00A04155">
              <w:rPr>
                <w:b/>
              </w:rPr>
              <w:t xml:space="preserve">  </w:t>
            </w:r>
            <w:r w:rsidR="00AD23E3">
              <w:rPr>
                <w:b/>
              </w:rPr>
              <w:t>X</w:t>
            </w:r>
          </w:p>
        </w:tc>
        <w:tc>
          <w:tcPr>
            <w:tcW w:w="2376" w:type="dxa"/>
            <w:vAlign w:val="center"/>
          </w:tcPr>
          <w:p w:rsidR="001D677D" w:rsidRPr="002D2E67" w:rsidRDefault="001D677D" w:rsidP="00AD23E3">
            <w:pPr>
              <w:rPr>
                <w:b/>
              </w:rPr>
            </w:pPr>
            <w:r w:rsidRPr="002D2E67">
              <w:rPr>
                <w:b/>
              </w:rPr>
              <w:t>TA</w:t>
            </w:r>
            <w:r w:rsidR="008760C5">
              <w:rPr>
                <w:b/>
              </w:rPr>
              <w:t>/</w:t>
            </w:r>
            <w:r w:rsidR="008760C5" w:rsidRPr="002013FE">
              <w:rPr>
                <w:b/>
              </w:rPr>
              <w:t>CSW</w:t>
            </w:r>
            <w:r w:rsidRPr="002D2E67">
              <w:rPr>
                <w:b/>
              </w:rPr>
              <w:t xml:space="preserve"> h</w:t>
            </w:r>
            <w:r w:rsidR="00A04155">
              <w:rPr>
                <w:b/>
              </w:rPr>
              <w:t>r</w:t>
            </w:r>
            <w:r w:rsidRPr="002D2E67">
              <w:rPr>
                <w:b/>
              </w:rPr>
              <w:t>s:</w:t>
            </w:r>
            <w:r w:rsidR="00A04155">
              <w:rPr>
                <w:b/>
              </w:rPr>
              <w:t xml:space="preserve">  </w:t>
            </w:r>
            <w:r w:rsidR="00AD23E3">
              <w:rPr>
                <w:b/>
              </w:rPr>
              <w:t>X</w:t>
            </w:r>
          </w:p>
        </w:tc>
      </w:tr>
      <w:tr w:rsidR="004B0EF1" w:rsidRPr="00DD318B" w:rsidTr="00213A0A">
        <w:trPr>
          <w:trHeight w:val="353"/>
        </w:trPr>
        <w:tc>
          <w:tcPr>
            <w:tcW w:w="5023" w:type="dxa"/>
            <w:gridSpan w:val="2"/>
            <w:vAlign w:val="center"/>
          </w:tcPr>
          <w:p w:rsidR="004B0EF1" w:rsidRPr="00DD318B" w:rsidRDefault="004B0EF1" w:rsidP="00213A0A">
            <w:pPr>
              <w:rPr>
                <w:b/>
              </w:rPr>
            </w:pPr>
            <w:r>
              <w:rPr>
                <w:b/>
              </w:rPr>
              <w:t xml:space="preserve">Delete as appropriate:    </w:t>
            </w:r>
            <w:r w:rsidRPr="00F5142A">
              <w:rPr>
                <w:b/>
              </w:rPr>
              <w:t>LAC  /  PP  /  EAL</w:t>
            </w:r>
          </w:p>
        </w:tc>
        <w:tc>
          <w:tcPr>
            <w:tcW w:w="4644" w:type="dxa"/>
            <w:gridSpan w:val="2"/>
            <w:vAlign w:val="center"/>
          </w:tcPr>
          <w:p w:rsidR="004B0EF1" w:rsidRPr="00DD318B" w:rsidRDefault="00115B57" w:rsidP="00AD23E3">
            <w:pPr>
              <w:rPr>
                <w:b/>
              </w:rPr>
            </w:pPr>
            <w:r>
              <w:rPr>
                <w:b/>
              </w:rPr>
              <w:t>NC Year</w:t>
            </w:r>
            <w:r w:rsidR="009813E3">
              <w:rPr>
                <w:b/>
              </w:rPr>
              <w:t xml:space="preserve"> (offset?)</w:t>
            </w:r>
            <w:r>
              <w:rPr>
                <w:b/>
              </w:rPr>
              <w:t>:</w:t>
            </w:r>
            <w:r w:rsidR="00725A94">
              <w:rPr>
                <w:b/>
              </w:rPr>
              <w:t xml:space="preserve"> </w:t>
            </w:r>
          </w:p>
        </w:tc>
      </w:tr>
      <w:tr w:rsidR="004B0EF1" w:rsidRPr="00DD318B" w:rsidTr="00213A0A">
        <w:trPr>
          <w:trHeight w:val="353"/>
        </w:trPr>
        <w:tc>
          <w:tcPr>
            <w:tcW w:w="5023" w:type="dxa"/>
            <w:gridSpan w:val="2"/>
            <w:vAlign w:val="center"/>
          </w:tcPr>
          <w:p w:rsidR="004B0EF1" w:rsidRPr="00B24587" w:rsidRDefault="004B0EF1" w:rsidP="00AD23E3">
            <w:pPr>
              <w:rPr>
                <w:b/>
              </w:rPr>
            </w:pPr>
            <w:r w:rsidRPr="00B24587">
              <w:rPr>
                <w:b/>
              </w:rPr>
              <w:t>A</w:t>
            </w:r>
            <w:r w:rsidR="008E5B73">
              <w:rPr>
                <w:b/>
              </w:rPr>
              <w:t>ttendance</w:t>
            </w:r>
            <w:r w:rsidRPr="00B24587">
              <w:rPr>
                <w:b/>
              </w:rPr>
              <w:t xml:space="preserve"> %:</w:t>
            </w:r>
            <w:r w:rsidR="001C6DA3">
              <w:rPr>
                <w:b/>
              </w:rPr>
              <w:t xml:space="preserve"> </w:t>
            </w:r>
            <w:r w:rsidR="0020111E">
              <w:rPr>
                <w:b/>
              </w:rPr>
              <w:t xml:space="preserve"> </w:t>
            </w:r>
          </w:p>
        </w:tc>
        <w:tc>
          <w:tcPr>
            <w:tcW w:w="4644" w:type="dxa"/>
            <w:gridSpan w:val="2"/>
            <w:vAlign w:val="center"/>
          </w:tcPr>
          <w:p w:rsidR="004B0EF1" w:rsidRPr="00B24587" w:rsidRDefault="008E5B73" w:rsidP="00AD23E3">
            <w:pPr>
              <w:rPr>
                <w:b/>
              </w:rPr>
            </w:pPr>
            <w:r>
              <w:rPr>
                <w:b/>
              </w:rPr>
              <w:t>Exclusions</w:t>
            </w:r>
            <w:r w:rsidR="004B0EF1" w:rsidRPr="00B24587">
              <w:rPr>
                <w:b/>
              </w:rPr>
              <w:t>:</w:t>
            </w:r>
            <w:r w:rsidR="001C6DA3">
              <w:rPr>
                <w:b/>
              </w:rPr>
              <w:t xml:space="preserve"> </w:t>
            </w:r>
          </w:p>
        </w:tc>
      </w:tr>
    </w:tbl>
    <w:p w:rsidR="001D677D" w:rsidRPr="002D2E67" w:rsidRDefault="001D677D" w:rsidP="001D677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1D677D" w:rsidRPr="002D2E67" w:rsidTr="00DD6610">
        <w:trPr>
          <w:trHeight w:val="4646"/>
        </w:trPr>
        <w:tc>
          <w:tcPr>
            <w:tcW w:w="9855" w:type="dxa"/>
          </w:tcPr>
          <w:p w:rsidR="00FB0DE2" w:rsidRDefault="001D677D" w:rsidP="002A1A48">
            <w:pPr>
              <w:rPr>
                <w:b/>
              </w:rPr>
            </w:pPr>
            <w:r w:rsidRPr="009C04C5">
              <w:rPr>
                <w:b/>
                <w:u w:val="single"/>
              </w:rPr>
              <w:t>Brief summary of student</w:t>
            </w:r>
            <w:r w:rsidR="00F117AC">
              <w:rPr>
                <w:b/>
              </w:rPr>
              <w:t xml:space="preserve">: </w:t>
            </w:r>
            <w:r w:rsidR="008C3CCA">
              <w:rPr>
                <w:b/>
              </w:rPr>
              <w:t xml:space="preserve">  </w:t>
            </w:r>
          </w:p>
          <w:p w:rsidR="00F117AC" w:rsidRPr="00FB0DE2" w:rsidRDefault="008C3CCA" w:rsidP="002A1A48">
            <w:pPr>
              <w:rPr>
                <w:i/>
              </w:rPr>
            </w:pPr>
            <w:r w:rsidRPr="00FB0DE2">
              <w:rPr>
                <w:i/>
              </w:rPr>
              <w:t>(these were my sub-headings for one of my caseload – delete if not of use)</w:t>
            </w:r>
          </w:p>
          <w:p w:rsidR="00492810" w:rsidRDefault="00492810" w:rsidP="00492810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 w:rsidRPr="00F5142A">
              <w:rPr>
                <w:b/>
              </w:rPr>
              <w:t>Independence skills/strengths:</w:t>
            </w:r>
          </w:p>
          <w:p w:rsidR="00F5142A" w:rsidRPr="00F5142A" w:rsidRDefault="00F5142A" w:rsidP="00F5142A">
            <w:pPr>
              <w:pStyle w:val="ListParagraph"/>
              <w:rPr>
                <w:b/>
              </w:rPr>
            </w:pPr>
          </w:p>
          <w:p w:rsidR="009C04C5" w:rsidRDefault="009C04C5" w:rsidP="009C04C5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 w:rsidRPr="00F5142A">
              <w:rPr>
                <w:b/>
              </w:rPr>
              <w:t>Hearing loss:</w:t>
            </w:r>
          </w:p>
          <w:p w:rsidR="00F5142A" w:rsidRPr="00F5142A" w:rsidRDefault="00F5142A" w:rsidP="00F5142A">
            <w:pPr>
              <w:rPr>
                <w:b/>
              </w:rPr>
            </w:pPr>
          </w:p>
          <w:p w:rsidR="009C04C5" w:rsidRDefault="009C04C5" w:rsidP="009C04C5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 w:rsidRPr="00F5142A">
              <w:rPr>
                <w:b/>
              </w:rPr>
              <w:t>Other issues affecting learning:</w:t>
            </w:r>
          </w:p>
          <w:p w:rsidR="00F5142A" w:rsidRPr="00F5142A" w:rsidRDefault="00F5142A" w:rsidP="00F5142A">
            <w:pPr>
              <w:pStyle w:val="ListParagraph"/>
              <w:rPr>
                <w:b/>
              </w:rPr>
            </w:pPr>
          </w:p>
          <w:p w:rsidR="009C04C5" w:rsidRDefault="009C04C5" w:rsidP="009C04C5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 w:rsidRPr="00F5142A">
              <w:rPr>
                <w:b/>
              </w:rPr>
              <w:t>Curriculum</w:t>
            </w:r>
            <w:r w:rsidR="00662B90" w:rsidRPr="00F5142A">
              <w:rPr>
                <w:b/>
              </w:rPr>
              <w:t>/access</w:t>
            </w:r>
            <w:r w:rsidRPr="00F5142A">
              <w:rPr>
                <w:b/>
              </w:rPr>
              <w:t>:</w:t>
            </w:r>
          </w:p>
          <w:p w:rsidR="00F5142A" w:rsidRPr="00F5142A" w:rsidRDefault="00F5142A" w:rsidP="00F5142A">
            <w:pPr>
              <w:rPr>
                <w:b/>
              </w:rPr>
            </w:pPr>
          </w:p>
          <w:p w:rsidR="009C04C5" w:rsidRDefault="009C04C5" w:rsidP="00117F97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 w:rsidRPr="00F5142A">
              <w:rPr>
                <w:b/>
              </w:rPr>
              <w:t>Readiness for learning:</w:t>
            </w:r>
          </w:p>
          <w:p w:rsidR="00F5142A" w:rsidRPr="00F5142A" w:rsidRDefault="00F5142A" w:rsidP="00F5142A">
            <w:pPr>
              <w:pStyle w:val="ListParagraph"/>
              <w:rPr>
                <w:b/>
              </w:rPr>
            </w:pPr>
          </w:p>
          <w:p w:rsidR="00662B90" w:rsidRPr="00F5142A" w:rsidRDefault="00662B90" w:rsidP="00117F97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 w:rsidRPr="00F5142A">
              <w:rPr>
                <w:b/>
              </w:rPr>
              <w:t>Additional involvement:</w:t>
            </w:r>
          </w:p>
          <w:p w:rsidR="00662B90" w:rsidRPr="00DD6610" w:rsidRDefault="00662B90" w:rsidP="00117F97"/>
        </w:tc>
      </w:tr>
    </w:tbl>
    <w:p w:rsidR="00BE5260" w:rsidRDefault="00BE5260" w:rsidP="001D677D">
      <w:pPr>
        <w:rPr>
          <w:b/>
        </w:rPr>
      </w:pPr>
    </w:p>
    <w:tbl>
      <w:tblPr>
        <w:tblStyle w:val="TableGrid"/>
        <w:tblpPr w:leftFromText="180" w:rightFromText="180" w:vertAnchor="text" w:horzAnchor="margin" w:tblpY="212"/>
        <w:tblW w:w="0" w:type="auto"/>
        <w:tblLook w:val="04A0" w:firstRow="1" w:lastRow="0" w:firstColumn="1" w:lastColumn="0" w:noHBand="0" w:noVBand="1"/>
      </w:tblPr>
      <w:tblGrid>
        <w:gridCol w:w="1809"/>
        <w:gridCol w:w="8046"/>
      </w:tblGrid>
      <w:tr w:rsidR="00AD23E3" w:rsidRPr="00B24587" w:rsidTr="00AD23E3">
        <w:trPr>
          <w:trHeight w:val="410"/>
        </w:trPr>
        <w:tc>
          <w:tcPr>
            <w:tcW w:w="9855" w:type="dxa"/>
            <w:gridSpan w:val="2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D23E3" w:rsidRPr="00B24587" w:rsidRDefault="00AD23E3" w:rsidP="009379B8">
            <w:pPr>
              <w:rPr>
                <w:b/>
              </w:rPr>
            </w:pPr>
            <w:r>
              <w:rPr>
                <w:b/>
              </w:rPr>
              <w:t>Outcomes for the end of Key Stage</w:t>
            </w:r>
          </w:p>
        </w:tc>
      </w:tr>
      <w:tr w:rsidR="00AD23E3" w:rsidRPr="00B24587" w:rsidTr="00E92D42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A93D97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A93D97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A93D97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A93D97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</w:tbl>
    <w:p w:rsidR="00AD23E3" w:rsidRDefault="00AD23E3" w:rsidP="001D677D">
      <w:pPr>
        <w:rPr>
          <w:b/>
        </w:rPr>
      </w:pPr>
    </w:p>
    <w:tbl>
      <w:tblPr>
        <w:tblStyle w:val="TableGrid"/>
        <w:tblpPr w:leftFromText="180" w:rightFromText="180" w:vertAnchor="text" w:horzAnchor="margin" w:tblpY="212"/>
        <w:tblW w:w="0" w:type="auto"/>
        <w:tblLook w:val="04A0" w:firstRow="1" w:lastRow="0" w:firstColumn="1" w:lastColumn="0" w:noHBand="0" w:noVBand="1"/>
      </w:tblPr>
      <w:tblGrid>
        <w:gridCol w:w="1809"/>
        <w:gridCol w:w="8046"/>
      </w:tblGrid>
      <w:tr w:rsidR="00AD23E3" w:rsidRPr="00B24587" w:rsidTr="009379B8">
        <w:trPr>
          <w:trHeight w:val="410"/>
        </w:trPr>
        <w:tc>
          <w:tcPr>
            <w:tcW w:w="9855" w:type="dxa"/>
            <w:gridSpan w:val="2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D23E3" w:rsidRPr="00B24587" w:rsidRDefault="00AD23E3" w:rsidP="00AD23E3">
            <w:pPr>
              <w:rPr>
                <w:b/>
              </w:rPr>
            </w:pPr>
            <w:r>
              <w:rPr>
                <w:b/>
              </w:rPr>
              <w:t>Outcomes for the next 12 months</w:t>
            </w:r>
          </w:p>
        </w:tc>
      </w:tr>
      <w:tr w:rsidR="00AD23E3" w:rsidRPr="00B24587" w:rsidTr="009379B8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9379B8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9379B8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9379B8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  <w:tr w:rsidR="00AD23E3" w:rsidRPr="00B24587" w:rsidTr="009379B8">
        <w:tc>
          <w:tcPr>
            <w:tcW w:w="1809" w:type="dxa"/>
            <w:tcBorders>
              <w:right w:val="single" w:sz="12" w:space="0" w:color="auto"/>
            </w:tcBorders>
          </w:tcPr>
          <w:p w:rsidR="00AD23E3" w:rsidRPr="00D90A0A" w:rsidRDefault="00AD23E3" w:rsidP="009379B8"/>
        </w:tc>
        <w:tc>
          <w:tcPr>
            <w:tcW w:w="804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AD23E3" w:rsidRPr="004B3683" w:rsidRDefault="00AD23E3" w:rsidP="009379B8"/>
        </w:tc>
      </w:tr>
    </w:tbl>
    <w:p w:rsidR="00AD23E3" w:rsidRDefault="00AD23E3" w:rsidP="001D677D">
      <w:pPr>
        <w:rPr>
          <w:b/>
        </w:rPr>
      </w:pPr>
    </w:p>
    <w:tbl>
      <w:tblPr>
        <w:tblStyle w:val="TableGrid"/>
        <w:tblpPr w:leftFromText="180" w:rightFromText="180" w:vertAnchor="text" w:horzAnchor="margin" w:tblpY="212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2693"/>
        <w:gridCol w:w="2801"/>
      </w:tblGrid>
      <w:tr w:rsidR="004B0EF1" w:rsidRPr="00B24587" w:rsidTr="003E14A6">
        <w:trPr>
          <w:trHeight w:val="410"/>
        </w:trPr>
        <w:tc>
          <w:tcPr>
            <w:tcW w:w="9855" w:type="dxa"/>
            <w:gridSpan w:val="4"/>
            <w:tcBorders>
              <w:bottom w:val="single" w:sz="12" w:space="0" w:color="auto"/>
            </w:tcBorders>
            <w:vAlign w:val="center"/>
          </w:tcPr>
          <w:p w:rsidR="004B0EF1" w:rsidRPr="00B24587" w:rsidRDefault="007E4D8F" w:rsidP="003E14A6">
            <w:pPr>
              <w:rPr>
                <w:b/>
              </w:rPr>
            </w:pPr>
            <w:r>
              <w:rPr>
                <w:b/>
              </w:rPr>
              <w:lastRenderedPageBreak/>
              <w:t>English and Maths levels</w:t>
            </w:r>
          </w:p>
        </w:tc>
      </w:tr>
      <w:tr w:rsidR="003E14A6" w:rsidRPr="00B24587" w:rsidTr="003E14A6">
        <w:trPr>
          <w:trHeight w:val="286"/>
        </w:trPr>
        <w:tc>
          <w:tcPr>
            <w:tcW w:w="18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14A6" w:rsidRDefault="00BD1890" w:rsidP="003E14A6">
            <w:pPr>
              <w:rPr>
                <w:b/>
              </w:rPr>
            </w:pPr>
            <w:r>
              <w:rPr>
                <w:b/>
              </w:rPr>
              <w:t xml:space="preserve">Subject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14A6" w:rsidRPr="00B24587" w:rsidRDefault="00BD1890" w:rsidP="003E14A6">
            <w:pPr>
              <w:rPr>
                <w:b/>
              </w:rPr>
            </w:pPr>
            <w:r>
              <w:rPr>
                <w:b/>
              </w:rPr>
              <w:t>End of last key stage level (if appropriate)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E14A6" w:rsidRPr="00B74886" w:rsidRDefault="00BD1890" w:rsidP="00BD1890">
            <w:r>
              <w:rPr>
                <w:b/>
              </w:rPr>
              <w:t xml:space="preserve">End of last academic year level 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:rsidR="003E14A6" w:rsidRPr="00BD1890" w:rsidRDefault="00BD1890" w:rsidP="003E14A6">
            <w:pPr>
              <w:rPr>
                <w:b/>
              </w:rPr>
            </w:pPr>
            <w:r w:rsidRPr="00BD1890">
              <w:rPr>
                <w:b/>
              </w:rPr>
              <w:t>Current level (if different)</w:t>
            </w:r>
          </w:p>
        </w:tc>
      </w:tr>
      <w:tr w:rsidR="007156EC" w:rsidRPr="005117A0" w:rsidTr="003E14A6">
        <w:tc>
          <w:tcPr>
            <w:tcW w:w="1809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156EC" w:rsidRPr="005117A0" w:rsidRDefault="007156EC" w:rsidP="007156EC">
            <w:pPr>
              <w:rPr>
                <w:b/>
              </w:rPr>
            </w:pPr>
            <w:r w:rsidRPr="005117A0">
              <w:rPr>
                <w:b/>
              </w:rPr>
              <w:t xml:space="preserve">English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156EC" w:rsidRPr="009F33DD" w:rsidRDefault="007156EC" w:rsidP="007156EC"/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56EC" w:rsidRPr="005117A0" w:rsidRDefault="007156EC" w:rsidP="007156EC">
            <w:pPr>
              <w:rPr>
                <w:b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:rsidR="007156EC" w:rsidRPr="005117A0" w:rsidRDefault="007156EC" w:rsidP="007156EC">
            <w:pPr>
              <w:rPr>
                <w:b/>
              </w:rPr>
            </w:pPr>
          </w:p>
        </w:tc>
      </w:tr>
      <w:tr w:rsidR="007156EC" w:rsidRPr="00B24587" w:rsidTr="003E14A6">
        <w:tc>
          <w:tcPr>
            <w:tcW w:w="1809" w:type="dxa"/>
            <w:tcBorders>
              <w:right w:val="single" w:sz="12" w:space="0" w:color="auto"/>
            </w:tcBorders>
          </w:tcPr>
          <w:p w:rsidR="007156EC" w:rsidRPr="00D90A0A" w:rsidRDefault="007156EC" w:rsidP="007156EC">
            <w:r w:rsidRPr="00D90A0A">
              <w:t xml:space="preserve">Reading 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156EC" w:rsidRPr="009F33DD" w:rsidRDefault="007156EC" w:rsidP="007156EC"/>
        </w:tc>
        <w:tc>
          <w:tcPr>
            <w:tcW w:w="269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7156EC" w:rsidRPr="004B3683" w:rsidRDefault="007156EC" w:rsidP="007156EC"/>
        </w:tc>
        <w:tc>
          <w:tcPr>
            <w:tcW w:w="28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</w:tcPr>
          <w:p w:rsidR="007156EC" w:rsidRPr="004B3683" w:rsidRDefault="007156EC" w:rsidP="007156EC"/>
        </w:tc>
      </w:tr>
      <w:tr w:rsidR="007156EC" w:rsidRPr="00B24587" w:rsidTr="003E14A6">
        <w:tc>
          <w:tcPr>
            <w:tcW w:w="1809" w:type="dxa"/>
            <w:tcBorders>
              <w:right w:val="single" w:sz="12" w:space="0" w:color="auto"/>
            </w:tcBorders>
          </w:tcPr>
          <w:p w:rsidR="007156EC" w:rsidRPr="00D90A0A" w:rsidRDefault="007156EC" w:rsidP="007156EC">
            <w:r w:rsidRPr="00D90A0A">
              <w:t>Writing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156EC" w:rsidRPr="00B24587" w:rsidRDefault="007156EC" w:rsidP="007156EC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7156EC" w:rsidRPr="004B3683" w:rsidRDefault="007156EC" w:rsidP="007156EC"/>
        </w:tc>
        <w:tc>
          <w:tcPr>
            <w:tcW w:w="28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</w:tcPr>
          <w:p w:rsidR="007156EC" w:rsidRPr="004B3683" w:rsidRDefault="007156EC" w:rsidP="007156EC"/>
        </w:tc>
      </w:tr>
      <w:tr w:rsidR="007156EC" w:rsidRPr="005117A0" w:rsidTr="003E14A6">
        <w:tc>
          <w:tcPr>
            <w:tcW w:w="1809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156EC" w:rsidRPr="005117A0" w:rsidRDefault="007156EC" w:rsidP="007156EC">
            <w:pPr>
              <w:rPr>
                <w:b/>
              </w:rPr>
            </w:pPr>
            <w:r w:rsidRPr="005117A0">
              <w:rPr>
                <w:b/>
              </w:rPr>
              <w:t xml:space="preserve">Maths 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156EC" w:rsidRPr="009F33DD" w:rsidRDefault="007156EC" w:rsidP="007156EC"/>
        </w:tc>
        <w:tc>
          <w:tcPr>
            <w:tcW w:w="2693" w:type="dxa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56EC" w:rsidRPr="00AA27FF" w:rsidRDefault="007156EC" w:rsidP="007156EC"/>
        </w:tc>
        <w:tc>
          <w:tcPr>
            <w:tcW w:w="2801" w:type="dxa"/>
            <w:tcBorders>
              <w:top w:val="single" w:sz="8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7156EC" w:rsidRPr="005117A0" w:rsidRDefault="007156EC" w:rsidP="007156EC">
            <w:pPr>
              <w:rPr>
                <w:b/>
              </w:rPr>
            </w:pPr>
          </w:p>
        </w:tc>
      </w:tr>
    </w:tbl>
    <w:p w:rsidR="00F117AC" w:rsidRDefault="00F117AC" w:rsidP="001D677D">
      <w:pPr>
        <w:rPr>
          <w:b/>
        </w:rPr>
      </w:pPr>
    </w:p>
    <w:tbl>
      <w:tblPr>
        <w:tblStyle w:val="TableGrid"/>
        <w:tblpPr w:leftFromText="180" w:rightFromText="180" w:vertAnchor="text" w:horzAnchor="margin" w:tblpY="212"/>
        <w:tblW w:w="9855" w:type="dxa"/>
        <w:tblLook w:val="04A0" w:firstRow="1" w:lastRow="0" w:firstColumn="1" w:lastColumn="0" w:noHBand="0" w:noVBand="1"/>
      </w:tblPr>
      <w:tblGrid>
        <w:gridCol w:w="3085"/>
        <w:gridCol w:w="5380"/>
        <w:gridCol w:w="1390"/>
      </w:tblGrid>
      <w:tr w:rsidR="005B56E1" w:rsidRPr="00B24587" w:rsidTr="007E05C5">
        <w:trPr>
          <w:trHeight w:val="417"/>
        </w:trPr>
        <w:tc>
          <w:tcPr>
            <w:tcW w:w="9855" w:type="dxa"/>
            <w:gridSpan w:val="3"/>
            <w:tcBorders>
              <w:bottom w:val="single" w:sz="12" w:space="0" w:color="auto"/>
            </w:tcBorders>
            <w:vAlign w:val="center"/>
          </w:tcPr>
          <w:p w:rsidR="005B56E1" w:rsidRPr="0098682B" w:rsidRDefault="007E2D75" w:rsidP="00BD1890">
            <w:r>
              <w:rPr>
                <w:b/>
              </w:rPr>
              <w:t xml:space="preserve">Gaps </w:t>
            </w:r>
            <w:r w:rsidR="005963B8">
              <w:rPr>
                <w:b/>
              </w:rPr>
              <w:t>identified in</w:t>
            </w:r>
            <w:r>
              <w:rPr>
                <w:b/>
              </w:rPr>
              <w:t xml:space="preserve"> </w:t>
            </w:r>
            <w:r w:rsidR="00893422">
              <w:rPr>
                <w:b/>
              </w:rPr>
              <w:t xml:space="preserve">English/Maths tracking, </w:t>
            </w:r>
            <w:r>
              <w:rPr>
                <w:b/>
              </w:rPr>
              <w:t>Behaviour for Learning and</w:t>
            </w:r>
            <w:r w:rsidR="00893422">
              <w:rPr>
                <w:b/>
              </w:rPr>
              <w:t>/or Specialist HI Assessment</w:t>
            </w:r>
          </w:p>
        </w:tc>
      </w:tr>
      <w:tr w:rsidR="007E05C5" w:rsidRPr="00B24587" w:rsidTr="00FE0525">
        <w:trPr>
          <w:trHeight w:val="247"/>
        </w:trPr>
        <w:tc>
          <w:tcPr>
            <w:tcW w:w="30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E05C5" w:rsidRDefault="007E2D75" w:rsidP="00266A9E">
            <w:pPr>
              <w:rPr>
                <w:b/>
              </w:rPr>
            </w:pPr>
            <w:r>
              <w:rPr>
                <w:b/>
              </w:rPr>
              <w:t>Gap</w:t>
            </w:r>
            <w:r w:rsidR="00914448">
              <w:rPr>
                <w:b/>
              </w:rPr>
              <w:t xml:space="preserve"> </w:t>
            </w:r>
          </w:p>
        </w:tc>
        <w:tc>
          <w:tcPr>
            <w:tcW w:w="53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6A9E" w:rsidRPr="00266A9E" w:rsidRDefault="007E05C5" w:rsidP="00266A9E">
            <w:r>
              <w:rPr>
                <w:b/>
              </w:rPr>
              <w:t>Evidence</w:t>
            </w:r>
            <w:r w:rsidR="00266A9E">
              <w:rPr>
                <w:b/>
              </w:rPr>
              <w:t xml:space="preserve">  </w:t>
            </w:r>
            <w:r w:rsidR="00266A9E" w:rsidRPr="00266A9E">
              <w:t>(may be formal or informal)</w:t>
            </w:r>
          </w:p>
        </w:tc>
        <w:tc>
          <w:tcPr>
            <w:tcW w:w="139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E05C5" w:rsidRDefault="007E05C5" w:rsidP="00337E02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FE0525" w:rsidRPr="00B24587" w:rsidTr="00FE0525">
        <w:tc>
          <w:tcPr>
            <w:tcW w:w="3085" w:type="dxa"/>
            <w:tcBorders>
              <w:top w:val="single" w:sz="12" w:space="0" w:color="auto"/>
              <w:right w:val="single" w:sz="12" w:space="0" w:color="auto"/>
            </w:tcBorders>
          </w:tcPr>
          <w:p w:rsidR="00FE0525" w:rsidRPr="005B56E1" w:rsidRDefault="00FE0525" w:rsidP="00B50D62"/>
        </w:tc>
        <w:tc>
          <w:tcPr>
            <w:tcW w:w="5380" w:type="dxa"/>
            <w:tcBorders>
              <w:top w:val="single" w:sz="12" w:space="0" w:color="auto"/>
              <w:left w:val="single" w:sz="12" w:space="0" w:color="auto"/>
            </w:tcBorders>
          </w:tcPr>
          <w:p w:rsidR="00FE0525" w:rsidRPr="005B56E1" w:rsidRDefault="00FE0525" w:rsidP="007D1360"/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</w:tcBorders>
          </w:tcPr>
          <w:p w:rsidR="00FE0525" w:rsidRPr="005B56E1" w:rsidRDefault="00FE0525" w:rsidP="00FE0525"/>
        </w:tc>
      </w:tr>
      <w:tr w:rsidR="00FE0525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FE0525" w:rsidRPr="005B56E1" w:rsidRDefault="00FE0525" w:rsidP="007D1360"/>
        </w:tc>
        <w:tc>
          <w:tcPr>
            <w:tcW w:w="5380" w:type="dxa"/>
            <w:tcBorders>
              <w:left w:val="single" w:sz="12" w:space="0" w:color="auto"/>
            </w:tcBorders>
          </w:tcPr>
          <w:p w:rsidR="00FE0525" w:rsidRPr="005B56E1" w:rsidRDefault="00FE0525" w:rsidP="00FE0525"/>
        </w:tc>
        <w:tc>
          <w:tcPr>
            <w:tcW w:w="1390" w:type="dxa"/>
            <w:tcBorders>
              <w:left w:val="single" w:sz="12" w:space="0" w:color="auto"/>
            </w:tcBorders>
          </w:tcPr>
          <w:p w:rsidR="00FE0525" w:rsidRPr="005B56E1" w:rsidRDefault="00FE0525" w:rsidP="00FE0525"/>
        </w:tc>
      </w:tr>
      <w:tr w:rsidR="00FE0525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FE0525" w:rsidRPr="009E34CF" w:rsidRDefault="00FE0525" w:rsidP="009524E2"/>
        </w:tc>
        <w:tc>
          <w:tcPr>
            <w:tcW w:w="5380" w:type="dxa"/>
            <w:tcBorders>
              <w:left w:val="single" w:sz="12" w:space="0" w:color="auto"/>
            </w:tcBorders>
          </w:tcPr>
          <w:p w:rsidR="00FE0525" w:rsidRPr="009E34CF" w:rsidRDefault="00FE0525" w:rsidP="006F63B5"/>
        </w:tc>
        <w:tc>
          <w:tcPr>
            <w:tcW w:w="1390" w:type="dxa"/>
            <w:tcBorders>
              <w:left w:val="single" w:sz="12" w:space="0" w:color="auto"/>
            </w:tcBorders>
          </w:tcPr>
          <w:p w:rsidR="00FE0525" w:rsidRPr="009E34CF" w:rsidRDefault="00FE0525" w:rsidP="00FE0525"/>
        </w:tc>
      </w:tr>
      <w:tr w:rsidR="00FE0525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784A0D" w:rsidRPr="00784A0D" w:rsidRDefault="00784A0D" w:rsidP="00FE0525"/>
        </w:tc>
        <w:tc>
          <w:tcPr>
            <w:tcW w:w="5380" w:type="dxa"/>
            <w:tcBorders>
              <w:left w:val="single" w:sz="12" w:space="0" w:color="auto"/>
            </w:tcBorders>
          </w:tcPr>
          <w:p w:rsidR="00664DCF" w:rsidRPr="009E34CF" w:rsidRDefault="00664DCF" w:rsidP="00664DCF"/>
        </w:tc>
        <w:tc>
          <w:tcPr>
            <w:tcW w:w="1390" w:type="dxa"/>
            <w:tcBorders>
              <w:left w:val="single" w:sz="12" w:space="0" w:color="auto"/>
            </w:tcBorders>
          </w:tcPr>
          <w:p w:rsidR="00FE0525" w:rsidRPr="009E34CF" w:rsidRDefault="00FE0525" w:rsidP="00FE0525"/>
        </w:tc>
      </w:tr>
      <w:tr w:rsidR="00A133DE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A133DE" w:rsidRPr="00C85A5F" w:rsidRDefault="00A133DE" w:rsidP="00C85A5F">
            <w:pPr>
              <w:rPr>
                <w:b/>
              </w:rPr>
            </w:pPr>
          </w:p>
        </w:tc>
        <w:tc>
          <w:tcPr>
            <w:tcW w:w="5380" w:type="dxa"/>
            <w:tcBorders>
              <w:left w:val="single" w:sz="12" w:space="0" w:color="auto"/>
            </w:tcBorders>
          </w:tcPr>
          <w:p w:rsidR="00A133DE" w:rsidRDefault="00A133DE" w:rsidP="00C85A5F"/>
        </w:tc>
        <w:tc>
          <w:tcPr>
            <w:tcW w:w="1390" w:type="dxa"/>
            <w:tcBorders>
              <w:left w:val="single" w:sz="12" w:space="0" w:color="auto"/>
            </w:tcBorders>
          </w:tcPr>
          <w:p w:rsidR="00A133DE" w:rsidRDefault="00A133DE" w:rsidP="00FE0525"/>
        </w:tc>
      </w:tr>
      <w:tr w:rsidR="00FE0525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FE0525" w:rsidRPr="00F36D14" w:rsidRDefault="00FE0525" w:rsidP="00FE0525">
            <w:pPr>
              <w:rPr>
                <w:b/>
              </w:rPr>
            </w:pPr>
          </w:p>
        </w:tc>
        <w:tc>
          <w:tcPr>
            <w:tcW w:w="5380" w:type="dxa"/>
            <w:tcBorders>
              <w:left w:val="single" w:sz="12" w:space="0" w:color="auto"/>
            </w:tcBorders>
          </w:tcPr>
          <w:p w:rsidR="00FE0525" w:rsidRPr="009E34CF" w:rsidRDefault="00FE0525" w:rsidP="000E0BC5"/>
        </w:tc>
        <w:tc>
          <w:tcPr>
            <w:tcW w:w="1390" w:type="dxa"/>
            <w:tcBorders>
              <w:left w:val="single" w:sz="12" w:space="0" w:color="auto"/>
            </w:tcBorders>
          </w:tcPr>
          <w:p w:rsidR="00FE0525" w:rsidRPr="009E34CF" w:rsidRDefault="00FE0525" w:rsidP="00FE0525"/>
        </w:tc>
      </w:tr>
      <w:tr w:rsidR="008F690D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8F690D" w:rsidRDefault="008F690D" w:rsidP="00AA618E">
            <w:pPr>
              <w:rPr>
                <w:b/>
              </w:rPr>
            </w:pPr>
          </w:p>
        </w:tc>
        <w:tc>
          <w:tcPr>
            <w:tcW w:w="5380" w:type="dxa"/>
            <w:tcBorders>
              <w:left w:val="single" w:sz="12" w:space="0" w:color="auto"/>
            </w:tcBorders>
          </w:tcPr>
          <w:p w:rsidR="008F690D" w:rsidRDefault="008F690D" w:rsidP="00F36D14"/>
        </w:tc>
        <w:tc>
          <w:tcPr>
            <w:tcW w:w="1390" w:type="dxa"/>
            <w:tcBorders>
              <w:left w:val="single" w:sz="12" w:space="0" w:color="auto"/>
            </w:tcBorders>
          </w:tcPr>
          <w:p w:rsidR="008F690D" w:rsidRDefault="008F690D" w:rsidP="00FE0525"/>
        </w:tc>
      </w:tr>
      <w:tr w:rsidR="00FE0525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FE0525" w:rsidRPr="00550DCA" w:rsidRDefault="00FE0525" w:rsidP="00FE0525">
            <w:pPr>
              <w:rPr>
                <w:b/>
              </w:rPr>
            </w:pPr>
          </w:p>
        </w:tc>
        <w:tc>
          <w:tcPr>
            <w:tcW w:w="5380" w:type="dxa"/>
            <w:tcBorders>
              <w:left w:val="single" w:sz="12" w:space="0" w:color="auto"/>
            </w:tcBorders>
          </w:tcPr>
          <w:p w:rsidR="00FE0525" w:rsidRDefault="00FE0525" w:rsidP="00550DCA"/>
        </w:tc>
        <w:tc>
          <w:tcPr>
            <w:tcW w:w="1390" w:type="dxa"/>
            <w:tcBorders>
              <w:left w:val="single" w:sz="12" w:space="0" w:color="auto"/>
            </w:tcBorders>
          </w:tcPr>
          <w:p w:rsidR="00FE0525" w:rsidRPr="009E34CF" w:rsidRDefault="00FE0525" w:rsidP="00FE0525"/>
        </w:tc>
      </w:tr>
      <w:tr w:rsidR="006371DF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6371DF" w:rsidRPr="008F690D" w:rsidRDefault="006371DF" w:rsidP="007814C1">
            <w:pPr>
              <w:rPr>
                <w:b/>
              </w:rPr>
            </w:pPr>
          </w:p>
        </w:tc>
        <w:tc>
          <w:tcPr>
            <w:tcW w:w="5380" w:type="dxa"/>
            <w:tcBorders>
              <w:left w:val="single" w:sz="12" w:space="0" w:color="auto"/>
            </w:tcBorders>
          </w:tcPr>
          <w:p w:rsidR="006371DF" w:rsidRDefault="006371DF" w:rsidP="00D464ED"/>
        </w:tc>
        <w:tc>
          <w:tcPr>
            <w:tcW w:w="1390" w:type="dxa"/>
            <w:tcBorders>
              <w:left w:val="single" w:sz="12" w:space="0" w:color="auto"/>
            </w:tcBorders>
          </w:tcPr>
          <w:p w:rsidR="006371DF" w:rsidRDefault="006371DF" w:rsidP="00FE0525"/>
        </w:tc>
      </w:tr>
      <w:tr w:rsidR="005B20AB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5B20AB" w:rsidRDefault="005B20AB" w:rsidP="00AA618E"/>
        </w:tc>
        <w:tc>
          <w:tcPr>
            <w:tcW w:w="5380" w:type="dxa"/>
            <w:tcBorders>
              <w:left w:val="single" w:sz="12" w:space="0" w:color="auto"/>
            </w:tcBorders>
          </w:tcPr>
          <w:p w:rsidR="00D464ED" w:rsidRDefault="00D464ED" w:rsidP="00AA618E"/>
        </w:tc>
        <w:tc>
          <w:tcPr>
            <w:tcW w:w="1390" w:type="dxa"/>
            <w:tcBorders>
              <w:left w:val="single" w:sz="12" w:space="0" w:color="auto"/>
            </w:tcBorders>
          </w:tcPr>
          <w:p w:rsidR="005B20AB" w:rsidRDefault="005B20AB" w:rsidP="00FE0525"/>
        </w:tc>
      </w:tr>
      <w:tr w:rsidR="005B20AB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5B20AB" w:rsidRPr="00B55EA4" w:rsidRDefault="005B20AB" w:rsidP="00FE0525">
            <w:pPr>
              <w:rPr>
                <w:b/>
                <w:color w:val="0070C0"/>
              </w:rPr>
            </w:pPr>
          </w:p>
        </w:tc>
        <w:tc>
          <w:tcPr>
            <w:tcW w:w="5380" w:type="dxa"/>
            <w:tcBorders>
              <w:left w:val="single" w:sz="12" w:space="0" w:color="auto"/>
            </w:tcBorders>
          </w:tcPr>
          <w:p w:rsidR="005B20AB" w:rsidRPr="00B55EA4" w:rsidRDefault="005B20AB" w:rsidP="00D0465E">
            <w:pPr>
              <w:rPr>
                <w:color w:val="0070C0"/>
              </w:rPr>
            </w:pPr>
          </w:p>
        </w:tc>
        <w:tc>
          <w:tcPr>
            <w:tcW w:w="1390" w:type="dxa"/>
            <w:tcBorders>
              <w:left w:val="single" w:sz="12" w:space="0" w:color="auto"/>
            </w:tcBorders>
          </w:tcPr>
          <w:p w:rsidR="005B20AB" w:rsidRPr="00B55EA4" w:rsidRDefault="005B20AB" w:rsidP="00FE0525">
            <w:pPr>
              <w:rPr>
                <w:color w:val="0070C0"/>
              </w:rPr>
            </w:pPr>
          </w:p>
        </w:tc>
      </w:tr>
      <w:tr w:rsidR="005B20AB" w:rsidRPr="00B24587" w:rsidTr="00FE0525">
        <w:tc>
          <w:tcPr>
            <w:tcW w:w="3085" w:type="dxa"/>
            <w:tcBorders>
              <w:right w:val="single" w:sz="12" w:space="0" w:color="auto"/>
            </w:tcBorders>
          </w:tcPr>
          <w:p w:rsidR="005B20AB" w:rsidRDefault="005B20AB" w:rsidP="00FE0525"/>
        </w:tc>
        <w:tc>
          <w:tcPr>
            <w:tcW w:w="5380" w:type="dxa"/>
            <w:tcBorders>
              <w:left w:val="single" w:sz="12" w:space="0" w:color="auto"/>
            </w:tcBorders>
          </w:tcPr>
          <w:p w:rsidR="005B20AB" w:rsidRDefault="005B20AB" w:rsidP="00FE0525"/>
        </w:tc>
        <w:tc>
          <w:tcPr>
            <w:tcW w:w="1390" w:type="dxa"/>
            <w:tcBorders>
              <w:left w:val="single" w:sz="12" w:space="0" w:color="auto"/>
            </w:tcBorders>
          </w:tcPr>
          <w:p w:rsidR="005B20AB" w:rsidRDefault="005B20AB" w:rsidP="00FE0525"/>
        </w:tc>
      </w:tr>
    </w:tbl>
    <w:p w:rsidR="00F736A3" w:rsidRDefault="00F736A3" w:rsidP="001D677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321"/>
      </w:tblGrid>
      <w:tr w:rsidR="000A42A6" w:rsidTr="00821443">
        <w:trPr>
          <w:trHeight w:val="457"/>
        </w:trPr>
        <w:tc>
          <w:tcPr>
            <w:tcW w:w="9855" w:type="dxa"/>
            <w:gridSpan w:val="2"/>
            <w:tcBorders>
              <w:bottom w:val="single" w:sz="12" w:space="0" w:color="auto"/>
            </w:tcBorders>
            <w:vAlign w:val="center"/>
          </w:tcPr>
          <w:p w:rsidR="000A42A6" w:rsidRDefault="000A42A6" w:rsidP="00797040">
            <w:pPr>
              <w:rPr>
                <w:b/>
              </w:rPr>
            </w:pPr>
            <w:r>
              <w:rPr>
                <w:b/>
              </w:rPr>
              <w:t>Priority areas for intervention (in order)</w:t>
            </w:r>
          </w:p>
        </w:tc>
      </w:tr>
      <w:tr w:rsidR="00821443" w:rsidTr="00821443">
        <w:tc>
          <w:tcPr>
            <w:tcW w:w="534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21443" w:rsidRDefault="00821443" w:rsidP="005E788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32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821443" w:rsidRDefault="00821443" w:rsidP="00097EF9">
            <w:pPr>
              <w:rPr>
                <w:b/>
              </w:rPr>
            </w:pPr>
          </w:p>
        </w:tc>
      </w:tr>
      <w:tr w:rsidR="00821443" w:rsidTr="00821443">
        <w:tc>
          <w:tcPr>
            <w:tcW w:w="534" w:type="dxa"/>
            <w:tcBorders>
              <w:top w:val="single" w:sz="8" w:space="0" w:color="auto"/>
              <w:right w:val="single" w:sz="12" w:space="0" w:color="auto"/>
            </w:tcBorders>
          </w:tcPr>
          <w:p w:rsidR="00821443" w:rsidRDefault="00821443" w:rsidP="005E788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321" w:type="dxa"/>
            <w:tcBorders>
              <w:top w:val="single" w:sz="8" w:space="0" w:color="auto"/>
              <w:left w:val="single" w:sz="12" w:space="0" w:color="auto"/>
            </w:tcBorders>
          </w:tcPr>
          <w:p w:rsidR="00821443" w:rsidRDefault="00821443" w:rsidP="005E7880">
            <w:pPr>
              <w:rPr>
                <w:b/>
              </w:rPr>
            </w:pPr>
          </w:p>
        </w:tc>
      </w:tr>
      <w:tr w:rsidR="00821443" w:rsidTr="00F234E6">
        <w:tc>
          <w:tcPr>
            <w:tcW w:w="534" w:type="dxa"/>
            <w:tcBorders>
              <w:right w:val="single" w:sz="12" w:space="0" w:color="auto"/>
            </w:tcBorders>
          </w:tcPr>
          <w:p w:rsidR="00821443" w:rsidRDefault="00821443" w:rsidP="005E7880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321" w:type="dxa"/>
            <w:tcBorders>
              <w:left w:val="single" w:sz="12" w:space="0" w:color="auto"/>
            </w:tcBorders>
          </w:tcPr>
          <w:p w:rsidR="00821443" w:rsidRDefault="00821443" w:rsidP="004E2F66">
            <w:pPr>
              <w:rPr>
                <w:b/>
              </w:rPr>
            </w:pPr>
          </w:p>
        </w:tc>
      </w:tr>
      <w:tr w:rsidR="00821443" w:rsidTr="00F234E6">
        <w:tc>
          <w:tcPr>
            <w:tcW w:w="534" w:type="dxa"/>
            <w:tcBorders>
              <w:right w:val="single" w:sz="12" w:space="0" w:color="auto"/>
            </w:tcBorders>
          </w:tcPr>
          <w:p w:rsidR="00821443" w:rsidRDefault="00821443" w:rsidP="005E7880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321" w:type="dxa"/>
            <w:tcBorders>
              <w:left w:val="single" w:sz="12" w:space="0" w:color="auto"/>
            </w:tcBorders>
          </w:tcPr>
          <w:p w:rsidR="00821443" w:rsidRDefault="00821443" w:rsidP="002A32AE">
            <w:pPr>
              <w:rPr>
                <w:b/>
              </w:rPr>
            </w:pPr>
          </w:p>
        </w:tc>
      </w:tr>
      <w:tr w:rsidR="00821443" w:rsidTr="00F234E6">
        <w:tc>
          <w:tcPr>
            <w:tcW w:w="534" w:type="dxa"/>
            <w:tcBorders>
              <w:right w:val="single" w:sz="12" w:space="0" w:color="auto"/>
            </w:tcBorders>
          </w:tcPr>
          <w:p w:rsidR="00821443" w:rsidRDefault="00821443" w:rsidP="005E7880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321" w:type="dxa"/>
            <w:tcBorders>
              <w:left w:val="single" w:sz="12" w:space="0" w:color="auto"/>
            </w:tcBorders>
          </w:tcPr>
          <w:p w:rsidR="00821443" w:rsidRDefault="00821443" w:rsidP="005548DB">
            <w:pPr>
              <w:rPr>
                <w:b/>
              </w:rPr>
            </w:pPr>
          </w:p>
        </w:tc>
      </w:tr>
      <w:tr w:rsidR="00821443" w:rsidTr="00F234E6">
        <w:tc>
          <w:tcPr>
            <w:tcW w:w="534" w:type="dxa"/>
            <w:tcBorders>
              <w:right w:val="single" w:sz="12" w:space="0" w:color="auto"/>
            </w:tcBorders>
          </w:tcPr>
          <w:p w:rsidR="00821443" w:rsidRDefault="00821443" w:rsidP="005E7880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321" w:type="dxa"/>
            <w:tcBorders>
              <w:left w:val="single" w:sz="12" w:space="0" w:color="auto"/>
            </w:tcBorders>
          </w:tcPr>
          <w:p w:rsidR="00821443" w:rsidRDefault="00821443" w:rsidP="001D677D">
            <w:pPr>
              <w:rPr>
                <w:b/>
              </w:rPr>
            </w:pPr>
          </w:p>
        </w:tc>
      </w:tr>
      <w:tr w:rsidR="00D22ECF" w:rsidTr="00F234E6">
        <w:tc>
          <w:tcPr>
            <w:tcW w:w="534" w:type="dxa"/>
            <w:tcBorders>
              <w:right w:val="single" w:sz="12" w:space="0" w:color="auto"/>
            </w:tcBorders>
          </w:tcPr>
          <w:p w:rsidR="00D22ECF" w:rsidRDefault="00821443" w:rsidP="001D677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321" w:type="dxa"/>
            <w:tcBorders>
              <w:left w:val="single" w:sz="12" w:space="0" w:color="auto"/>
            </w:tcBorders>
          </w:tcPr>
          <w:p w:rsidR="00D22ECF" w:rsidRDefault="00D22ECF" w:rsidP="001D677D">
            <w:pPr>
              <w:rPr>
                <w:b/>
              </w:rPr>
            </w:pPr>
          </w:p>
        </w:tc>
      </w:tr>
      <w:tr w:rsidR="00556D18" w:rsidTr="00F234E6">
        <w:tc>
          <w:tcPr>
            <w:tcW w:w="534" w:type="dxa"/>
            <w:tcBorders>
              <w:right w:val="single" w:sz="12" w:space="0" w:color="auto"/>
            </w:tcBorders>
          </w:tcPr>
          <w:p w:rsidR="00556D18" w:rsidRDefault="00556D18" w:rsidP="001D677D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321" w:type="dxa"/>
            <w:tcBorders>
              <w:left w:val="single" w:sz="12" w:space="0" w:color="auto"/>
            </w:tcBorders>
          </w:tcPr>
          <w:p w:rsidR="00556D18" w:rsidRDefault="00556D18" w:rsidP="001D677D">
            <w:pPr>
              <w:rPr>
                <w:b/>
              </w:rPr>
            </w:pPr>
          </w:p>
        </w:tc>
      </w:tr>
      <w:tr w:rsidR="00696370" w:rsidTr="00F234E6">
        <w:tc>
          <w:tcPr>
            <w:tcW w:w="534" w:type="dxa"/>
            <w:tcBorders>
              <w:right w:val="single" w:sz="12" w:space="0" w:color="auto"/>
            </w:tcBorders>
          </w:tcPr>
          <w:p w:rsidR="00696370" w:rsidRDefault="00097EF9" w:rsidP="001D677D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321" w:type="dxa"/>
            <w:tcBorders>
              <w:left w:val="single" w:sz="12" w:space="0" w:color="auto"/>
            </w:tcBorders>
          </w:tcPr>
          <w:p w:rsidR="00696370" w:rsidRDefault="00696370" w:rsidP="001D677D">
            <w:pPr>
              <w:rPr>
                <w:b/>
              </w:rPr>
            </w:pPr>
          </w:p>
        </w:tc>
      </w:tr>
    </w:tbl>
    <w:p w:rsidR="00654735" w:rsidRDefault="00654735" w:rsidP="001D677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F736A3" w:rsidTr="00F736A3">
        <w:tc>
          <w:tcPr>
            <w:tcW w:w="9855" w:type="dxa"/>
          </w:tcPr>
          <w:p w:rsidR="00F736A3" w:rsidRPr="00F736A3" w:rsidRDefault="00F736A3" w:rsidP="00F736A3">
            <w:pPr>
              <w:rPr>
                <w:b/>
                <w:u w:val="single"/>
              </w:rPr>
            </w:pPr>
            <w:r w:rsidRPr="00F736A3">
              <w:rPr>
                <w:b/>
                <w:u w:val="single"/>
              </w:rPr>
              <w:t>Notes</w:t>
            </w:r>
          </w:p>
          <w:p w:rsidR="00F736A3" w:rsidRPr="00F736A3" w:rsidRDefault="00F736A3" w:rsidP="00CB2D3C">
            <w:pPr>
              <w:rPr>
                <w:b/>
              </w:rPr>
            </w:pPr>
          </w:p>
        </w:tc>
      </w:tr>
    </w:tbl>
    <w:p w:rsidR="00654735" w:rsidRDefault="00654735" w:rsidP="001D677D">
      <w:pPr>
        <w:rPr>
          <w:b/>
        </w:rPr>
      </w:pPr>
    </w:p>
    <w:p w:rsidR="00D0465E" w:rsidRDefault="00D0465E" w:rsidP="001D677D">
      <w:pPr>
        <w:rPr>
          <w:b/>
        </w:rPr>
      </w:pPr>
    </w:p>
    <w:p w:rsidR="008C3CCA" w:rsidRDefault="008C3CCA" w:rsidP="001D677D">
      <w:pPr>
        <w:rPr>
          <w:b/>
        </w:rPr>
      </w:pPr>
    </w:p>
    <w:p w:rsidR="008C3CCA" w:rsidRDefault="008C3CCA" w:rsidP="001D677D">
      <w:pPr>
        <w:rPr>
          <w:b/>
        </w:rPr>
      </w:pPr>
    </w:p>
    <w:p w:rsidR="008C3CCA" w:rsidRDefault="008C3CCA" w:rsidP="001D677D">
      <w:pPr>
        <w:rPr>
          <w:b/>
        </w:rPr>
      </w:pPr>
    </w:p>
    <w:p w:rsidR="008C3CCA" w:rsidRDefault="008C3CCA" w:rsidP="001D677D">
      <w:pPr>
        <w:rPr>
          <w:b/>
        </w:rPr>
      </w:pPr>
    </w:p>
    <w:p w:rsidR="008C3CCA" w:rsidRDefault="008C3CCA" w:rsidP="001D677D">
      <w:pPr>
        <w:rPr>
          <w:b/>
        </w:rPr>
      </w:pPr>
    </w:p>
    <w:p w:rsidR="008C3CCA" w:rsidRDefault="008C3CCA" w:rsidP="001D677D">
      <w:pPr>
        <w:rPr>
          <w:b/>
        </w:rPr>
      </w:pPr>
    </w:p>
    <w:p w:rsidR="008C3CCA" w:rsidRDefault="008C3CCA" w:rsidP="001D677D">
      <w:pPr>
        <w:rPr>
          <w:b/>
        </w:rPr>
      </w:pPr>
    </w:p>
    <w:p w:rsidR="00D0465E" w:rsidRDefault="00D0465E" w:rsidP="001D677D">
      <w:pPr>
        <w:rPr>
          <w:b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799"/>
        <w:gridCol w:w="4252"/>
        <w:gridCol w:w="2838"/>
      </w:tblGrid>
      <w:tr w:rsidR="005913BA" w:rsidRPr="00B24587" w:rsidTr="00CA3D3D">
        <w:trPr>
          <w:trHeight w:val="535"/>
        </w:trPr>
        <w:tc>
          <w:tcPr>
            <w:tcW w:w="7051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913BA" w:rsidRPr="00683A77" w:rsidRDefault="005913BA" w:rsidP="00CA3D3D">
            <w:pPr>
              <w:rPr>
                <w:b/>
                <w:color w:val="FF0000"/>
              </w:rPr>
            </w:pPr>
            <w:r>
              <w:rPr>
                <w:b/>
              </w:rPr>
              <w:lastRenderedPageBreak/>
              <w:t xml:space="preserve">NTERVENTION   </w:t>
            </w:r>
          </w:p>
        </w:tc>
        <w:tc>
          <w:tcPr>
            <w:tcW w:w="283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13BA" w:rsidRPr="001236B4" w:rsidRDefault="005913BA" w:rsidP="00CA3D3D">
            <w:pPr>
              <w:rPr>
                <w:b/>
                <w:highlight w:val="yellow"/>
              </w:rPr>
            </w:pPr>
          </w:p>
        </w:tc>
      </w:tr>
      <w:tr w:rsidR="005913BA" w:rsidRPr="00B24587" w:rsidTr="00CA3D3D">
        <w:trPr>
          <w:trHeight w:val="535"/>
        </w:trPr>
        <w:tc>
          <w:tcPr>
            <w:tcW w:w="7051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913BA" w:rsidRPr="00EC67DE" w:rsidRDefault="005913BA" w:rsidP="00CA3D3D">
            <w:pPr>
              <w:rPr>
                <w:b/>
              </w:rPr>
            </w:pPr>
            <w:r>
              <w:rPr>
                <w:b/>
              </w:rPr>
              <w:t xml:space="preserve">Name of CYP:  </w:t>
            </w:r>
          </w:p>
        </w:tc>
        <w:tc>
          <w:tcPr>
            <w:tcW w:w="28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13BA" w:rsidRPr="001236B4" w:rsidRDefault="005913BA" w:rsidP="00CA3D3D">
            <w:pPr>
              <w:rPr>
                <w:b/>
                <w:highlight w:val="yellow"/>
              </w:rPr>
            </w:pPr>
          </w:p>
        </w:tc>
      </w:tr>
      <w:tr w:rsidR="005913BA" w:rsidRPr="00B24587" w:rsidTr="00CA3D3D">
        <w:trPr>
          <w:trHeight w:val="413"/>
        </w:trPr>
        <w:tc>
          <w:tcPr>
            <w:tcW w:w="9889" w:type="dxa"/>
            <w:gridSpan w:val="3"/>
            <w:tcBorders>
              <w:top w:val="single" w:sz="12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13BA" w:rsidRPr="00EC67DE" w:rsidRDefault="005913BA" w:rsidP="00CA3D3D">
            <w:pPr>
              <w:rPr>
                <w:b/>
              </w:rPr>
            </w:pPr>
            <w:r w:rsidRPr="00EC67DE">
              <w:rPr>
                <w:b/>
              </w:rPr>
              <w:t xml:space="preserve">Intervention relating to priority area  </w:t>
            </w:r>
            <w:r w:rsidRPr="00EC67DE">
              <w:t>(number and description):</w:t>
            </w:r>
          </w:p>
        </w:tc>
      </w:tr>
      <w:tr w:rsidR="005913BA" w:rsidRPr="00B24587" w:rsidTr="00CA3D3D">
        <w:trPr>
          <w:trHeight w:val="435"/>
        </w:trPr>
        <w:tc>
          <w:tcPr>
            <w:tcW w:w="9889" w:type="dxa"/>
            <w:gridSpan w:val="3"/>
            <w:tcBorders>
              <w:top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13BA" w:rsidRPr="00EC67DE" w:rsidRDefault="005913BA" w:rsidP="00CA3D3D">
            <w:pPr>
              <w:rPr>
                <w:b/>
              </w:rPr>
            </w:pPr>
          </w:p>
        </w:tc>
      </w:tr>
      <w:tr w:rsidR="005913BA" w:rsidRPr="00B24587" w:rsidTr="00CA3D3D">
        <w:trPr>
          <w:trHeight w:val="535"/>
        </w:trPr>
        <w:tc>
          <w:tcPr>
            <w:tcW w:w="9889" w:type="dxa"/>
            <w:gridSpan w:val="3"/>
            <w:tcBorders>
              <w:top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913BA" w:rsidRDefault="005913BA" w:rsidP="00CA3D3D">
            <w:r>
              <w:rPr>
                <w:b/>
              </w:rPr>
              <w:t xml:space="preserve">Expected Outcome </w:t>
            </w:r>
            <w:r>
              <w:t>(what are you aiming to achieve if the intervention is successful?)</w:t>
            </w:r>
          </w:p>
          <w:p w:rsidR="005913BA" w:rsidRPr="005E7880" w:rsidRDefault="005913BA" w:rsidP="00CA3D3D">
            <w:pPr>
              <w:rPr>
                <w:b/>
                <w:sz w:val="16"/>
                <w:szCs w:val="16"/>
              </w:rPr>
            </w:pPr>
          </w:p>
          <w:p w:rsidR="005913BA" w:rsidRPr="00EC67DE" w:rsidRDefault="005913BA" w:rsidP="00CA3D3D">
            <w:pPr>
              <w:rPr>
                <w:b/>
              </w:rPr>
            </w:pPr>
          </w:p>
        </w:tc>
      </w:tr>
      <w:tr w:rsidR="005913BA" w:rsidRPr="00B24587" w:rsidTr="00CA3D3D">
        <w:trPr>
          <w:trHeight w:val="946"/>
        </w:trPr>
        <w:tc>
          <w:tcPr>
            <w:tcW w:w="279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913BA" w:rsidRPr="00655AB1" w:rsidRDefault="005913BA" w:rsidP="00CA3D3D">
            <w:pPr>
              <w:rPr>
                <w:b/>
              </w:rPr>
            </w:pPr>
            <w:r w:rsidRPr="00655AB1">
              <w:rPr>
                <w:b/>
              </w:rPr>
              <w:t>Evidence base informing intervention</w:t>
            </w:r>
          </w:p>
        </w:tc>
        <w:tc>
          <w:tcPr>
            <w:tcW w:w="7090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5913BA" w:rsidRDefault="005913BA" w:rsidP="00CA3D3D">
            <w:r w:rsidRPr="00B24587">
              <w:t xml:space="preserve">School tracking data; class teacher marking; </w:t>
            </w:r>
            <w:r>
              <w:t>specialist assessment</w:t>
            </w:r>
            <w:r w:rsidRPr="00B24587">
              <w:t xml:space="preserve">; observation; </w:t>
            </w:r>
            <w:r>
              <w:t>EY Learning Goals</w:t>
            </w:r>
          </w:p>
          <w:p w:rsidR="005913BA" w:rsidRPr="00B24587" w:rsidRDefault="005913BA" w:rsidP="00CA3D3D"/>
        </w:tc>
      </w:tr>
      <w:tr w:rsidR="005913BA" w:rsidRPr="00B24587" w:rsidTr="00CA3D3D">
        <w:trPr>
          <w:trHeight w:val="946"/>
        </w:trPr>
        <w:tc>
          <w:tcPr>
            <w:tcW w:w="2799" w:type="dxa"/>
            <w:tcBorders>
              <w:right w:val="single" w:sz="12" w:space="0" w:color="auto"/>
            </w:tcBorders>
            <w:vAlign w:val="center"/>
          </w:tcPr>
          <w:p w:rsidR="005913BA" w:rsidRPr="00655AB1" w:rsidRDefault="005913BA" w:rsidP="00CA3D3D">
            <w:pPr>
              <w:rPr>
                <w:b/>
              </w:rPr>
            </w:pPr>
            <w:r w:rsidRPr="00655AB1">
              <w:rPr>
                <w:b/>
              </w:rPr>
              <w:t>Intervention/s (what strategies will be used?)</w:t>
            </w:r>
          </w:p>
        </w:tc>
        <w:tc>
          <w:tcPr>
            <w:tcW w:w="70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913BA" w:rsidRDefault="005913BA" w:rsidP="00CA3D3D">
            <w:r w:rsidRPr="00B24587">
              <w:t xml:space="preserve">How the </w:t>
            </w:r>
            <w:proofErr w:type="spellStart"/>
            <w:r w:rsidRPr="00B24587">
              <w:t>ToD</w:t>
            </w:r>
            <w:proofErr w:type="spellEnd"/>
            <w:r w:rsidRPr="00B24587">
              <w:t xml:space="preserve"> will support the child’s progress in the area of weakness evidenced</w:t>
            </w:r>
          </w:p>
          <w:p w:rsidR="005913BA" w:rsidRPr="00B24587" w:rsidRDefault="005913BA" w:rsidP="00CA3D3D"/>
        </w:tc>
      </w:tr>
      <w:tr w:rsidR="005913BA" w:rsidRPr="00B24587" w:rsidTr="00CA3D3D">
        <w:trPr>
          <w:trHeight w:val="946"/>
        </w:trPr>
        <w:tc>
          <w:tcPr>
            <w:tcW w:w="2799" w:type="dxa"/>
            <w:tcBorders>
              <w:right w:val="single" w:sz="12" w:space="0" w:color="auto"/>
            </w:tcBorders>
            <w:vAlign w:val="center"/>
          </w:tcPr>
          <w:p w:rsidR="005913BA" w:rsidRPr="00655AB1" w:rsidRDefault="005913BA" w:rsidP="00CA3D3D">
            <w:pPr>
              <w:rPr>
                <w:b/>
              </w:rPr>
            </w:pPr>
            <w:r w:rsidRPr="00655AB1">
              <w:rPr>
                <w:b/>
              </w:rPr>
              <w:t>Agreed by whom?</w:t>
            </w:r>
          </w:p>
        </w:tc>
        <w:tc>
          <w:tcPr>
            <w:tcW w:w="70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913BA" w:rsidRDefault="005913BA" w:rsidP="00CA3D3D">
            <w:proofErr w:type="spellStart"/>
            <w:r>
              <w:t>ToD</w:t>
            </w:r>
            <w:proofErr w:type="spellEnd"/>
            <w:r>
              <w:t>; CYP; family; class teacher; other professionals?</w:t>
            </w:r>
          </w:p>
          <w:p w:rsidR="005913BA" w:rsidRPr="00B24587" w:rsidRDefault="005913BA" w:rsidP="00CA3D3D"/>
        </w:tc>
      </w:tr>
      <w:tr w:rsidR="005913BA" w:rsidRPr="00B24587" w:rsidTr="00CA3D3D">
        <w:trPr>
          <w:trHeight w:val="946"/>
        </w:trPr>
        <w:tc>
          <w:tcPr>
            <w:tcW w:w="2799" w:type="dxa"/>
            <w:tcBorders>
              <w:right w:val="single" w:sz="12" w:space="0" w:color="auto"/>
            </w:tcBorders>
            <w:vAlign w:val="center"/>
          </w:tcPr>
          <w:p w:rsidR="005913BA" w:rsidRPr="00655AB1" w:rsidRDefault="005913BA" w:rsidP="00CA3D3D">
            <w:pPr>
              <w:rPr>
                <w:b/>
              </w:rPr>
            </w:pPr>
            <w:r w:rsidRPr="00655AB1">
              <w:rPr>
                <w:b/>
              </w:rPr>
              <w:t>Timescale for intervention</w:t>
            </w:r>
          </w:p>
        </w:tc>
        <w:tc>
          <w:tcPr>
            <w:tcW w:w="70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913BA" w:rsidRDefault="005913BA" w:rsidP="00CA3D3D">
            <w:r w:rsidRPr="00B24587">
              <w:t>Short term (2 weeks; 4 weeks etc.)</w:t>
            </w:r>
          </w:p>
          <w:p w:rsidR="005913BA" w:rsidRPr="00B24587" w:rsidRDefault="005913BA" w:rsidP="00CA3D3D"/>
        </w:tc>
      </w:tr>
      <w:tr w:rsidR="005913BA" w:rsidRPr="00B24587" w:rsidTr="00CA3D3D">
        <w:trPr>
          <w:trHeight w:val="946"/>
        </w:trPr>
        <w:tc>
          <w:tcPr>
            <w:tcW w:w="2799" w:type="dxa"/>
            <w:tcBorders>
              <w:right w:val="single" w:sz="12" w:space="0" w:color="auto"/>
            </w:tcBorders>
            <w:vAlign w:val="center"/>
          </w:tcPr>
          <w:p w:rsidR="005913BA" w:rsidRPr="00655AB1" w:rsidRDefault="005913BA" w:rsidP="00CA3D3D">
            <w:pPr>
              <w:rPr>
                <w:b/>
              </w:rPr>
            </w:pPr>
            <w:r w:rsidRPr="00655AB1">
              <w:rPr>
                <w:b/>
              </w:rPr>
              <w:t>How will the impact of intervention be measured?</w:t>
            </w:r>
          </w:p>
        </w:tc>
        <w:tc>
          <w:tcPr>
            <w:tcW w:w="7090" w:type="dxa"/>
            <w:gridSpan w:val="2"/>
            <w:tcBorders>
              <w:left w:val="single" w:sz="12" w:space="0" w:color="auto"/>
              <w:right w:val="single" w:sz="4" w:space="0" w:color="auto"/>
            </w:tcBorders>
          </w:tcPr>
          <w:p w:rsidR="005913BA" w:rsidRDefault="005913BA" w:rsidP="00CA3D3D">
            <w:r w:rsidRPr="00B24587">
              <w:t>Assessment may be the same as the evidence leading to need for intervention – should be objective evidence</w:t>
            </w:r>
          </w:p>
          <w:p w:rsidR="005913BA" w:rsidRPr="00D91C20" w:rsidRDefault="005913BA" w:rsidP="00CA3D3D">
            <w:pPr>
              <w:rPr>
                <w:b/>
              </w:rPr>
            </w:pPr>
          </w:p>
        </w:tc>
      </w:tr>
      <w:tr w:rsidR="005913BA" w:rsidRPr="00B24587" w:rsidTr="00CA3D3D">
        <w:trPr>
          <w:trHeight w:val="946"/>
        </w:trPr>
        <w:tc>
          <w:tcPr>
            <w:tcW w:w="279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5913BA" w:rsidRPr="00655AB1" w:rsidRDefault="005913BA" w:rsidP="00CA3D3D">
            <w:pPr>
              <w:rPr>
                <w:b/>
              </w:rPr>
            </w:pPr>
            <w:r w:rsidRPr="00655AB1">
              <w:rPr>
                <w:b/>
              </w:rPr>
              <w:t>Impact of intervention</w:t>
            </w:r>
            <w:r>
              <w:rPr>
                <w:b/>
              </w:rPr>
              <w:t xml:space="preserve"> (+ notes during course of intervention)</w:t>
            </w:r>
          </w:p>
        </w:tc>
        <w:tc>
          <w:tcPr>
            <w:tcW w:w="7090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913BA" w:rsidRDefault="005913BA" w:rsidP="00CA3D3D">
            <w:r w:rsidRPr="00B24587">
              <w:t>Evaluate the evidence</w:t>
            </w:r>
          </w:p>
          <w:p w:rsidR="005913BA" w:rsidRPr="00383DDD" w:rsidRDefault="005913BA" w:rsidP="00CA3D3D">
            <w:pPr>
              <w:rPr>
                <w:b/>
              </w:rPr>
            </w:pPr>
          </w:p>
        </w:tc>
      </w:tr>
      <w:tr w:rsidR="005913BA" w:rsidRPr="00B24587" w:rsidTr="00CA3D3D">
        <w:trPr>
          <w:trHeight w:val="1235"/>
        </w:trPr>
        <w:tc>
          <w:tcPr>
            <w:tcW w:w="279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913BA" w:rsidRPr="00655AB1" w:rsidRDefault="005913BA" w:rsidP="00CA3D3D">
            <w:pPr>
              <w:rPr>
                <w:b/>
              </w:rPr>
            </w:pPr>
            <w:r w:rsidRPr="00655AB1">
              <w:rPr>
                <w:b/>
              </w:rPr>
              <w:t>Next steps</w:t>
            </w:r>
          </w:p>
        </w:tc>
        <w:tc>
          <w:tcPr>
            <w:tcW w:w="7090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913BA" w:rsidRPr="00B24587" w:rsidRDefault="005913BA" w:rsidP="00CA3D3D"/>
        </w:tc>
      </w:tr>
    </w:tbl>
    <w:p w:rsidR="00CB2D3C" w:rsidRDefault="00CB2D3C" w:rsidP="0088087E">
      <w:pPr>
        <w:rPr>
          <w:b/>
          <w:color w:val="0070C0"/>
        </w:rPr>
      </w:pPr>
    </w:p>
    <w:p w:rsidR="00496D04" w:rsidRDefault="00496D04" w:rsidP="0088087E">
      <w:pPr>
        <w:rPr>
          <w:b/>
          <w:color w:val="0070C0"/>
        </w:rPr>
      </w:pPr>
    </w:p>
    <w:p w:rsidR="00496D04" w:rsidRDefault="00496D04" w:rsidP="0088087E">
      <w:pPr>
        <w:rPr>
          <w:b/>
          <w:color w:val="0070C0"/>
        </w:rPr>
      </w:pPr>
    </w:p>
    <w:p w:rsidR="00496D04" w:rsidRDefault="00496D04" w:rsidP="0088087E">
      <w:pPr>
        <w:rPr>
          <w:b/>
          <w:color w:val="0070C0"/>
        </w:rPr>
      </w:pPr>
    </w:p>
    <w:p w:rsidR="00496D04" w:rsidRDefault="00496D04" w:rsidP="0088087E">
      <w:pPr>
        <w:rPr>
          <w:b/>
          <w:color w:val="0070C0"/>
        </w:rPr>
      </w:pPr>
    </w:p>
    <w:p w:rsidR="00496D04" w:rsidRDefault="00496D04" w:rsidP="0088087E">
      <w:pPr>
        <w:rPr>
          <w:b/>
          <w:color w:val="0070C0"/>
        </w:rPr>
      </w:pPr>
    </w:p>
    <w:p w:rsidR="00496D04" w:rsidRDefault="00496D04" w:rsidP="0088087E">
      <w:pPr>
        <w:rPr>
          <w:b/>
          <w:color w:val="0070C0"/>
        </w:rPr>
      </w:pPr>
    </w:p>
    <w:p w:rsidR="00CB2D3C" w:rsidRDefault="00496D04" w:rsidP="0088087E">
      <w:pPr>
        <w:rPr>
          <w:b/>
          <w:color w:val="0070C0"/>
        </w:rPr>
      </w:pPr>
      <w:r>
        <w:rPr>
          <w:b/>
          <w:color w:val="0070C0"/>
        </w:rPr>
        <w:t xml:space="preserve">        </w:t>
      </w:r>
      <w:r>
        <w:rPr>
          <w:rFonts w:eastAsia="Times New Roman" w:cs="Times New Roman"/>
          <w:noProof/>
          <w:sz w:val="22"/>
          <w:szCs w:val="22"/>
          <w:lang w:eastAsia="en-GB"/>
        </w:rPr>
        <w:drawing>
          <wp:inline distT="0" distB="0" distL="0" distR="0" wp14:anchorId="1B8795D1" wp14:editId="3B8B4127">
            <wp:extent cx="895350" cy="6381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136" cy="639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0070C0"/>
        </w:rPr>
        <w:t xml:space="preserve">                                                                             </w:t>
      </w:r>
      <w:r>
        <w:rPr>
          <w:rFonts w:eastAsia="Times New Roman" w:cs="Times New Roman"/>
          <w:noProof/>
          <w:sz w:val="22"/>
          <w:szCs w:val="22"/>
          <w:lang w:eastAsia="en-GB"/>
        </w:rPr>
        <w:drawing>
          <wp:inline distT="0" distB="0" distL="0" distR="0" wp14:anchorId="64D09DF4" wp14:editId="32488491">
            <wp:extent cx="1317235" cy="285750"/>
            <wp:effectExtent l="0" t="0" r="0" b="0"/>
            <wp:docPr id="1" name="Picture 1" descr="OCC Dec 2012 (b&amp;w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C Dec 2012 (b&amp;w)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354" cy="28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  <w:color w:val="0070C0"/>
        </w:rPr>
        <w:t xml:space="preserve">                          </w:t>
      </w:r>
    </w:p>
    <w:sectPr w:rsidR="00CB2D3C" w:rsidSect="00051902">
      <w:headerReference w:type="first" r:id="rId11"/>
      <w:footerReference w:type="first" r:id="rId12"/>
      <w:pgSz w:w="11906" w:h="16838"/>
      <w:pgMar w:top="851" w:right="1133" w:bottom="993" w:left="1134" w:header="708" w:footer="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89A" w:rsidRDefault="0088389A" w:rsidP="00F71458">
      <w:r>
        <w:separator/>
      </w:r>
    </w:p>
  </w:endnote>
  <w:endnote w:type="continuationSeparator" w:id="0">
    <w:p w:rsidR="0088389A" w:rsidRDefault="0088389A" w:rsidP="00F7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80" w:rsidRPr="00F71458" w:rsidRDefault="005E7880" w:rsidP="00015052">
    <w:pPr>
      <w:tabs>
        <w:tab w:val="left" w:pos="567"/>
        <w:tab w:val="left" w:pos="1134"/>
        <w:tab w:val="left" w:pos="1701"/>
      </w:tabs>
      <w:ind w:right="-472"/>
      <w:rPr>
        <w:rFonts w:eastAsia="Times New Roman"/>
        <w:sz w:val="22"/>
        <w:szCs w:val="22"/>
      </w:rPr>
    </w:pPr>
    <w:r>
      <w:rPr>
        <w:rFonts w:eastAsia="Times New Roman" w:cs="Times New Roman"/>
        <w:noProof/>
        <w:sz w:val="22"/>
        <w:szCs w:val="22"/>
        <w:lang w:eastAsia="en-GB"/>
      </w:rPr>
      <w:drawing>
        <wp:anchor distT="0" distB="0" distL="114300" distR="114300" simplePos="0" relativeHeight="251658240" behindDoc="1" locked="0" layoutInCell="1" allowOverlap="1" wp14:anchorId="471FBCAC" wp14:editId="2795ED26">
          <wp:simplePos x="0" y="0"/>
          <wp:positionH relativeFrom="column">
            <wp:posOffset>4692015</wp:posOffset>
          </wp:positionH>
          <wp:positionV relativeFrom="paragraph">
            <wp:posOffset>171450</wp:posOffset>
          </wp:positionV>
          <wp:extent cx="1323975" cy="287020"/>
          <wp:effectExtent l="0" t="0" r="9525" b="0"/>
          <wp:wrapTight wrapText="bothSides">
            <wp:wrapPolygon edited="0">
              <wp:start x="0" y="0"/>
              <wp:lineTo x="0" y="20071"/>
              <wp:lineTo x="21445" y="20071"/>
              <wp:lineTo x="21445" y="0"/>
              <wp:lineTo x="0" y="0"/>
            </wp:wrapPolygon>
          </wp:wrapTight>
          <wp:docPr id="2" name="Picture 2" descr="OCC Dec 2012 (b&amp;w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CC Dec 2012 (b&amp;w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Times New Roman" w:cs="Times New Roman"/>
        <w:noProof/>
        <w:sz w:val="22"/>
        <w:szCs w:val="22"/>
        <w:lang w:eastAsia="en-GB"/>
      </w:rPr>
      <w:drawing>
        <wp:inline distT="0" distB="0" distL="0" distR="0" wp14:anchorId="3DB79C67" wp14:editId="47F7EDD7">
          <wp:extent cx="895350" cy="638175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136" cy="6394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</w:r>
    <w:r>
      <w:rPr>
        <w:rFonts w:eastAsia="Times New Roman" w:cs="Times New Roman"/>
        <w:sz w:val="22"/>
        <w:szCs w:val="22"/>
      </w:rPr>
      <w:tab/>
      <w:t xml:space="preserve">   </w:t>
    </w:r>
  </w:p>
  <w:p w:rsidR="005E7880" w:rsidRDefault="005E78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89A" w:rsidRDefault="0088389A" w:rsidP="00F71458">
      <w:r>
        <w:separator/>
      </w:r>
    </w:p>
  </w:footnote>
  <w:footnote w:type="continuationSeparator" w:id="0">
    <w:p w:rsidR="0088389A" w:rsidRDefault="0088389A" w:rsidP="00F71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80" w:rsidRPr="00015052" w:rsidRDefault="005E7880" w:rsidP="006D420C">
    <w:pPr>
      <w:pStyle w:val="Subtitle"/>
      <w:jc w:val="center"/>
      <w:rPr>
        <w:rFonts w:ascii="Arial" w:hAnsi="Arial" w:cs="Arial"/>
        <w:b/>
        <w:color w:val="auto"/>
      </w:rPr>
    </w:pPr>
    <w:r w:rsidRPr="00015052">
      <w:rPr>
        <w:rFonts w:ascii="Arial" w:hAnsi="Arial" w:cs="Arial"/>
        <w:b/>
        <w:color w:val="auto"/>
      </w:rPr>
      <w:t xml:space="preserve">SENSS </w:t>
    </w:r>
    <w:r>
      <w:rPr>
        <w:rFonts w:ascii="Arial" w:hAnsi="Arial" w:cs="Arial"/>
        <w:b/>
        <w:color w:val="auto"/>
      </w:rPr>
      <w:t>Sensory, Physical &amp; Complex Needs Support Service</w:t>
    </w:r>
  </w:p>
  <w:p w:rsidR="005E7880" w:rsidRDefault="005E7880" w:rsidP="006D420C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 xml:space="preserve">Hearing Impairment Team, Cherwell Hearing Resource Base, </w:t>
    </w:r>
  </w:p>
  <w:p w:rsidR="005E7880" w:rsidRPr="00117E4D" w:rsidRDefault="005E7880" w:rsidP="006D420C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>The Cherwell School South, Marston Ferry Road, Oxford OX2 7EE</w:t>
    </w:r>
  </w:p>
  <w:p w:rsidR="005E7880" w:rsidRDefault="005E78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7D05"/>
    <w:multiLevelType w:val="hybridMultilevel"/>
    <w:tmpl w:val="1280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E05D9"/>
    <w:multiLevelType w:val="hybridMultilevel"/>
    <w:tmpl w:val="68A4C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7407E"/>
    <w:multiLevelType w:val="hybridMultilevel"/>
    <w:tmpl w:val="DACA3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86D09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F3F65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62EC6"/>
    <w:multiLevelType w:val="hybridMultilevel"/>
    <w:tmpl w:val="F0CEC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F305D8"/>
    <w:multiLevelType w:val="hybridMultilevel"/>
    <w:tmpl w:val="0B00552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64EEF"/>
    <w:multiLevelType w:val="hybridMultilevel"/>
    <w:tmpl w:val="EF32E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F76429"/>
    <w:multiLevelType w:val="hybridMultilevel"/>
    <w:tmpl w:val="4AAA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44D35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C802C4"/>
    <w:multiLevelType w:val="hybridMultilevel"/>
    <w:tmpl w:val="AE3235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87E40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91621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6E2000"/>
    <w:multiLevelType w:val="hybridMultilevel"/>
    <w:tmpl w:val="96C0C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E32B8A"/>
    <w:multiLevelType w:val="hybridMultilevel"/>
    <w:tmpl w:val="D44AD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1E4E3E"/>
    <w:multiLevelType w:val="hybridMultilevel"/>
    <w:tmpl w:val="63D09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272EC"/>
    <w:multiLevelType w:val="hybridMultilevel"/>
    <w:tmpl w:val="53545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4F7A68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C1039C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1077AB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7C201D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E45CE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513335"/>
    <w:multiLevelType w:val="hybridMultilevel"/>
    <w:tmpl w:val="84EE3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9C302B"/>
    <w:multiLevelType w:val="hybridMultilevel"/>
    <w:tmpl w:val="1C043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406394"/>
    <w:multiLevelType w:val="hybridMultilevel"/>
    <w:tmpl w:val="D298B3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E76880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73337D"/>
    <w:multiLevelType w:val="hybridMultilevel"/>
    <w:tmpl w:val="40240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21"/>
  </w:num>
  <w:num w:numId="4">
    <w:abstractNumId w:val="4"/>
  </w:num>
  <w:num w:numId="5">
    <w:abstractNumId w:val="7"/>
  </w:num>
  <w:num w:numId="6">
    <w:abstractNumId w:val="14"/>
  </w:num>
  <w:num w:numId="7">
    <w:abstractNumId w:val="22"/>
  </w:num>
  <w:num w:numId="8">
    <w:abstractNumId w:val="18"/>
  </w:num>
  <w:num w:numId="9">
    <w:abstractNumId w:val="17"/>
  </w:num>
  <w:num w:numId="10">
    <w:abstractNumId w:val="26"/>
  </w:num>
  <w:num w:numId="11">
    <w:abstractNumId w:val="20"/>
  </w:num>
  <w:num w:numId="12">
    <w:abstractNumId w:val="10"/>
  </w:num>
  <w:num w:numId="13">
    <w:abstractNumId w:val="5"/>
  </w:num>
  <w:num w:numId="14">
    <w:abstractNumId w:val="8"/>
  </w:num>
  <w:num w:numId="15">
    <w:abstractNumId w:val="19"/>
  </w:num>
  <w:num w:numId="16">
    <w:abstractNumId w:val="6"/>
  </w:num>
  <w:num w:numId="17">
    <w:abstractNumId w:val="1"/>
  </w:num>
  <w:num w:numId="18">
    <w:abstractNumId w:val="3"/>
  </w:num>
  <w:num w:numId="19">
    <w:abstractNumId w:val="0"/>
  </w:num>
  <w:num w:numId="20">
    <w:abstractNumId w:val="12"/>
  </w:num>
  <w:num w:numId="21">
    <w:abstractNumId w:val="25"/>
  </w:num>
  <w:num w:numId="22">
    <w:abstractNumId w:val="11"/>
  </w:num>
  <w:num w:numId="23">
    <w:abstractNumId w:val="15"/>
  </w:num>
  <w:num w:numId="24">
    <w:abstractNumId w:val="13"/>
  </w:num>
  <w:num w:numId="25">
    <w:abstractNumId w:val="16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458"/>
    <w:rsid w:val="00002D7C"/>
    <w:rsid w:val="00013BC3"/>
    <w:rsid w:val="00015052"/>
    <w:rsid w:val="000230B8"/>
    <w:rsid w:val="00031FE4"/>
    <w:rsid w:val="0004129D"/>
    <w:rsid w:val="0004214C"/>
    <w:rsid w:val="0005033D"/>
    <w:rsid w:val="00051902"/>
    <w:rsid w:val="000524FC"/>
    <w:rsid w:val="00061AE1"/>
    <w:rsid w:val="0006448B"/>
    <w:rsid w:val="00064D16"/>
    <w:rsid w:val="00076CD8"/>
    <w:rsid w:val="00097C21"/>
    <w:rsid w:val="00097EF9"/>
    <w:rsid w:val="000A42A6"/>
    <w:rsid w:val="000A5053"/>
    <w:rsid w:val="000A7019"/>
    <w:rsid w:val="000B06FC"/>
    <w:rsid w:val="000B4310"/>
    <w:rsid w:val="000C0238"/>
    <w:rsid w:val="000C16AA"/>
    <w:rsid w:val="000C1AA9"/>
    <w:rsid w:val="000C58B5"/>
    <w:rsid w:val="000C5CBD"/>
    <w:rsid w:val="000E0BC5"/>
    <w:rsid w:val="000E3255"/>
    <w:rsid w:val="000E5996"/>
    <w:rsid w:val="000F5EFF"/>
    <w:rsid w:val="00100545"/>
    <w:rsid w:val="0010099C"/>
    <w:rsid w:val="001043E8"/>
    <w:rsid w:val="00104B2B"/>
    <w:rsid w:val="0010625B"/>
    <w:rsid w:val="00110780"/>
    <w:rsid w:val="00113CCE"/>
    <w:rsid w:val="00115956"/>
    <w:rsid w:val="00115AA0"/>
    <w:rsid w:val="00115B57"/>
    <w:rsid w:val="00117E4D"/>
    <w:rsid w:val="00117F97"/>
    <w:rsid w:val="00120EDF"/>
    <w:rsid w:val="001236B4"/>
    <w:rsid w:val="001274EB"/>
    <w:rsid w:val="00127DE3"/>
    <w:rsid w:val="001331C8"/>
    <w:rsid w:val="00146976"/>
    <w:rsid w:val="0014755E"/>
    <w:rsid w:val="00151B31"/>
    <w:rsid w:val="00153B1F"/>
    <w:rsid w:val="00154EFA"/>
    <w:rsid w:val="001569AA"/>
    <w:rsid w:val="00170BE7"/>
    <w:rsid w:val="0019577F"/>
    <w:rsid w:val="00197EC4"/>
    <w:rsid w:val="001A0B7B"/>
    <w:rsid w:val="001C6DA3"/>
    <w:rsid w:val="001D0562"/>
    <w:rsid w:val="001D12D1"/>
    <w:rsid w:val="001D134D"/>
    <w:rsid w:val="001D677D"/>
    <w:rsid w:val="001E6EB5"/>
    <w:rsid w:val="001F458B"/>
    <w:rsid w:val="0020111E"/>
    <w:rsid w:val="002013FE"/>
    <w:rsid w:val="00205CC9"/>
    <w:rsid w:val="00210C71"/>
    <w:rsid w:val="00213A0A"/>
    <w:rsid w:val="002173C6"/>
    <w:rsid w:val="0022411D"/>
    <w:rsid w:val="002253C4"/>
    <w:rsid w:val="00242F0F"/>
    <w:rsid w:val="002438BC"/>
    <w:rsid w:val="00247B32"/>
    <w:rsid w:val="00252BBE"/>
    <w:rsid w:val="00266A9E"/>
    <w:rsid w:val="00271E8B"/>
    <w:rsid w:val="002763BB"/>
    <w:rsid w:val="00277AD8"/>
    <w:rsid w:val="002863C5"/>
    <w:rsid w:val="0028676E"/>
    <w:rsid w:val="0029022B"/>
    <w:rsid w:val="00290B7C"/>
    <w:rsid w:val="00291630"/>
    <w:rsid w:val="002A12B9"/>
    <w:rsid w:val="002A1A48"/>
    <w:rsid w:val="002A32AE"/>
    <w:rsid w:val="002A3B89"/>
    <w:rsid w:val="002C5123"/>
    <w:rsid w:val="002D2E67"/>
    <w:rsid w:val="002D3314"/>
    <w:rsid w:val="002D5FD5"/>
    <w:rsid w:val="002E31B2"/>
    <w:rsid w:val="002E6F47"/>
    <w:rsid w:val="002F2F81"/>
    <w:rsid w:val="002F3E48"/>
    <w:rsid w:val="002F7C26"/>
    <w:rsid w:val="00315895"/>
    <w:rsid w:val="00316A09"/>
    <w:rsid w:val="00334066"/>
    <w:rsid w:val="00334927"/>
    <w:rsid w:val="0033636B"/>
    <w:rsid w:val="00337B33"/>
    <w:rsid w:val="00337E02"/>
    <w:rsid w:val="00344CCC"/>
    <w:rsid w:val="0035057D"/>
    <w:rsid w:val="003523B6"/>
    <w:rsid w:val="003535E8"/>
    <w:rsid w:val="00356AD6"/>
    <w:rsid w:val="003778A2"/>
    <w:rsid w:val="003836C0"/>
    <w:rsid w:val="00383DDD"/>
    <w:rsid w:val="003842C0"/>
    <w:rsid w:val="003868F4"/>
    <w:rsid w:val="00386D82"/>
    <w:rsid w:val="00391642"/>
    <w:rsid w:val="003931F4"/>
    <w:rsid w:val="003938C1"/>
    <w:rsid w:val="003A2049"/>
    <w:rsid w:val="003A22EC"/>
    <w:rsid w:val="003A2314"/>
    <w:rsid w:val="003A6CB5"/>
    <w:rsid w:val="003A70BC"/>
    <w:rsid w:val="003B3ADC"/>
    <w:rsid w:val="003B45A9"/>
    <w:rsid w:val="003C61EA"/>
    <w:rsid w:val="003D42C7"/>
    <w:rsid w:val="003D5E37"/>
    <w:rsid w:val="003D6D80"/>
    <w:rsid w:val="003E14A6"/>
    <w:rsid w:val="003E70EB"/>
    <w:rsid w:val="003F50ED"/>
    <w:rsid w:val="003F5ADD"/>
    <w:rsid w:val="004000D7"/>
    <w:rsid w:val="00422BD0"/>
    <w:rsid w:val="0042468B"/>
    <w:rsid w:val="00437D3E"/>
    <w:rsid w:val="00443A70"/>
    <w:rsid w:val="0044633F"/>
    <w:rsid w:val="004477BC"/>
    <w:rsid w:val="0045460D"/>
    <w:rsid w:val="004552CB"/>
    <w:rsid w:val="00456BF9"/>
    <w:rsid w:val="00457761"/>
    <w:rsid w:val="0046340C"/>
    <w:rsid w:val="00463FAC"/>
    <w:rsid w:val="00465AC0"/>
    <w:rsid w:val="0047412F"/>
    <w:rsid w:val="00476399"/>
    <w:rsid w:val="004769E3"/>
    <w:rsid w:val="0048439A"/>
    <w:rsid w:val="00484F1A"/>
    <w:rsid w:val="00492810"/>
    <w:rsid w:val="004945AD"/>
    <w:rsid w:val="0049585E"/>
    <w:rsid w:val="00496D04"/>
    <w:rsid w:val="004A52A4"/>
    <w:rsid w:val="004B052E"/>
    <w:rsid w:val="004B0EF1"/>
    <w:rsid w:val="004B248C"/>
    <w:rsid w:val="004C0946"/>
    <w:rsid w:val="004C578F"/>
    <w:rsid w:val="004C5B49"/>
    <w:rsid w:val="004C61BA"/>
    <w:rsid w:val="004D2DA8"/>
    <w:rsid w:val="004D3B20"/>
    <w:rsid w:val="004D4AA0"/>
    <w:rsid w:val="004E20FC"/>
    <w:rsid w:val="004E2F66"/>
    <w:rsid w:val="004E4AAD"/>
    <w:rsid w:val="004E58F7"/>
    <w:rsid w:val="004E6D15"/>
    <w:rsid w:val="004E7B93"/>
    <w:rsid w:val="005022C0"/>
    <w:rsid w:val="00504E43"/>
    <w:rsid w:val="00505F98"/>
    <w:rsid w:val="005117A0"/>
    <w:rsid w:val="005133C7"/>
    <w:rsid w:val="00513DAC"/>
    <w:rsid w:val="005246B3"/>
    <w:rsid w:val="00532717"/>
    <w:rsid w:val="00550DCA"/>
    <w:rsid w:val="005548DB"/>
    <w:rsid w:val="00556D18"/>
    <w:rsid w:val="00571DA1"/>
    <w:rsid w:val="00581C54"/>
    <w:rsid w:val="00587267"/>
    <w:rsid w:val="005913BA"/>
    <w:rsid w:val="005917CD"/>
    <w:rsid w:val="005963B8"/>
    <w:rsid w:val="005B20AB"/>
    <w:rsid w:val="005B47E0"/>
    <w:rsid w:val="005B56E1"/>
    <w:rsid w:val="005C0CD2"/>
    <w:rsid w:val="005C0E99"/>
    <w:rsid w:val="005D1464"/>
    <w:rsid w:val="005D24FC"/>
    <w:rsid w:val="005E2F26"/>
    <w:rsid w:val="005E4E3E"/>
    <w:rsid w:val="005E70F0"/>
    <w:rsid w:val="005E7880"/>
    <w:rsid w:val="005E7A69"/>
    <w:rsid w:val="00606FB7"/>
    <w:rsid w:val="006164FA"/>
    <w:rsid w:val="006262F8"/>
    <w:rsid w:val="0063391C"/>
    <w:rsid w:val="00635631"/>
    <w:rsid w:val="006371DF"/>
    <w:rsid w:val="00641402"/>
    <w:rsid w:val="00643CED"/>
    <w:rsid w:val="00643F10"/>
    <w:rsid w:val="0064753D"/>
    <w:rsid w:val="00654735"/>
    <w:rsid w:val="00655AB1"/>
    <w:rsid w:val="00662B90"/>
    <w:rsid w:val="00664DCF"/>
    <w:rsid w:val="00665056"/>
    <w:rsid w:val="006656E3"/>
    <w:rsid w:val="006741B2"/>
    <w:rsid w:val="00674F31"/>
    <w:rsid w:val="006765B2"/>
    <w:rsid w:val="006770C0"/>
    <w:rsid w:val="00680F91"/>
    <w:rsid w:val="00683A77"/>
    <w:rsid w:val="0068504C"/>
    <w:rsid w:val="00690F57"/>
    <w:rsid w:val="00694F01"/>
    <w:rsid w:val="00696370"/>
    <w:rsid w:val="0069692E"/>
    <w:rsid w:val="00697E7C"/>
    <w:rsid w:val="006A26F1"/>
    <w:rsid w:val="006C3A6A"/>
    <w:rsid w:val="006C4948"/>
    <w:rsid w:val="006C4A65"/>
    <w:rsid w:val="006D420C"/>
    <w:rsid w:val="006E2FC3"/>
    <w:rsid w:val="006E4E52"/>
    <w:rsid w:val="006F24D5"/>
    <w:rsid w:val="006F63B5"/>
    <w:rsid w:val="007156EC"/>
    <w:rsid w:val="00722B76"/>
    <w:rsid w:val="0072308D"/>
    <w:rsid w:val="00725A94"/>
    <w:rsid w:val="007306ED"/>
    <w:rsid w:val="00756599"/>
    <w:rsid w:val="0076035D"/>
    <w:rsid w:val="00764FEE"/>
    <w:rsid w:val="007735C1"/>
    <w:rsid w:val="007814C1"/>
    <w:rsid w:val="00781B91"/>
    <w:rsid w:val="00784A0D"/>
    <w:rsid w:val="00785097"/>
    <w:rsid w:val="007852C8"/>
    <w:rsid w:val="007908F4"/>
    <w:rsid w:val="00797040"/>
    <w:rsid w:val="007A1755"/>
    <w:rsid w:val="007A60A4"/>
    <w:rsid w:val="007A6F13"/>
    <w:rsid w:val="007B2FB3"/>
    <w:rsid w:val="007B4231"/>
    <w:rsid w:val="007C1B86"/>
    <w:rsid w:val="007D1360"/>
    <w:rsid w:val="007E05C5"/>
    <w:rsid w:val="007E2D75"/>
    <w:rsid w:val="007E4D8F"/>
    <w:rsid w:val="007E5862"/>
    <w:rsid w:val="007F2376"/>
    <w:rsid w:val="007F29BE"/>
    <w:rsid w:val="008035BD"/>
    <w:rsid w:val="00804CEC"/>
    <w:rsid w:val="00806479"/>
    <w:rsid w:val="00810F6D"/>
    <w:rsid w:val="008144C7"/>
    <w:rsid w:val="00816B2E"/>
    <w:rsid w:val="00821443"/>
    <w:rsid w:val="008276FD"/>
    <w:rsid w:val="00827967"/>
    <w:rsid w:val="00830F17"/>
    <w:rsid w:val="008310BE"/>
    <w:rsid w:val="00831DBB"/>
    <w:rsid w:val="008378B5"/>
    <w:rsid w:val="008406F8"/>
    <w:rsid w:val="00844724"/>
    <w:rsid w:val="00846523"/>
    <w:rsid w:val="00852063"/>
    <w:rsid w:val="00854F9F"/>
    <w:rsid w:val="00857A01"/>
    <w:rsid w:val="00871A1C"/>
    <w:rsid w:val="008760C5"/>
    <w:rsid w:val="008806FD"/>
    <w:rsid w:val="008807CC"/>
    <w:rsid w:val="0088087E"/>
    <w:rsid w:val="00882EBD"/>
    <w:rsid w:val="0088389A"/>
    <w:rsid w:val="00886A2B"/>
    <w:rsid w:val="00893422"/>
    <w:rsid w:val="0089508E"/>
    <w:rsid w:val="008A3BCD"/>
    <w:rsid w:val="008A7985"/>
    <w:rsid w:val="008C11B5"/>
    <w:rsid w:val="008C2476"/>
    <w:rsid w:val="008C3BFD"/>
    <w:rsid w:val="008C3CCA"/>
    <w:rsid w:val="008C4DD4"/>
    <w:rsid w:val="008C528B"/>
    <w:rsid w:val="008D4493"/>
    <w:rsid w:val="008D5889"/>
    <w:rsid w:val="008D6AF2"/>
    <w:rsid w:val="008E5B73"/>
    <w:rsid w:val="008F690D"/>
    <w:rsid w:val="00914448"/>
    <w:rsid w:val="0092740B"/>
    <w:rsid w:val="00935937"/>
    <w:rsid w:val="00942C7D"/>
    <w:rsid w:val="0095023E"/>
    <w:rsid w:val="009524E2"/>
    <w:rsid w:val="00963B90"/>
    <w:rsid w:val="0098016C"/>
    <w:rsid w:val="009803F2"/>
    <w:rsid w:val="009813E3"/>
    <w:rsid w:val="0098682B"/>
    <w:rsid w:val="009932B1"/>
    <w:rsid w:val="00996ECA"/>
    <w:rsid w:val="00997D71"/>
    <w:rsid w:val="009A0129"/>
    <w:rsid w:val="009A3CA3"/>
    <w:rsid w:val="009B1FCB"/>
    <w:rsid w:val="009C04C5"/>
    <w:rsid w:val="009C36D2"/>
    <w:rsid w:val="009D2E22"/>
    <w:rsid w:val="009D388E"/>
    <w:rsid w:val="009D5F50"/>
    <w:rsid w:val="009E34CF"/>
    <w:rsid w:val="009E38B3"/>
    <w:rsid w:val="009E4AA6"/>
    <w:rsid w:val="009E5B12"/>
    <w:rsid w:val="009E7FC0"/>
    <w:rsid w:val="009F236B"/>
    <w:rsid w:val="009F39E0"/>
    <w:rsid w:val="00A024B3"/>
    <w:rsid w:val="00A04155"/>
    <w:rsid w:val="00A10028"/>
    <w:rsid w:val="00A133DE"/>
    <w:rsid w:val="00A169C9"/>
    <w:rsid w:val="00A17D77"/>
    <w:rsid w:val="00A235E6"/>
    <w:rsid w:val="00A248B5"/>
    <w:rsid w:val="00A376B0"/>
    <w:rsid w:val="00A41B0E"/>
    <w:rsid w:val="00A42AC2"/>
    <w:rsid w:val="00A44150"/>
    <w:rsid w:val="00A461E3"/>
    <w:rsid w:val="00A500CC"/>
    <w:rsid w:val="00A502E9"/>
    <w:rsid w:val="00A62FCA"/>
    <w:rsid w:val="00A644F6"/>
    <w:rsid w:val="00A71C36"/>
    <w:rsid w:val="00A7402F"/>
    <w:rsid w:val="00A745EB"/>
    <w:rsid w:val="00A74D0D"/>
    <w:rsid w:val="00A83324"/>
    <w:rsid w:val="00A845E5"/>
    <w:rsid w:val="00A9658B"/>
    <w:rsid w:val="00AA27FF"/>
    <w:rsid w:val="00AA3280"/>
    <w:rsid w:val="00AA618E"/>
    <w:rsid w:val="00AB45C2"/>
    <w:rsid w:val="00AC5ACB"/>
    <w:rsid w:val="00AC7910"/>
    <w:rsid w:val="00AD23E3"/>
    <w:rsid w:val="00AF4DEB"/>
    <w:rsid w:val="00AF5099"/>
    <w:rsid w:val="00B003DF"/>
    <w:rsid w:val="00B0486D"/>
    <w:rsid w:val="00B04F72"/>
    <w:rsid w:val="00B05333"/>
    <w:rsid w:val="00B158B4"/>
    <w:rsid w:val="00B23D02"/>
    <w:rsid w:val="00B24D93"/>
    <w:rsid w:val="00B26B85"/>
    <w:rsid w:val="00B313B7"/>
    <w:rsid w:val="00B50D62"/>
    <w:rsid w:val="00B52C26"/>
    <w:rsid w:val="00B52D0B"/>
    <w:rsid w:val="00B55EA4"/>
    <w:rsid w:val="00B64F05"/>
    <w:rsid w:val="00B778FD"/>
    <w:rsid w:val="00B91676"/>
    <w:rsid w:val="00B951AF"/>
    <w:rsid w:val="00BA231D"/>
    <w:rsid w:val="00BA2886"/>
    <w:rsid w:val="00BD1890"/>
    <w:rsid w:val="00BD578E"/>
    <w:rsid w:val="00BE5260"/>
    <w:rsid w:val="00BF0FAA"/>
    <w:rsid w:val="00C2465A"/>
    <w:rsid w:val="00C34938"/>
    <w:rsid w:val="00C35803"/>
    <w:rsid w:val="00C4005A"/>
    <w:rsid w:val="00C4016C"/>
    <w:rsid w:val="00C40259"/>
    <w:rsid w:val="00C40AC3"/>
    <w:rsid w:val="00C44716"/>
    <w:rsid w:val="00C517A8"/>
    <w:rsid w:val="00C51F47"/>
    <w:rsid w:val="00C52ED7"/>
    <w:rsid w:val="00C6512E"/>
    <w:rsid w:val="00C67B0F"/>
    <w:rsid w:val="00C73429"/>
    <w:rsid w:val="00C736D8"/>
    <w:rsid w:val="00C80A59"/>
    <w:rsid w:val="00C85A5F"/>
    <w:rsid w:val="00C86116"/>
    <w:rsid w:val="00C879D0"/>
    <w:rsid w:val="00C91DA5"/>
    <w:rsid w:val="00CA12F5"/>
    <w:rsid w:val="00CB2D3C"/>
    <w:rsid w:val="00CC15BF"/>
    <w:rsid w:val="00CC5231"/>
    <w:rsid w:val="00CD0473"/>
    <w:rsid w:val="00CF71F9"/>
    <w:rsid w:val="00CF7F6B"/>
    <w:rsid w:val="00D0465E"/>
    <w:rsid w:val="00D059F5"/>
    <w:rsid w:val="00D067BD"/>
    <w:rsid w:val="00D10F28"/>
    <w:rsid w:val="00D150DA"/>
    <w:rsid w:val="00D22ECF"/>
    <w:rsid w:val="00D26759"/>
    <w:rsid w:val="00D31B76"/>
    <w:rsid w:val="00D31FF9"/>
    <w:rsid w:val="00D4014B"/>
    <w:rsid w:val="00D40801"/>
    <w:rsid w:val="00D413A4"/>
    <w:rsid w:val="00D42A5B"/>
    <w:rsid w:val="00D464ED"/>
    <w:rsid w:val="00D61E9B"/>
    <w:rsid w:val="00D675C1"/>
    <w:rsid w:val="00D751C8"/>
    <w:rsid w:val="00D75345"/>
    <w:rsid w:val="00D90A0A"/>
    <w:rsid w:val="00D91C20"/>
    <w:rsid w:val="00DB218E"/>
    <w:rsid w:val="00DB466C"/>
    <w:rsid w:val="00DB589F"/>
    <w:rsid w:val="00DC0D0D"/>
    <w:rsid w:val="00DC1C15"/>
    <w:rsid w:val="00DC3970"/>
    <w:rsid w:val="00DD318B"/>
    <w:rsid w:val="00DD33B2"/>
    <w:rsid w:val="00DD6610"/>
    <w:rsid w:val="00DD7903"/>
    <w:rsid w:val="00DF3B38"/>
    <w:rsid w:val="00E02468"/>
    <w:rsid w:val="00E14ABC"/>
    <w:rsid w:val="00E15D8E"/>
    <w:rsid w:val="00E1651A"/>
    <w:rsid w:val="00E172F9"/>
    <w:rsid w:val="00E26428"/>
    <w:rsid w:val="00E31890"/>
    <w:rsid w:val="00E455ED"/>
    <w:rsid w:val="00E527CF"/>
    <w:rsid w:val="00E537A9"/>
    <w:rsid w:val="00E61F26"/>
    <w:rsid w:val="00E74947"/>
    <w:rsid w:val="00E82F9B"/>
    <w:rsid w:val="00E83B5C"/>
    <w:rsid w:val="00E84C79"/>
    <w:rsid w:val="00EA5122"/>
    <w:rsid w:val="00EA72DC"/>
    <w:rsid w:val="00EB375B"/>
    <w:rsid w:val="00EB3A90"/>
    <w:rsid w:val="00EB7594"/>
    <w:rsid w:val="00EC08D2"/>
    <w:rsid w:val="00EC67DE"/>
    <w:rsid w:val="00ED0172"/>
    <w:rsid w:val="00ED24AB"/>
    <w:rsid w:val="00EE2101"/>
    <w:rsid w:val="00EE7521"/>
    <w:rsid w:val="00EF1883"/>
    <w:rsid w:val="00F0212E"/>
    <w:rsid w:val="00F04E58"/>
    <w:rsid w:val="00F05027"/>
    <w:rsid w:val="00F06BF4"/>
    <w:rsid w:val="00F10947"/>
    <w:rsid w:val="00F117AC"/>
    <w:rsid w:val="00F234E6"/>
    <w:rsid w:val="00F26B73"/>
    <w:rsid w:val="00F34667"/>
    <w:rsid w:val="00F3656F"/>
    <w:rsid w:val="00F36D14"/>
    <w:rsid w:val="00F370DB"/>
    <w:rsid w:val="00F5142A"/>
    <w:rsid w:val="00F56652"/>
    <w:rsid w:val="00F657BC"/>
    <w:rsid w:val="00F67760"/>
    <w:rsid w:val="00F71458"/>
    <w:rsid w:val="00F736A3"/>
    <w:rsid w:val="00F80D5E"/>
    <w:rsid w:val="00F8261E"/>
    <w:rsid w:val="00F8798C"/>
    <w:rsid w:val="00F957EF"/>
    <w:rsid w:val="00F96519"/>
    <w:rsid w:val="00FA4E93"/>
    <w:rsid w:val="00FB0DE2"/>
    <w:rsid w:val="00FB43D0"/>
    <w:rsid w:val="00FB5675"/>
    <w:rsid w:val="00FD0C60"/>
    <w:rsid w:val="00FD11DF"/>
    <w:rsid w:val="00FD1A73"/>
    <w:rsid w:val="00FD3A85"/>
    <w:rsid w:val="00FD51ED"/>
    <w:rsid w:val="00FD5708"/>
    <w:rsid w:val="00FD6090"/>
    <w:rsid w:val="00FE026B"/>
    <w:rsid w:val="00FE0525"/>
    <w:rsid w:val="00FE62E2"/>
    <w:rsid w:val="00FF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D7"/>
  </w:style>
  <w:style w:type="paragraph" w:styleId="Heading1">
    <w:name w:val="heading 1"/>
    <w:basedOn w:val="Normal"/>
    <w:next w:val="Normal"/>
    <w:link w:val="Heading1Char"/>
    <w:uiPriority w:val="9"/>
    <w:qFormat/>
    <w:rsid w:val="006D42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714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458"/>
  </w:style>
  <w:style w:type="paragraph" w:styleId="Footer">
    <w:name w:val="footer"/>
    <w:basedOn w:val="Normal"/>
    <w:link w:val="FooterChar"/>
    <w:uiPriority w:val="99"/>
    <w:unhideWhenUsed/>
    <w:rsid w:val="00F714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458"/>
  </w:style>
  <w:style w:type="paragraph" w:styleId="BalloonText">
    <w:name w:val="Balloon Text"/>
    <w:basedOn w:val="Normal"/>
    <w:link w:val="BalloonTextChar"/>
    <w:uiPriority w:val="99"/>
    <w:semiHidden/>
    <w:unhideWhenUsed/>
    <w:rsid w:val="00F714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45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E4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17E4D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6D42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rsid w:val="001331C8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1331C8"/>
    <w:pPr>
      <w:jc w:val="center"/>
    </w:pPr>
    <w:rPr>
      <w:rFonts w:eastAsia="Times New Roman"/>
      <w:b/>
      <w:bCs/>
    </w:rPr>
  </w:style>
  <w:style w:type="table" w:styleId="TableGrid">
    <w:name w:val="Table Grid"/>
    <w:basedOn w:val="TableNormal"/>
    <w:uiPriority w:val="59"/>
    <w:rsid w:val="001D67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1A7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A12B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D7"/>
  </w:style>
  <w:style w:type="paragraph" w:styleId="Heading1">
    <w:name w:val="heading 1"/>
    <w:basedOn w:val="Normal"/>
    <w:next w:val="Normal"/>
    <w:link w:val="Heading1Char"/>
    <w:uiPriority w:val="9"/>
    <w:qFormat/>
    <w:rsid w:val="006D42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714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458"/>
  </w:style>
  <w:style w:type="paragraph" w:styleId="Footer">
    <w:name w:val="footer"/>
    <w:basedOn w:val="Normal"/>
    <w:link w:val="FooterChar"/>
    <w:uiPriority w:val="99"/>
    <w:unhideWhenUsed/>
    <w:rsid w:val="00F714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458"/>
  </w:style>
  <w:style w:type="paragraph" w:styleId="BalloonText">
    <w:name w:val="Balloon Text"/>
    <w:basedOn w:val="Normal"/>
    <w:link w:val="BalloonTextChar"/>
    <w:uiPriority w:val="99"/>
    <w:semiHidden/>
    <w:unhideWhenUsed/>
    <w:rsid w:val="00F714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45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E4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17E4D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6D42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rsid w:val="001331C8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1331C8"/>
    <w:pPr>
      <w:jc w:val="center"/>
    </w:pPr>
    <w:rPr>
      <w:rFonts w:eastAsia="Times New Roman"/>
      <w:b/>
      <w:bCs/>
    </w:rPr>
  </w:style>
  <w:style w:type="table" w:styleId="TableGrid">
    <w:name w:val="Table Grid"/>
    <w:basedOn w:val="TableNormal"/>
    <w:uiPriority w:val="59"/>
    <w:rsid w:val="001D67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1A7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A12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A07C4-C9E4-417E-93C5-6B3E4F64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90FB65</Template>
  <TotalTime>3</TotalTime>
  <Pages>3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Oxfordshire County Council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diane.floyd</dc:creator>
  <cp:lastModifiedBy>Nicky.Ereaut</cp:lastModifiedBy>
  <cp:revision>3</cp:revision>
  <cp:lastPrinted>2014-09-12T10:49:00Z</cp:lastPrinted>
  <dcterms:created xsi:type="dcterms:W3CDTF">2016-10-21T12:39:00Z</dcterms:created>
  <dcterms:modified xsi:type="dcterms:W3CDTF">2016-10-30T15:58:00Z</dcterms:modified>
</cp:coreProperties>
</file>