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660" w:rsidRPr="007224B9" w:rsidRDefault="00E43F2C" w:rsidP="00D47660">
      <w:pPr>
        <w:spacing w:after="120" w:line="276" w:lineRule="auto"/>
        <w:rPr>
          <w:b/>
          <w:color w:val="0070C0"/>
          <w:sz w:val="22"/>
          <w:szCs w:val="22"/>
        </w:rPr>
      </w:pPr>
      <w:r>
        <w:rPr>
          <w:rFonts w:ascii="Calibri" w:hAnsi="Calibri" w:cs="Calibri"/>
          <w:b/>
          <w:noProof/>
          <w:lang w:eastAsia="en-GB"/>
        </w:rPr>
        <w:pict>
          <v:group id="_x0000_s1026" style="position:absolute;margin-left:0;margin-top:16.15pt;width:57.05pt;height:63.3pt;z-index:251660288" coordorigin="1620,1440" coordsize="2700,288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868;top:1443;width:2205;height:1839;rotation:-221114fd">
              <v:imagedata r:id="rId8" o:title="children"/>
            </v:shape>
            <v:group id="_x0000_s1028" style="position:absolute;left:1620;top:1440;width:2700;height:2880" coordorigin="1620,1440" coordsize="2700,2880">
              <v:shapetype id="_x0000_t144" coordsize="21600,21600" o:spt="144" adj="11796480" path="al10800,10800,10800,10800@2@14e">
                <v:formulas>
                  <v:f eqn="val #1"/>
                  <v:f eqn="val #0"/>
                  <v:f eqn="sum 0 0 #0"/>
                  <v:f eqn="sumangle #0 0 180"/>
                  <v:f eqn="sumangle #0 0 90"/>
                  <v:f eqn="prod @4 2 1"/>
                  <v:f eqn="sumangle #0 90 0"/>
                  <v:f eqn="prod @6 2 1"/>
                  <v:f eqn="abs #0"/>
                  <v:f eqn="sumangle @8 0 90"/>
                  <v:f eqn="if @9 @7 @5"/>
                  <v:f eqn="sumangle @10 0 360"/>
                  <v:f eqn="if @10 @11 @10"/>
                  <v:f eqn="sumangle @12 0 360"/>
                  <v:f eqn="if @12 @13 @12"/>
                  <v:f eqn="sum 0 0 @14"/>
                  <v:f eqn="val 10800"/>
                  <v:f eqn="cos 10800 #0"/>
                  <v:f eqn="sin 10800 #0"/>
                  <v:f eqn="sum @17 10800 0"/>
                  <v:f eqn="sum @18 10800 0"/>
                  <v:f eqn="sum 10800 0 @17"/>
                  <v:f eqn="if @9 0 21600"/>
                  <v:f eqn="sum 10800 0 @18"/>
                </v:formulas>
                <v:path textpathok="t" o:connecttype="custom" o:connectlocs="10800,@22;@19,@20;@21,@20"/>
                <v:textpath on="t" style="v-text-kern:t" fitpath="t"/>
                <v:handles>
                  <v:h position="@16,#0" polar="10800,10800"/>
                </v:handles>
                <o:lock v:ext="edit" text="t" shapetype="t"/>
              </v:shapetype>
              <v:shape id="_x0000_s1029" type="#_x0000_t144" style="position:absolute;left:1620;top:1440;width:2700;height:2880" fillcolor="navy" strokecolor="white">
                <v:stroke opacity=".5"/>
                <v:shadow color="#868686"/>
                <v:textpath style="font-family:&quot;Arial Black&quot;;v-text-spacing:58985f" fitshape="t" trim="t" string="SPECIAL EDUCATIONAL NEEDS"/>
              </v:shape>
              <v:shapetype id="_x0000_t145" coordsize="21600,21600" o:spt="145" path="al10800,10800,10800,10800@3@15e">
                <v:formulas>
                  <v:f eqn="val #1"/>
                  <v:f eqn="val #0"/>
                  <v:f eqn="sum 0 0 #0"/>
                  <v:f eqn="sumangle #0 0 180"/>
                  <v:f eqn="sumangle #0 0 90"/>
                  <v:f eqn="prod @4 2 1"/>
                  <v:f eqn="sumangle #0 90 0"/>
                  <v:f eqn="prod @6 2 1"/>
                  <v:f eqn="abs #0"/>
                  <v:f eqn="sumangle @8 0 90"/>
                  <v:f eqn="if @9 @7 @5"/>
                  <v:f eqn="sumangle @10 0 360"/>
                  <v:f eqn="if @10 @11 @10"/>
                  <v:f eqn="sumangle @12 0 360"/>
                  <v:f eqn="if @12 @13 @12"/>
                  <v:f eqn="sum 0 0 @14"/>
                  <v:f eqn="val 10800"/>
                  <v:f eqn="cos 10800 #0"/>
                  <v:f eqn="sin 10800 #0"/>
                  <v:f eqn="sum @17 10800 0"/>
                  <v:f eqn="sum @18 10800 0"/>
                  <v:f eqn="sum 10800 0 @17"/>
                  <v:f eqn="if @9 0 21600"/>
                  <v:f eqn="sum 10800 0 @18"/>
                </v:formulas>
                <v:path textpathok="t" o:connecttype="custom" o:connectlocs="10800,@22;@19,@20;@21,@20"/>
                <v:textpath on="t" style="v-text-kern:t" fitpath="t"/>
                <v:handles>
                  <v:h position="@16,#0" polar="10800,10800"/>
                </v:handles>
                <o:lock v:ext="edit" text="t" shapetype="t"/>
              </v:shapetype>
              <v:shape id="_x0000_s1030" type="#_x0000_t145" style="position:absolute;left:1620;top:2520;width:2700;height:951" fillcolor="navy" strokecolor="white">
                <v:shadow color="#868686"/>
                <v:textpath style="font-family:&quot;Arial Black&quot;;v-text-spacing:52429f" fitshape="t" trim="t" string="SUPPORT SERVICES"/>
              </v:shape>
            </v:group>
          </v:group>
        </w:pict>
      </w:r>
      <w:r w:rsidR="00D47660" w:rsidRPr="007224B9">
        <w:rPr>
          <w:rFonts w:ascii="Calibri" w:hAnsi="Calibri" w:cs="Calibri"/>
          <w:b/>
          <w:noProof/>
          <w:sz w:val="22"/>
          <w:szCs w:val="22"/>
          <w:lang w:eastAsia="en-GB"/>
        </w:rPr>
        <w:drawing>
          <wp:anchor distT="0" distB="0" distL="114300" distR="114300" simplePos="0" relativeHeight="251659264" behindDoc="0" locked="0" layoutInCell="1" allowOverlap="1" wp14:anchorId="19F8C5AE" wp14:editId="77C4762E">
            <wp:simplePos x="0" y="0"/>
            <wp:positionH relativeFrom="column">
              <wp:posOffset>7700010</wp:posOffset>
            </wp:positionH>
            <wp:positionV relativeFrom="paragraph">
              <wp:posOffset>156210</wp:posOffset>
            </wp:positionV>
            <wp:extent cx="1649095" cy="353695"/>
            <wp:effectExtent l="0" t="0" r="8255" b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CC LOGO - black.eps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9095" cy="353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47660" w:rsidRPr="007224B9">
        <w:rPr>
          <w:b/>
          <w:color w:val="0070C0"/>
          <w:sz w:val="22"/>
          <w:szCs w:val="22"/>
        </w:rPr>
        <w:t>APPENDIX B SENSS Report Templates: B2a) SENSS Advisory Visit Report</w:t>
      </w:r>
      <w:r>
        <w:rPr>
          <w:b/>
          <w:color w:val="0070C0"/>
          <w:sz w:val="22"/>
          <w:szCs w:val="22"/>
        </w:rPr>
        <w:t xml:space="preserve"> with HI appendix</w:t>
      </w:r>
      <w:bookmarkStart w:id="0" w:name="_GoBack"/>
      <w:bookmarkEnd w:id="0"/>
    </w:p>
    <w:p w:rsidR="00D47660" w:rsidRPr="007224B9" w:rsidRDefault="00D47660" w:rsidP="00D47660">
      <w:pPr>
        <w:jc w:val="center"/>
        <w:rPr>
          <w:rFonts w:ascii="Calibri" w:hAnsi="Calibri" w:cs="Calibri"/>
          <w:sz w:val="22"/>
          <w:szCs w:val="22"/>
        </w:rPr>
      </w:pPr>
      <w:r w:rsidRPr="007224B9">
        <w:rPr>
          <w:rFonts w:ascii="Calibri" w:hAnsi="Calibri" w:cs="Calibri"/>
          <w:b/>
        </w:rPr>
        <w:t xml:space="preserve">SENSS Specialist Advisory Visit Report </w:t>
      </w:r>
      <w:r w:rsidRPr="007224B9">
        <w:rPr>
          <w:rFonts w:ascii="Calibri" w:hAnsi="Calibri" w:cs="Calibri"/>
        </w:rPr>
        <w:t>(</w:t>
      </w:r>
      <w:sdt>
        <w:sdtPr>
          <w:rPr>
            <w:rFonts w:ascii="Calibri" w:hAnsi="Calibri" w:cs="Calibri"/>
          </w:rPr>
          <w:alias w:val="Team"/>
          <w:tag w:val="Team"/>
          <w:id w:val="-1510905722"/>
          <w:placeholder>
            <w:docPart w:val="376F7D629A054245A76E39646A5D6C72"/>
          </w:placeholder>
          <w:dropDownList>
            <w:listItem w:displayText="Communication and Interaction Team" w:value="Communication and Interaction Team"/>
            <w:listItem w:displayText="Downs and Complex Needs Team" w:value="Downs and Complex Needs Team"/>
            <w:listItem w:displayText="Hearing Impairment Team" w:value="Hearing Impairment Team"/>
            <w:listItem w:displayText="Multi Sensory Impairment Team" w:value="Multi Sensory Impairment Team"/>
            <w:listItem w:displayText="Physical Disability Team" w:value="Physical Disability Team"/>
            <w:listItem w:displayText="SENICT AAC Team" w:value="SENICT AAC Team"/>
            <w:listItem w:displayText="Visual Impairment Team" w:value="Visual Impairment Team"/>
          </w:dropDownList>
        </w:sdtPr>
        <w:sdtEndPr/>
        <w:sdtContent>
          <w:r w:rsidR="005F413B">
            <w:rPr>
              <w:rFonts w:ascii="Calibri" w:hAnsi="Calibri" w:cs="Calibri"/>
            </w:rPr>
            <w:t>Hearing Impairment Team</w:t>
          </w:r>
        </w:sdtContent>
      </w:sdt>
      <w:r w:rsidRPr="007224B9">
        <w:rPr>
          <w:rFonts w:ascii="Calibri" w:hAnsi="Calibri" w:cs="Calibri"/>
        </w:rPr>
        <w:t>)</w:t>
      </w:r>
    </w:p>
    <w:p w:rsidR="00D47660" w:rsidRPr="007224B9" w:rsidRDefault="00D47660" w:rsidP="00D47660">
      <w:pPr>
        <w:jc w:val="center"/>
        <w:rPr>
          <w:rFonts w:ascii="Calibri" w:hAnsi="Calibri" w:cs="Calibri"/>
          <w:sz w:val="22"/>
          <w:szCs w:val="22"/>
        </w:rPr>
      </w:pPr>
    </w:p>
    <w:p w:rsidR="00D47660" w:rsidRPr="007224B9" w:rsidRDefault="00D47660" w:rsidP="00D47660">
      <w:pPr>
        <w:rPr>
          <w:rFonts w:ascii="Calibri" w:hAnsi="Calibri" w:cs="Calibri"/>
          <w:sz w:val="22"/>
          <w:szCs w:val="22"/>
        </w:rPr>
      </w:pPr>
    </w:p>
    <w:tbl>
      <w:tblPr>
        <w:tblStyle w:val="TableGrid"/>
        <w:tblW w:w="15077" w:type="dxa"/>
        <w:tblInd w:w="-544" w:type="dxa"/>
        <w:tblCellMar>
          <w:left w:w="51" w:type="dxa"/>
          <w:right w:w="51" w:type="dxa"/>
        </w:tblCellMar>
        <w:tblLook w:val="04A0" w:firstRow="1" w:lastRow="0" w:firstColumn="1" w:lastColumn="0" w:noHBand="0" w:noVBand="1"/>
      </w:tblPr>
      <w:tblGrid>
        <w:gridCol w:w="528"/>
        <w:gridCol w:w="2399"/>
        <w:gridCol w:w="2533"/>
        <w:gridCol w:w="122"/>
        <w:gridCol w:w="2185"/>
        <w:gridCol w:w="719"/>
        <w:gridCol w:w="1398"/>
        <w:gridCol w:w="1869"/>
        <w:gridCol w:w="609"/>
        <w:gridCol w:w="720"/>
        <w:gridCol w:w="610"/>
        <w:gridCol w:w="644"/>
        <w:gridCol w:w="741"/>
      </w:tblGrid>
      <w:tr w:rsidR="00D47660" w:rsidRPr="007224B9" w:rsidTr="005F413B">
        <w:trPr>
          <w:cantSplit/>
          <w:trHeight w:val="249"/>
        </w:trPr>
        <w:tc>
          <w:tcPr>
            <w:tcW w:w="528" w:type="dxa"/>
            <w:vMerge w:val="restart"/>
            <w:shd w:val="clear" w:color="auto" w:fill="FFFFFF" w:themeFill="background1"/>
          </w:tcPr>
          <w:p w:rsidR="00D47660" w:rsidRPr="007224B9" w:rsidRDefault="00D47660" w:rsidP="00305B18">
            <w:pPr>
              <w:rPr>
                <w:rFonts w:ascii="Calibri" w:hAnsi="Calibri" w:cs="Calibri"/>
                <w:sz w:val="22"/>
                <w:szCs w:val="22"/>
              </w:rPr>
            </w:pPr>
            <w:r w:rsidRPr="007224B9">
              <w:rPr>
                <w:rFonts w:ascii="Calibri" w:hAnsi="Calibri" w:cs="Calibri"/>
                <w:sz w:val="22"/>
                <w:szCs w:val="22"/>
              </w:rPr>
              <w:t>A</w:t>
            </w:r>
          </w:p>
        </w:tc>
        <w:tc>
          <w:tcPr>
            <w:tcW w:w="2399" w:type="dxa"/>
            <w:shd w:val="clear" w:color="auto" w:fill="F2DBDB" w:themeFill="accent2" w:themeFillTint="33"/>
          </w:tcPr>
          <w:p w:rsidR="00D47660" w:rsidRPr="007224B9" w:rsidRDefault="00D47660" w:rsidP="00305B18">
            <w:pPr>
              <w:rPr>
                <w:rFonts w:ascii="Calibri" w:hAnsi="Calibri" w:cs="Calibri"/>
                <w:sz w:val="22"/>
                <w:szCs w:val="22"/>
              </w:rPr>
            </w:pPr>
            <w:r w:rsidRPr="007224B9">
              <w:rPr>
                <w:rFonts w:ascii="Calibri" w:hAnsi="Calibri" w:cs="Calibri"/>
                <w:sz w:val="22"/>
                <w:szCs w:val="22"/>
              </w:rPr>
              <w:t>Name of Child/Young Person:</w:t>
            </w:r>
          </w:p>
        </w:tc>
        <w:tc>
          <w:tcPr>
            <w:tcW w:w="9435" w:type="dxa"/>
            <w:gridSpan w:val="7"/>
            <w:shd w:val="clear" w:color="auto" w:fill="FFFFFF" w:themeFill="background1"/>
          </w:tcPr>
          <w:p w:rsidR="00D47660" w:rsidRPr="00C560EC" w:rsidRDefault="00D47660" w:rsidP="00305B18"/>
        </w:tc>
        <w:tc>
          <w:tcPr>
            <w:tcW w:w="720" w:type="dxa"/>
            <w:shd w:val="clear" w:color="auto" w:fill="F2DBDB" w:themeFill="accent2" w:themeFillTint="33"/>
          </w:tcPr>
          <w:p w:rsidR="00D47660" w:rsidRPr="007224B9" w:rsidRDefault="00D47660" w:rsidP="00305B18">
            <w:pPr>
              <w:rPr>
                <w:rFonts w:ascii="Calibri" w:hAnsi="Calibri" w:cs="Calibri"/>
                <w:sz w:val="22"/>
                <w:szCs w:val="22"/>
              </w:rPr>
            </w:pPr>
            <w:r w:rsidRPr="007224B9">
              <w:rPr>
                <w:rFonts w:ascii="Calibri" w:hAnsi="Calibri" w:cs="Calibri"/>
                <w:sz w:val="22"/>
                <w:szCs w:val="22"/>
              </w:rPr>
              <w:t>DOB:</w:t>
            </w:r>
          </w:p>
        </w:tc>
        <w:sdt>
          <w:sdtPr>
            <w:alias w:val="DOB"/>
            <w:tag w:val="DOB"/>
            <w:id w:val="2133506425"/>
            <w:placeholder>
              <w:docPart w:val="481ED982CF294928B58CC6B426513940"/>
            </w:placeholder>
            <w:showingPlcHdr/>
            <w:date w:fullDate="2000-02-01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1995" w:type="dxa"/>
                <w:gridSpan w:val="3"/>
              </w:tcPr>
              <w:p w:rsidR="00D47660" w:rsidRPr="00C560EC" w:rsidRDefault="00D47660" w:rsidP="00305B18">
                <w:r w:rsidRPr="00C560EC">
                  <w:rPr>
                    <w:color w:val="808080"/>
                  </w:rPr>
                  <w:t>Click here to enter a date.</w:t>
                </w:r>
              </w:p>
            </w:tc>
          </w:sdtContent>
        </w:sdt>
      </w:tr>
      <w:tr w:rsidR="00D47660" w:rsidRPr="007224B9" w:rsidTr="005F413B">
        <w:trPr>
          <w:cantSplit/>
          <w:trHeight w:val="397"/>
        </w:trPr>
        <w:tc>
          <w:tcPr>
            <w:tcW w:w="528" w:type="dxa"/>
            <w:vMerge/>
            <w:shd w:val="clear" w:color="auto" w:fill="FFFFFF" w:themeFill="background1"/>
          </w:tcPr>
          <w:p w:rsidR="00D47660" w:rsidRPr="007224B9" w:rsidRDefault="00D47660" w:rsidP="00305B18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99" w:type="dxa"/>
            <w:shd w:val="clear" w:color="auto" w:fill="F2DBDB" w:themeFill="accent2" w:themeFillTint="33"/>
          </w:tcPr>
          <w:p w:rsidR="00D47660" w:rsidRPr="007224B9" w:rsidRDefault="00D47660" w:rsidP="00305B18">
            <w:pPr>
              <w:rPr>
                <w:rFonts w:ascii="Calibri" w:hAnsi="Calibri" w:cs="Calibri"/>
                <w:sz w:val="22"/>
                <w:szCs w:val="22"/>
              </w:rPr>
            </w:pPr>
            <w:r w:rsidRPr="007224B9">
              <w:rPr>
                <w:rFonts w:ascii="Calibri" w:hAnsi="Calibri" w:cs="Calibri"/>
                <w:sz w:val="22"/>
                <w:szCs w:val="22"/>
              </w:rPr>
              <w:t>School/Setting/College:</w:t>
            </w:r>
          </w:p>
        </w:tc>
        <w:sdt>
          <w:sdtPr>
            <w:id w:val="-2007512085"/>
            <w:placeholder>
              <w:docPart w:val="9E525AC5C97B4BBABF50750366372D2C"/>
            </w:placeholder>
            <w:showingPlcHdr/>
          </w:sdtPr>
          <w:sdtEndPr/>
          <w:sdtContent>
            <w:tc>
              <w:tcPr>
                <w:tcW w:w="9435" w:type="dxa"/>
                <w:gridSpan w:val="7"/>
                <w:shd w:val="clear" w:color="auto" w:fill="FFFFFF" w:themeFill="background1"/>
              </w:tcPr>
              <w:p w:rsidR="00D47660" w:rsidRPr="00C560EC" w:rsidRDefault="00D47660" w:rsidP="00305B18">
                <w:r w:rsidRPr="00C560EC">
                  <w:rPr>
                    <w:color w:val="808080"/>
                  </w:rPr>
                  <w:t>Click here to enter text.</w:t>
                </w:r>
              </w:p>
            </w:tc>
          </w:sdtContent>
        </w:sdt>
        <w:tc>
          <w:tcPr>
            <w:tcW w:w="720" w:type="dxa"/>
            <w:shd w:val="clear" w:color="auto" w:fill="F2DBDB" w:themeFill="accent2" w:themeFillTint="33"/>
          </w:tcPr>
          <w:p w:rsidR="00D47660" w:rsidRPr="007224B9" w:rsidRDefault="00D47660" w:rsidP="00305B18">
            <w:pPr>
              <w:rPr>
                <w:rFonts w:ascii="Calibri" w:hAnsi="Calibri" w:cs="Calibri"/>
                <w:sz w:val="22"/>
                <w:szCs w:val="22"/>
              </w:rPr>
            </w:pPr>
            <w:r w:rsidRPr="007224B9">
              <w:rPr>
                <w:rFonts w:ascii="Calibri" w:hAnsi="Calibri" w:cs="Calibri"/>
                <w:sz w:val="22"/>
                <w:szCs w:val="22"/>
              </w:rPr>
              <w:t>NCY:</w:t>
            </w:r>
          </w:p>
        </w:tc>
        <w:sdt>
          <w:sdtPr>
            <w:alias w:val="NCY"/>
            <w:tag w:val="NCY"/>
            <w:id w:val="-1413621503"/>
            <w:placeholder>
              <w:docPart w:val="80F0E7D6CFF5439EBCD0FEF017E9CBF5"/>
            </w:placeholder>
            <w:showingPlcHdr/>
            <w:comboBox>
              <w:listItem w:value="Choose an item."/>
              <w:listItem w:displayText="FS/1" w:value="FS/1"/>
              <w:listItem w:displayText="FS/2" w:value="FS/2"/>
              <w:listItem w:displayText="FS/3" w:value="FS/3"/>
              <w:listItem w:displayText="NC/1" w:value="NC/1"/>
              <w:listItem w:displayText="NC/2" w:value="NC/2"/>
              <w:listItem w:displayText="NC/3" w:value="NC/3"/>
              <w:listItem w:displayText="NC/4" w:value="NC/4"/>
              <w:listItem w:displayText="NC/5" w:value="NC/5"/>
              <w:listItem w:displayText="NC/6" w:value="NC/6"/>
              <w:listItem w:displayText="NC/7" w:value="NC/7"/>
              <w:listItem w:displayText="NC/8" w:value="NC/8"/>
              <w:listItem w:displayText="NC/9" w:value="NC/9"/>
              <w:listItem w:displayText="NC/10" w:value="NC/10"/>
              <w:listItem w:displayText="NC/11" w:value="NC/11"/>
              <w:listItem w:displayText="NC/12" w:value="NC/12"/>
              <w:listItem w:displayText="NC/13" w:value="NC/13"/>
              <w:listItem w:displayText="NC/14" w:value="NC/14"/>
            </w:comboBox>
          </w:sdtPr>
          <w:sdtEndPr/>
          <w:sdtContent>
            <w:tc>
              <w:tcPr>
                <w:tcW w:w="1995" w:type="dxa"/>
                <w:gridSpan w:val="3"/>
              </w:tcPr>
              <w:p w:rsidR="00D47660" w:rsidRPr="00C560EC" w:rsidRDefault="00D47660" w:rsidP="00305B18">
                <w:r w:rsidRPr="00C560EC">
                  <w:rPr>
                    <w:color w:val="808080"/>
                  </w:rPr>
                  <w:t>Choose an item.</w:t>
                </w:r>
              </w:p>
            </w:tc>
          </w:sdtContent>
        </w:sdt>
      </w:tr>
      <w:tr w:rsidR="00D47660" w:rsidRPr="007224B9" w:rsidTr="005F413B">
        <w:trPr>
          <w:cantSplit/>
          <w:trHeight w:val="397"/>
        </w:trPr>
        <w:tc>
          <w:tcPr>
            <w:tcW w:w="528" w:type="dxa"/>
            <w:vMerge/>
            <w:shd w:val="clear" w:color="auto" w:fill="FFFFFF" w:themeFill="background1"/>
          </w:tcPr>
          <w:p w:rsidR="00D47660" w:rsidRPr="007224B9" w:rsidRDefault="00D47660" w:rsidP="00305B18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99" w:type="dxa"/>
            <w:shd w:val="clear" w:color="auto" w:fill="F2DBDB" w:themeFill="accent2" w:themeFillTint="33"/>
          </w:tcPr>
          <w:p w:rsidR="00D47660" w:rsidRPr="007224B9" w:rsidRDefault="00D47660" w:rsidP="00305B18">
            <w:pPr>
              <w:rPr>
                <w:rFonts w:ascii="Calibri" w:hAnsi="Calibri" w:cs="Calibri"/>
                <w:sz w:val="22"/>
                <w:szCs w:val="22"/>
              </w:rPr>
            </w:pPr>
            <w:r w:rsidRPr="007224B9">
              <w:rPr>
                <w:rFonts w:ascii="Calibri" w:hAnsi="Calibri" w:cs="Calibri"/>
                <w:sz w:val="22"/>
                <w:szCs w:val="22"/>
              </w:rPr>
              <w:t>Date of Visit:</w:t>
            </w:r>
          </w:p>
        </w:tc>
        <w:sdt>
          <w:sdtPr>
            <w:alias w:val="Visit Date"/>
            <w:tag w:val="Visit Date"/>
            <w:id w:val="1101993931"/>
            <w:placeholder>
              <w:docPart w:val="AA02945043D741978E70346650D8975E"/>
            </w:placeholder>
            <w:showingPlcHdr/>
            <w:date w:fullDate="2014-07-01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2533" w:type="dxa"/>
                <w:shd w:val="clear" w:color="auto" w:fill="FFFFFF" w:themeFill="background1"/>
              </w:tcPr>
              <w:p w:rsidR="00D47660" w:rsidRPr="00C560EC" w:rsidRDefault="00D47660" w:rsidP="00305B18">
                <w:r w:rsidRPr="00C560EC">
                  <w:rPr>
                    <w:color w:val="808080"/>
                  </w:rPr>
                  <w:t>Click here to enter a date.</w:t>
                </w:r>
              </w:p>
            </w:tc>
          </w:sdtContent>
        </w:sdt>
        <w:tc>
          <w:tcPr>
            <w:tcW w:w="2307" w:type="dxa"/>
            <w:gridSpan w:val="2"/>
            <w:shd w:val="clear" w:color="auto" w:fill="F2DBDB" w:themeFill="accent2" w:themeFillTint="33"/>
          </w:tcPr>
          <w:p w:rsidR="00D47660" w:rsidRPr="007224B9" w:rsidRDefault="00D47660" w:rsidP="00305B18">
            <w:pPr>
              <w:rPr>
                <w:rFonts w:ascii="Calibri" w:hAnsi="Calibri" w:cs="Calibri"/>
                <w:sz w:val="22"/>
                <w:szCs w:val="22"/>
              </w:rPr>
            </w:pPr>
            <w:r w:rsidRPr="007224B9">
              <w:rPr>
                <w:rFonts w:ascii="Calibri" w:hAnsi="Calibri" w:cs="Calibri"/>
                <w:sz w:val="22"/>
                <w:szCs w:val="22"/>
              </w:rPr>
              <w:t>Key Contact Person:</w:t>
            </w:r>
          </w:p>
        </w:tc>
        <w:tc>
          <w:tcPr>
            <w:tcW w:w="4595" w:type="dxa"/>
            <w:gridSpan w:val="4"/>
          </w:tcPr>
          <w:p w:rsidR="00D47660" w:rsidRPr="00C560EC" w:rsidRDefault="00E43F2C" w:rsidP="00305B18">
            <w:sdt>
              <w:sdtPr>
                <w:alias w:val="Contact Name"/>
                <w:tag w:val="Contact Name"/>
                <w:id w:val="647103169"/>
                <w:placeholder>
                  <w:docPart w:val="0EA9D4BF19C54C16B847B5C6361C54D0"/>
                </w:placeholder>
                <w:showingPlcHdr/>
              </w:sdtPr>
              <w:sdtEndPr/>
              <w:sdtContent>
                <w:r w:rsidR="00D47660" w:rsidRPr="00C560EC">
                  <w:rPr>
                    <w:color w:val="808080"/>
                  </w:rPr>
                  <w:t>Click here to enter name.</w:t>
                </w:r>
              </w:sdtContent>
            </w:sdt>
          </w:p>
        </w:tc>
        <w:tc>
          <w:tcPr>
            <w:tcW w:w="1974" w:type="dxa"/>
            <w:gridSpan w:val="3"/>
            <w:shd w:val="clear" w:color="auto" w:fill="F2DBDB" w:themeFill="accent2" w:themeFillTint="33"/>
          </w:tcPr>
          <w:p w:rsidR="00D47660" w:rsidRPr="007224B9" w:rsidRDefault="00D47660" w:rsidP="00305B18">
            <w:pPr>
              <w:rPr>
                <w:rFonts w:ascii="Calibri" w:hAnsi="Calibri" w:cs="Calibri"/>
                <w:sz w:val="22"/>
                <w:szCs w:val="22"/>
              </w:rPr>
            </w:pPr>
            <w:r w:rsidRPr="007224B9">
              <w:rPr>
                <w:rFonts w:ascii="Calibri" w:hAnsi="Calibri" w:cs="Calibri"/>
                <w:sz w:val="22"/>
                <w:szCs w:val="22"/>
              </w:rPr>
              <w:t xml:space="preserve">Statement/EHCP  </w:t>
            </w:r>
          </w:p>
        </w:tc>
        <w:sdt>
          <w:sdtPr>
            <w:rPr>
              <w:rFonts w:ascii="Calibri" w:hAnsi="Calibri" w:cs="Calibri"/>
              <w:sz w:val="22"/>
              <w:szCs w:val="22"/>
            </w:rPr>
            <w:alias w:val="EHCP"/>
            <w:tag w:val="EHCP"/>
            <w:id w:val="13400432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1" w:type="dxa"/>
              </w:tcPr>
              <w:p w:rsidR="00D47660" w:rsidRPr="007224B9" w:rsidRDefault="00D47660" w:rsidP="00305B18">
                <w:pPr>
                  <w:rPr>
                    <w:rFonts w:ascii="Calibri" w:hAnsi="Calibri" w:cs="Calibri"/>
                    <w:sz w:val="22"/>
                    <w:szCs w:val="22"/>
                  </w:rPr>
                </w:pPr>
                <w:r w:rsidRPr="007224B9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D47660" w:rsidRPr="007224B9" w:rsidTr="005F413B">
        <w:trPr>
          <w:trHeight w:val="397"/>
        </w:trPr>
        <w:tc>
          <w:tcPr>
            <w:tcW w:w="528" w:type="dxa"/>
            <w:vMerge/>
            <w:shd w:val="clear" w:color="auto" w:fill="FFFFFF" w:themeFill="background1"/>
          </w:tcPr>
          <w:p w:rsidR="00D47660" w:rsidRPr="007224B9" w:rsidRDefault="00D47660" w:rsidP="00305B18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99" w:type="dxa"/>
            <w:shd w:val="clear" w:color="auto" w:fill="F2DBDB" w:themeFill="accent2" w:themeFillTint="33"/>
          </w:tcPr>
          <w:p w:rsidR="00D47660" w:rsidRPr="007224B9" w:rsidRDefault="00D47660" w:rsidP="00305B18">
            <w:pPr>
              <w:rPr>
                <w:rFonts w:ascii="Calibri" w:hAnsi="Calibri" w:cs="Calibri"/>
                <w:i/>
                <w:sz w:val="22"/>
                <w:szCs w:val="22"/>
              </w:rPr>
            </w:pPr>
            <w:r w:rsidRPr="007224B9">
              <w:rPr>
                <w:rFonts w:ascii="Calibri" w:hAnsi="Calibri" w:cs="Calibri"/>
                <w:sz w:val="22"/>
                <w:szCs w:val="22"/>
              </w:rPr>
              <w:t>Purpose of visit:</w:t>
            </w:r>
          </w:p>
        </w:tc>
        <w:sdt>
          <w:sdtPr>
            <w:alias w:val="Purpose"/>
            <w:tag w:val="Purpose"/>
            <w:id w:val="940569926"/>
            <w:placeholder>
              <w:docPart w:val="CF6547ABACFA4D0BAFBE0D890B0FDA16"/>
            </w:placeholder>
            <w:showingPlcHdr/>
          </w:sdtPr>
          <w:sdtEndPr/>
          <w:sdtContent>
            <w:tc>
              <w:tcPr>
                <w:tcW w:w="9435" w:type="dxa"/>
                <w:gridSpan w:val="7"/>
                <w:shd w:val="clear" w:color="auto" w:fill="FFFFFF" w:themeFill="background1"/>
              </w:tcPr>
              <w:p w:rsidR="00D47660" w:rsidRPr="00C560EC" w:rsidRDefault="00D47660" w:rsidP="00305B18">
                <w:r w:rsidRPr="00C560EC">
                  <w:rPr>
                    <w:color w:val="808080"/>
                  </w:rPr>
                  <w:t>Click here to enter text.</w:t>
                </w:r>
              </w:p>
            </w:tc>
          </w:sdtContent>
        </w:sdt>
        <w:tc>
          <w:tcPr>
            <w:tcW w:w="1974" w:type="dxa"/>
            <w:gridSpan w:val="3"/>
            <w:shd w:val="clear" w:color="auto" w:fill="F2DBDB" w:themeFill="accent2" w:themeFillTint="33"/>
          </w:tcPr>
          <w:p w:rsidR="00D47660" w:rsidRPr="007224B9" w:rsidRDefault="00D47660" w:rsidP="00305B18">
            <w:pPr>
              <w:rPr>
                <w:rFonts w:ascii="Calibri" w:hAnsi="Calibri" w:cs="Calibri"/>
                <w:i/>
                <w:color w:val="A6A6A6" w:themeColor="background1" w:themeShade="A6"/>
                <w:sz w:val="22"/>
                <w:szCs w:val="22"/>
              </w:rPr>
            </w:pPr>
            <w:r w:rsidRPr="007224B9">
              <w:rPr>
                <w:rFonts w:ascii="Calibri" w:hAnsi="Calibri" w:cs="Calibri"/>
                <w:sz w:val="22"/>
                <w:szCs w:val="22"/>
              </w:rPr>
              <w:t>SEN Support</w:t>
            </w:r>
          </w:p>
        </w:tc>
        <w:sdt>
          <w:sdtPr>
            <w:rPr>
              <w:rFonts w:ascii="Calibri" w:hAnsi="Calibri" w:cs="Calibri"/>
              <w:sz w:val="22"/>
              <w:szCs w:val="22"/>
            </w:rPr>
            <w:alias w:val="SS"/>
            <w:tag w:val="SS"/>
            <w:id w:val="2480129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1" w:type="dxa"/>
                <w:shd w:val="clear" w:color="auto" w:fill="FFFFFF" w:themeFill="background1"/>
              </w:tcPr>
              <w:p w:rsidR="00D47660" w:rsidRPr="007224B9" w:rsidRDefault="00D47660" w:rsidP="00305B18">
                <w:pPr>
                  <w:rPr>
                    <w:rFonts w:ascii="Calibri" w:hAnsi="Calibri" w:cs="Calibri"/>
                    <w:sz w:val="22"/>
                    <w:szCs w:val="22"/>
                  </w:rPr>
                </w:pPr>
                <w:r w:rsidRPr="007224B9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D47660" w:rsidRPr="007224B9" w:rsidTr="005F413B">
        <w:trPr>
          <w:trHeight w:val="363"/>
        </w:trPr>
        <w:tc>
          <w:tcPr>
            <w:tcW w:w="528" w:type="dxa"/>
            <w:vMerge/>
            <w:shd w:val="clear" w:color="auto" w:fill="FFFFFF" w:themeFill="background1"/>
          </w:tcPr>
          <w:p w:rsidR="00D47660" w:rsidRPr="007224B9" w:rsidRDefault="00D47660" w:rsidP="00305B18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99" w:type="dxa"/>
            <w:shd w:val="clear" w:color="auto" w:fill="F2DBDB" w:themeFill="accent2" w:themeFillTint="33"/>
          </w:tcPr>
          <w:p w:rsidR="00D47660" w:rsidRPr="007224B9" w:rsidRDefault="00D47660" w:rsidP="00305B18">
            <w:pPr>
              <w:rPr>
                <w:rFonts w:ascii="Calibri" w:hAnsi="Calibri" w:cs="Calibri"/>
                <w:sz w:val="22"/>
                <w:szCs w:val="22"/>
              </w:rPr>
            </w:pPr>
            <w:r w:rsidRPr="007224B9">
              <w:rPr>
                <w:rFonts w:ascii="Calibri" w:hAnsi="Calibri" w:cs="Calibri"/>
                <w:sz w:val="22"/>
                <w:szCs w:val="22"/>
              </w:rPr>
              <w:t>Details of visit:</w:t>
            </w:r>
          </w:p>
        </w:tc>
        <w:sdt>
          <w:sdtPr>
            <w:alias w:val="Visit Details"/>
            <w:tag w:val="Visit Details"/>
            <w:id w:val="-77447042"/>
            <w:placeholder>
              <w:docPart w:val="DEA910744A3E4B219A74BE7C1F384B96"/>
            </w:placeholder>
          </w:sdtPr>
          <w:sdtEndPr/>
          <w:sdtContent>
            <w:tc>
              <w:tcPr>
                <w:tcW w:w="12150" w:type="dxa"/>
                <w:gridSpan w:val="11"/>
                <w:shd w:val="clear" w:color="auto" w:fill="FFFFFF" w:themeFill="background1"/>
              </w:tcPr>
              <w:p w:rsidR="009B01F7" w:rsidRDefault="009B01F7" w:rsidP="00305B18"/>
              <w:p w:rsidR="009B01F7" w:rsidRDefault="009B01F7" w:rsidP="00305B18"/>
              <w:p w:rsidR="00D47660" w:rsidRPr="00C560EC" w:rsidRDefault="009B01F7" w:rsidP="00305B18">
                <w:r w:rsidRPr="003F4784">
                  <w:rPr>
                    <w:b/>
                    <w:color w:val="000000"/>
                  </w:rPr>
                  <w:t>See Appendix for details of hearing assessment and audiological maintenance carried out today</w:t>
                </w:r>
                <w:r>
                  <w:rPr>
                    <w:color w:val="000000"/>
                  </w:rPr>
                  <w:t>.</w:t>
                </w:r>
              </w:p>
            </w:tc>
          </w:sdtContent>
        </w:sdt>
      </w:tr>
      <w:tr w:rsidR="00D47660" w:rsidRPr="007224B9" w:rsidTr="005F413B">
        <w:trPr>
          <w:trHeight w:val="346"/>
        </w:trPr>
        <w:tc>
          <w:tcPr>
            <w:tcW w:w="528" w:type="dxa"/>
            <w:vMerge/>
            <w:shd w:val="clear" w:color="auto" w:fill="FFFFFF" w:themeFill="background1"/>
          </w:tcPr>
          <w:p w:rsidR="00D47660" w:rsidRPr="007224B9" w:rsidRDefault="00D47660" w:rsidP="00305B18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99" w:type="dxa"/>
            <w:shd w:val="clear" w:color="auto" w:fill="F2DBDB" w:themeFill="accent2" w:themeFillTint="33"/>
          </w:tcPr>
          <w:p w:rsidR="00D47660" w:rsidRPr="007224B9" w:rsidRDefault="00D47660" w:rsidP="00305B18">
            <w:pPr>
              <w:rPr>
                <w:rFonts w:ascii="Calibri" w:hAnsi="Calibri" w:cs="Calibri"/>
                <w:i/>
                <w:sz w:val="22"/>
                <w:szCs w:val="22"/>
              </w:rPr>
            </w:pPr>
            <w:r w:rsidRPr="007224B9">
              <w:rPr>
                <w:rFonts w:ascii="Calibri" w:hAnsi="Calibri" w:cs="Calibri"/>
                <w:sz w:val="22"/>
                <w:szCs w:val="22"/>
              </w:rPr>
              <w:t>Key data:</w:t>
            </w:r>
          </w:p>
        </w:tc>
        <w:sdt>
          <w:sdtPr>
            <w:alias w:val="Key Data"/>
            <w:tag w:val="Key Data"/>
            <w:id w:val="-2078583372"/>
            <w:placeholder>
              <w:docPart w:val="F72ECA98FD3F4D5C85BA9A69D71F270C"/>
            </w:placeholder>
            <w:showingPlcHdr/>
          </w:sdtPr>
          <w:sdtEndPr/>
          <w:sdtContent>
            <w:tc>
              <w:tcPr>
                <w:tcW w:w="12150" w:type="dxa"/>
                <w:gridSpan w:val="11"/>
                <w:shd w:val="clear" w:color="auto" w:fill="FFFFFF" w:themeFill="background1"/>
              </w:tcPr>
              <w:p w:rsidR="00D47660" w:rsidRPr="00C560EC" w:rsidRDefault="00D47660" w:rsidP="00305B18">
                <w:r w:rsidRPr="00C560EC">
                  <w:rPr>
                    <w:color w:val="808080"/>
                  </w:rPr>
                  <w:t>Click here to enter text.</w:t>
                </w:r>
              </w:p>
            </w:tc>
          </w:sdtContent>
        </w:sdt>
      </w:tr>
      <w:tr w:rsidR="00D47660" w:rsidRPr="007224B9" w:rsidTr="005F413B">
        <w:trPr>
          <w:trHeight w:val="628"/>
        </w:trPr>
        <w:tc>
          <w:tcPr>
            <w:tcW w:w="528" w:type="dxa"/>
          </w:tcPr>
          <w:p w:rsidR="00D47660" w:rsidRPr="007224B9" w:rsidRDefault="00D47660" w:rsidP="00305B18">
            <w:pPr>
              <w:rPr>
                <w:rFonts w:ascii="Calibri" w:hAnsi="Calibri" w:cs="Calibri"/>
                <w:sz w:val="22"/>
                <w:szCs w:val="22"/>
              </w:rPr>
            </w:pPr>
            <w:r w:rsidRPr="007224B9">
              <w:rPr>
                <w:rFonts w:ascii="Calibri" w:hAnsi="Calibri" w:cs="Calibri"/>
                <w:sz w:val="22"/>
                <w:szCs w:val="22"/>
              </w:rPr>
              <w:t>B</w:t>
            </w:r>
          </w:p>
        </w:tc>
        <w:tc>
          <w:tcPr>
            <w:tcW w:w="14549" w:type="dxa"/>
            <w:gridSpan w:val="12"/>
          </w:tcPr>
          <w:p w:rsidR="00D47660" w:rsidRPr="00C560EC" w:rsidRDefault="00D47660" w:rsidP="00305B18">
            <w:r w:rsidRPr="00C560EC">
              <w:t>Strengths:</w:t>
            </w:r>
          </w:p>
          <w:sdt>
            <w:sdtPr>
              <w:alias w:val="Strengths"/>
              <w:tag w:val="Strengths"/>
              <w:id w:val="-262919041"/>
              <w:placeholder>
                <w:docPart w:val="28A2576D6E1B42D8932CB20FC80CF6C8"/>
              </w:placeholder>
              <w:showingPlcHdr/>
            </w:sdtPr>
            <w:sdtEndPr/>
            <w:sdtContent>
              <w:p w:rsidR="00D47660" w:rsidRPr="00C560EC" w:rsidRDefault="00D47660" w:rsidP="00305B18">
                <w:r w:rsidRPr="00C560EC">
                  <w:rPr>
                    <w:color w:val="808080"/>
                  </w:rPr>
                  <w:t>Click here to enter text.</w:t>
                </w:r>
              </w:p>
            </w:sdtContent>
          </w:sdt>
        </w:tc>
      </w:tr>
      <w:tr w:rsidR="00D47660" w:rsidRPr="007224B9" w:rsidTr="005F413B">
        <w:trPr>
          <w:trHeight w:val="758"/>
        </w:trPr>
        <w:tc>
          <w:tcPr>
            <w:tcW w:w="528" w:type="dxa"/>
          </w:tcPr>
          <w:p w:rsidR="00D47660" w:rsidRPr="007224B9" w:rsidRDefault="00D47660" w:rsidP="00305B18">
            <w:pPr>
              <w:rPr>
                <w:rFonts w:ascii="Calibri" w:hAnsi="Calibri" w:cs="Calibri"/>
                <w:sz w:val="22"/>
                <w:szCs w:val="22"/>
              </w:rPr>
            </w:pPr>
            <w:r w:rsidRPr="007224B9">
              <w:rPr>
                <w:rFonts w:ascii="Calibri" w:hAnsi="Calibri" w:cs="Calibri"/>
                <w:sz w:val="22"/>
                <w:szCs w:val="22"/>
              </w:rPr>
              <w:t>C</w:t>
            </w:r>
          </w:p>
        </w:tc>
        <w:tc>
          <w:tcPr>
            <w:tcW w:w="14549" w:type="dxa"/>
            <w:gridSpan w:val="12"/>
          </w:tcPr>
          <w:p w:rsidR="00D47660" w:rsidRPr="00C560EC" w:rsidRDefault="00D47660" w:rsidP="00305B18">
            <w:r w:rsidRPr="00C560EC">
              <w:t>Impact of strategies recommended at last visit:</w:t>
            </w:r>
          </w:p>
          <w:sdt>
            <w:sdtPr>
              <w:alias w:val="Impact"/>
              <w:tag w:val="Impact"/>
              <w:id w:val="618271306"/>
              <w:placeholder>
                <w:docPart w:val="B62362B61A3B438E94408A1ACEE68756"/>
              </w:placeholder>
              <w:showingPlcHdr/>
            </w:sdtPr>
            <w:sdtEndPr/>
            <w:sdtContent>
              <w:p w:rsidR="00D47660" w:rsidRPr="00C560EC" w:rsidRDefault="00D47660" w:rsidP="00305B18">
                <w:r w:rsidRPr="00C560EC">
                  <w:rPr>
                    <w:color w:val="808080"/>
                  </w:rPr>
                  <w:t>Click here to enter text.</w:t>
                </w:r>
              </w:p>
            </w:sdtContent>
          </w:sdt>
        </w:tc>
      </w:tr>
      <w:tr w:rsidR="00D47660" w:rsidRPr="007224B9" w:rsidTr="005F413B">
        <w:trPr>
          <w:trHeight w:val="397"/>
        </w:trPr>
        <w:tc>
          <w:tcPr>
            <w:tcW w:w="528" w:type="dxa"/>
            <w:vMerge w:val="restart"/>
          </w:tcPr>
          <w:p w:rsidR="00D47660" w:rsidRPr="007224B9" w:rsidRDefault="00D47660" w:rsidP="00305B18">
            <w:pPr>
              <w:rPr>
                <w:rFonts w:ascii="Calibri" w:hAnsi="Calibri" w:cs="Calibri"/>
                <w:sz w:val="22"/>
                <w:szCs w:val="22"/>
              </w:rPr>
            </w:pPr>
            <w:r w:rsidRPr="007224B9">
              <w:rPr>
                <w:rFonts w:ascii="Calibri" w:hAnsi="Calibri" w:cs="Calibri"/>
                <w:sz w:val="22"/>
                <w:szCs w:val="22"/>
              </w:rPr>
              <w:t>D</w:t>
            </w:r>
          </w:p>
        </w:tc>
        <w:tc>
          <w:tcPr>
            <w:tcW w:w="5054" w:type="dxa"/>
            <w:gridSpan w:val="3"/>
            <w:shd w:val="clear" w:color="auto" w:fill="F2DBDB" w:themeFill="accent2" w:themeFillTint="33"/>
          </w:tcPr>
          <w:p w:rsidR="00D47660" w:rsidRPr="007224B9" w:rsidRDefault="00D47660" w:rsidP="00305B18">
            <w:pPr>
              <w:rPr>
                <w:rFonts w:ascii="Calibri" w:hAnsi="Calibri" w:cs="Calibri"/>
                <w:sz w:val="22"/>
                <w:szCs w:val="22"/>
              </w:rPr>
            </w:pPr>
            <w:r w:rsidRPr="007224B9">
              <w:rPr>
                <w:rFonts w:ascii="Calibri" w:hAnsi="Calibri" w:cs="Calibri"/>
                <w:sz w:val="22"/>
                <w:szCs w:val="22"/>
              </w:rPr>
              <w:t>Current Issues  / Concerns  / Challenges</w:t>
            </w:r>
          </w:p>
        </w:tc>
        <w:tc>
          <w:tcPr>
            <w:tcW w:w="6780" w:type="dxa"/>
            <w:gridSpan w:val="5"/>
            <w:shd w:val="clear" w:color="auto" w:fill="F2DBDB" w:themeFill="accent2" w:themeFillTint="33"/>
          </w:tcPr>
          <w:p w:rsidR="00D47660" w:rsidRPr="007224B9" w:rsidRDefault="00D47660" w:rsidP="00305B18">
            <w:pPr>
              <w:rPr>
                <w:rFonts w:ascii="Calibri" w:hAnsi="Calibri" w:cs="Calibri"/>
                <w:sz w:val="22"/>
                <w:szCs w:val="22"/>
              </w:rPr>
            </w:pPr>
            <w:r w:rsidRPr="007224B9">
              <w:rPr>
                <w:rFonts w:ascii="Calibri" w:hAnsi="Calibri" w:cs="Calibri"/>
                <w:sz w:val="22"/>
                <w:szCs w:val="22"/>
              </w:rPr>
              <w:t>Suggested Strategies and Recommendations</w:t>
            </w:r>
          </w:p>
        </w:tc>
        <w:tc>
          <w:tcPr>
            <w:tcW w:w="2715" w:type="dxa"/>
            <w:gridSpan w:val="4"/>
            <w:shd w:val="clear" w:color="auto" w:fill="F2DBDB" w:themeFill="accent2" w:themeFillTint="33"/>
          </w:tcPr>
          <w:p w:rsidR="00D47660" w:rsidRPr="007224B9" w:rsidRDefault="00D47660" w:rsidP="00305B18">
            <w:pPr>
              <w:rPr>
                <w:rFonts w:ascii="Calibri" w:hAnsi="Calibri" w:cs="Calibri"/>
                <w:sz w:val="22"/>
                <w:szCs w:val="22"/>
              </w:rPr>
            </w:pPr>
            <w:r w:rsidRPr="007224B9">
              <w:rPr>
                <w:rFonts w:ascii="Calibri" w:hAnsi="Calibri" w:cs="Calibri"/>
                <w:sz w:val="22"/>
                <w:szCs w:val="22"/>
              </w:rPr>
              <w:t>Outcomes desired</w:t>
            </w:r>
          </w:p>
        </w:tc>
      </w:tr>
      <w:tr w:rsidR="00D47660" w:rsidRPr="007224B9" w:rsidTr="005F413B">
        <w:trPr>
          <w:trHeight w:val="435"/>
        </w:trPr>
        <w:tc>
          <w:tcPr>
            <w:tcW w:w="528" w:type="dxa"/>
            <w:vMerge/>
          </w:tcPr>
          <w:p w:rsidR="00D47660" w:rsidRPr="007224B9" w:rsidRDefault="00D47660" w:rsidP="00305B18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sdt>
          <w:sdtPr>
            <w:id w:val="1195034300"/>
            <w:placeholder>
              <w:docPart w:val="2FB7A28F10984A6E82854FE6D7A9FA86"/>
            </w:placeholder>
            <w:showingPlcHdr/>
          </w:sdtPr>
          <w:sdtEndPr/>
          <w:sdtContent>
            <w:tc>
              <w:tcPr>
                <w:tcW w:w="5054" w:type="dxa"/>
                <w:gridSpan w:val="3"/>
              </w:tcPr>
              <w:p w:rsidR="00D47660" w:rsidRPr="00C560EC" w:rsidRDefault="00D47660" w:rsidP="00305B18">
                <w:r w:rsidRPr="00C560EC">
                  <w:rPr>
                    <w:color w:val="808080"/>
                  </w:rPr>
                  <w:t>Click here to enter text.</w:t>
                </w:r>
              </w:p>
            </w:tc>
          </w:sdtContent>
        </w:sdt>
        <w:sdt>
          <w:sdtPr>
            <w:id w:val="-49238429"/>
            <w:placeholder>
              <w:docPart w:val="95D540A5D09544BD9626A6ECEC5253C8"/>
            </w:placeholder>
            <w:showingPlcHdr/>
          </w:sdtPr>
          <w:sdtEndPr/>
          <w:sdtContent>
            <w:tc>
              <w:tcPr>
                <w:tcW w:w="6780" w:type="dxa"/>
                <w:gridSpan w:val="5"/>
              </w:tcPr>
              <w:p w:rsidR="00D47660" w:rsidRPr="00C560EC" w:rsidRDefault="00D47660" w:rsidP="00305B18">
                <w:r w:rsidRPr="00C560EC">
                  <w:rPr>
                    <w:color w:val="808080"/>
                  </w:rPr>
                  <w:t>Click here to enter text.</w:t>
                </w:r>
              </w:p>
            </w:tc>
          </w:sdtContent>
        </w:sdt>
        <w:sdt>
          <w:sdtPr>
            <w:id w:val="66473549"/>
            <w:placeholder>
              <w:docPart w:val="CEA5B92C296F4881B2C947F650BB2416"/>
            </w:placeholder>
            <w:showingPlcHdr/>
          </w:sdtPr>
          <w:sdtEndPr/>
          <w:sdtContent>
            <w:tc>
              <w:tcPr>
                <w:tcW w:w="2715" w:type="dxa"/>
                <w:gridSpan w:val="4"/>
              </w:tcPr>
              <w:p w:rsidR="00D47660" w:rsidRPr="00C560EC" w:rsidRDefault="00D47660" w:rsidP="00305B18">
                <w:r w:rsidRPr="00C560EC">
                  <w:rPr>
                    <w:color w:val="808080"/>
                  </w:rPr>
                  <w:t>Click here to enter text.</w:t>
                </w:r>
              </w:p>
            </w:tc>
          </w:sdtContent>
        </w:sdt>
      </w:tr>
      <w:tr w:rsidR="00D47660" w:rsidRPr="007224B9" w:rsidTr="005F413B">
        <w:trPr>
          <w:trHeight w:val="359"/>
        </w:trPr>
        <w:tc>
          <w:tcPr>
            <w:tcW w:w="528" w:type="dxa"/>
            <w:vMerge/>
          </w:tcPr>
          <w:p w:rsidR="00D47660" w:rsidRPr="007224B9" w:rsidRDefault="00D47660" w:rsidP="00305B18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sdt>
          <w:sdtPr>
            <w:id w:val="270058482"/>
            <w:placeholder>
              <w:docPart w:val="4749484B59F447AAADE4CA3E7AE1FFE8"/>
            </w:placeholder>
            <w:showingPlcHdr/>
          </w:sdtPr>
          <w:sdtEndPr/>
          <w:sdtContent>
            <w:tc>
              <w:tcPr>
                <w:tcW w:w="5054" w:type="dxa"/>
                <w:gridSpan w:val="3"/>
              </w:tcPr>
              <w:p w:rsidR="00D47660" w:rsidRPr="00C560EC" w:rsidRDefault="00D47660" w:rsidP="00305B18">
                <w:r w:rsidRPr="00C560EC">
                  <w:rPr>
                    <w:color w:val="808080"/>
                  </w:rPr>
                  <w:t>Click here to enter text.</w:t>
                </w:r>
              </w:p>
            </w:tc>
          </w:sdtContent>
        </w:sdt>
        <w:sdt>
          <w:sdtPr>
            <w:id w:val="-1983847546"/>
            <w:showingPlcHdr/>
          </w:sdtPr>
          <w:sdtEndPr/>
          <w:sdtContent>
            <w:tc>
              <w:tcPr>
                <w:tcW w:w="6780" w:type="dxa"/>
                <w:gridSpan w:val="5"/>
              </w:tcPr>
              <w:p w:rsidR="00D47660" w:rsidRPr="00C560EC" w:rsidRDefault="00D47660" w:rsidP="00305B18">
                <w:r w:rsidRPr="00C560EC">
                  <w:rPr>
                    <w:color w:val="808080"/>
                  </w:rPr>
                  <w:t>Click here to enter text.</w:t>
                </w:r>
              </w:p>
            </w:tc>
          </w:sdtContent>
        </w:sdt>
        <w:sdt>
          <w:sdtPr>
            <w:id w:val="334653263"/>
            <w:showingPlcHdr/>
          </w:sdtPr>
          <w:sdtEndPr/>
          <w:sdtContent>
            <w:tc>
              <w:tcPr>
                <w:tcW w:w="2715" w:type="dxa"/>
                <w:gridSpan w:val="4"/>
              </w:tcPr>
              <w:p w:rsidR="00D47660" w:rsidRPr="00C560EC" w:rsidRDefault="00D47660" w:rsidP="00305B18">
                <w:r w:rsidRPr="00C560EC">
                  <w:rPr>
                    <w:color w:val="808080"/>
                  </w:rPr>
                  <w:t>Click here to enter text.</w:t>
                </w:r>
              </w:p>
            </w:tc>
          </w:sdtContent>
        </w:sdt>
      </w:tr>
      <w:tr w:rsidR="00D47660" w:rsidRPr="007224B9" w:rsidTr="005F413B">
        <w:trPr>
          <w:trHeight w:val="320"/>
        </w:trPr>
        <w:tc>
          <w:tcPr>
            <w:tcW w:w="528" w:type="dxa"/>
            <w:vMerge/>
          </w:tcPr>
          <w:p w:rsidR="00D47660" w:rsidRPr="007224B9" w:rsidRDefault="00D47660" w:rsidP="00305B18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sdt>
          <w:sdtPr>
            <w:id w:val="-168480625"/>
            <w:showingPlcHdr/>
          </w:sdtPr>
          <w:sdtEndPr/>
          <w:sdtContent>
            <w:tc>
              <w:tcPr>
                <w:tcW w:w="5054" w:type="dxa"/>
                <w:gridSpan w:val="3"/>
              </w:tcPr>
              <w:p w:rsidR="00D47660" w:rsidRPr="00C560EC" w:rsidRDefault="00D47660" w:rsidP="00305B18">
                <w:r w:rsidRPr="00C560EC">
                  <w:rPr>
                    <w:color w:val="808080"/>
                  </w:rPr>
                  <w:t>Click here to enter text.</w:t>
                </w:r>
              </w:p>
            </w:tc>
          </w:sdtContent>
        </w:sdt>
        <w:sdt>
          <w:sdtPr>
            <w:id w:val="-442461963"/>
            <w:showingPlcHdr/>
          </w:sdtPr>
          <w:sdtEndPr/>
          <w:sdtContent>
            <w:tc>
              <w:tcPr>
                <w:tcW w:w="6780" w:type="dxa"/>
                <w:gridSpan w:val="5"/>
              </w:tcPr>
              <w:p w:rsidR="00D47660" w:rsidRPr="00C560EC" w:rsidRDefault="00D47660" w:rsidP="00305B18">
                <w:r w:rsidRPr="00C560EC">
                  <w:rPr>
                    <w:color w:val="808080"/>
                  </w:rPr>
                  <w:t>Click here to enter text.</w:t>
                </w:r>
              </w:p>
            </w:tc>
          </w:sdtContent>
        </w:sdt>
        <w:sdt>
          <w:sdtPr>
            <w:id w:val="1651014286"/>
            <w:showingPlcHdr/>
          </w:sdtPr>
          <w:sdtEndPr/>
          <w:sdtContent>
            <w:tc>
              <w:tcPr>
                <w:tcW w:w="2715" w:type="dxa"/>
                <w:gridSpan w:val="4"/>
              </w:tcPr>
              <w:p w:rsidR="00D47660" w:rsidRPr="00C560EC" w:rsidRDefault="00D47660" w:rsidP="00305B18">
                <w:r w:rsidRPr="00C560EC">
                  <w:rPr>
                    <w:color w:val="808080"/>
                  </w:rPr>
                  <w:t>Click here to enter text.</w:t>
                </w:r>
              </w:p>
            </w:tc>
          </w:sdtContent>
        </w:sdt>
      </w:tr>
      <w:tr w:rsidR="00D47660" w:rsidRPr="007224B9" w:rsidTr="005F413B">
        <w:trPr>
          <w:trHeight w:val="699"/>
        </w:trPr>
        <w:tc>
          <w:tcPr>
            <w:tcW w:w="528" w:type="dxa"/>
          </w:tcPr>
          <w:p w:rsidR="00D47660" w:rsidRPr="007224B9" w:rsidRDefault="00D47660" w:rsidP="00305B18">
            <w:pPr>
              <w:rPr>
                <w:rFonts w:ascii="Calibri" w:hAnsi="Calibri" w:cs="Calibri"/>
                <w:sz w:val="22"/>
                <w:szCs w:val="22"/>
              </w:rPr>
            </w:pPr>
            <w:r w:rsidRPr="007224B9">
              <w:rPr>
                <w:rFonts w:ascii="Calibri" w:hAnsi="Calibri" w:cs="Calibri"/>
                <w:sz w:val="22"/>
                <w:szCs w:val="22"/>
              </w:rPr>
              <w:t>E</w:t>
            </w:r>
          </w:p>
        </w:tc>
        <w:tc>
          <w:tcPr>
            <w:tcW w:w="14549" w:type="dxa"/>
            <w:gridSpan w:val="12"/>
          </w:tcPr>
          <w:p w:rsidR="00D47660" w:rsidRPr="00C560EC" w:rsidRDefault="00D47660" w:rsidP="00305B18">
            <w:r w:rsidRPr="00C560EC">
              <w:t>Any other key information shared at the visit:</w:t>
            </w:r>
          </w:p>
          <w:sdt>
            <w:sdtPr>
              <w:rPr>
                <w:lang w:eastAsia="en-GB"/>
              </w:rPr>
              <w:id w:val="-750272384"/>
              <w:showingPlcHdr/>
            </w:sdtPr>
            <w:sdtEndPr/>
            <w:sdtContent>
              <w:p w:rsidR="00D47660" w:rsidRPr="00C560EC" w:rsidRDefault="00D47660" w:rsidP="00305B18">
                <w:pPr>
                  <w:rPr>
                    <w:lang w:eastAsia="en-GB"/>
                  </w:rPr>
                </w:pPr>
                <w:r w:rsidRPr="00C560EC">
                  <w:rPr>
                    <w:color w:val="808080"/>
                    <w:lang w:eastAsia="en-GB"/>
                  </w:rPr>
                  <w:t>Click here to enter text.</w:t>
                </w:r>
              </w:p>
            </w:sdtContent>
          </w:sdt>
        </w:tc>
      </w:tr>
      <w:tr w:rsidR="00D47660" w:rsidRPr="007224B9" w:rsidTr="005F413B">
        <w:trPr>
          <w:trHeight w:val="558"/>
        </w:trPr>
        <w:tc>
          <w:tcPr>
            <w:tcW w:w="528" w:type="dxa"/>
          </w:tcPr>
          <w:p w:rsidR="00D47660" w:rsidRPr="007224B9" w:rsidRDefault="00D47660" w:rsidP="00305B18">
            <w:pPr>
              <w:rPr>
                <w:rFonts w:ascii="Calibri" w:hAnsi="Calibri" w:cs="Calibri"/>
                <w:sz w:val="22"/>
                <w:szCs w:val="22"/>
              </w:rPr>
            </w:pPr>
            <w:r w:rsidRPr="007224B9">
              <w:rPr>
                <w:rFonts w:ascii="Calibri" w:hAnsi="Calibri" w:cs="Calibri"/>
                <w:sz w:val="22"/>
                <w:szCs w:val="22"/>
              </w:rPr>
              <w:t>F</w:t>
            </w:r>
          </w:p>
        </w:tc>
        <w:tc>
          <w:tcPr>
            <w:tcW w:w="14549" w:type="dxa"/>
            <w:gridSpan w:val="12"/>
          </w:tcPr>
          <w:p w:rsidR="00D47660" w:rsidRPr="003D5710" w:rsidRDefault="00D47660" w:rsidP="00305B18">
            <w:pPr>
              <w:rPr>
                <w:color w:val="000000" w:themeColor="text1"/>
              </w:rPr>
            </w:pPr>
            <w:r w:rsidRPr="00C560EC">
              <w:t xml:space="preserve">Suggested ‘whole school’ strategies for supporting pupils with </w:t>
            </w:r>
            <w:sdt>
              <w:sdtPr>
                <w:rPr>
                  <w:color w:val="000000" w:themeColor="text1"/>
                </w:rPr>
                <w:alias w:val="Need"/>
                <w:tag w:val="Need"/>
                <w:id w:val="1642065396"/>
                <w:dropDownList>
                  <w:listItem w:value="Choose an item."/>
                  <w:listItem w:displayText="Visual Impairment:" w:value="Visual Impairment:"/>
                  <w:listItem w:displayText="Hearing Impairment:" w:value="Hearing Impairment:"/>
                  <w:listItem w:displayText="Physical Disability:" w:value="Physical Disability:"/>
                  <w:listItem w:displayText="Downs and Complex Needs:" w:value="Downs and Complex Needs:"/>
                  <w:listItem w:displayText="Multisensory Impairment:" w:value="Multisensory Impairment:"/>
                  <w:listItem w:displayText="Communication and Interaction Difficulties:" w:value="Communication and Interaction Difficulties:"/>
                </w:dropDownList>
              </w:sdtPr>
              <w:sdtEndPr/>
              <w:sdtContent>
                <w:r w:rsidR="00FE5AF9">
                  <w:rPr>
                    <w:color w:val="000000" w:themeColor="text1"/>
                  </w:rPr>
                  <w:t>Hearing Impairment:</w:t>
                </w:r>
              </w:sdtContent>
            </w:sdt>
          </w:p>
          <w:sdt>
            <w:sdtPr>
              <w:id w:val="-1454166262"/>
              <w:showingPlcHdr/>
            </w:sdtPr>
            <w:sdtEndPr/>
            <w:sdtContent>
              <w:p w:rsidR="00D47660" w:rsidRPr="00C560EC" w:rsidRDefault="00D47660" w:rsidP="00305B18">
                <w:r w:rsidRPr="00C560EC">
                  <w:rPr>
                    <w:color w:val="808080"/>
                  </w:rPr>
                  <w:t>Click here to enter text.</w:t>
                </w:r>
              </w:p>
            </w:sdtContent>
          </w:sdt>
        </w:tc>
      </w:tr>
      <w:tr w:rsidR="00D47660" w:rsidRPr="007224B9" w:rsidTr="005F413B">
        <w:trPr>
          <w:trHeight w:val="567"/>
        </w:trPr>
        <w:tc>
          <w:tcPr>
            <w:tcW w:w="528" w:type="dxa"/>
          </w:tcPr>
          <w:p w:rsidR="00D47660" w:rsidRPr="007224B9" w:rsidRDefault="00D47660" w:rsidP="00305B18">
            <w:pPr>
              <w:rPr>
                <w:rFonts w:ascii="Calibri" w:hAnsi="Calibri" w:cs="Calibri"/>
                <w:sz w:val="22"/>
                <w:szCs w:val="22"/>
              </w:rPr>
            </w:pPr>
            <w:r w:rsidRPr="007224B9">
              <w:rPr>
                <w:rFonts w:ascii="Calibri" w:hAnsi="Calibri" w:cs="Calibri"/>
                <w:sz w:val="22"/>
                <w:szCs w:val="22"/>
              </w:rPr>
              <w:t>G</w:t>
            </w:r>
          </w:p>
        </w:tc>
        <w:tc>
          <w:tcPr>
            <w:tcW w:w="7958" w:type="dxa"/>
            <w:gridSpan w:val="5"/>
          </w:tcPr>
          <w:p w:rsidR="00D47660" w:rsidRPr="00C560EC" w:rsidRDefault="00D47660" w:rsidP="00305B18">
            <w:r w:rsidRPr="00C560EC">
              <w:t xml:space="preserve">SENSS Advisory Teacher / Support Worker: </w:t>
            </w:r>
            <w:sdt>
              <w:sdtPr>
                <w:id w:val="1238984437"/>
                <w:showingPlcHdr/>
              </w:sdtPr>
              <w:sdtEndPr/>
              <w:sdtContent>
                <w:r w:rsidRPr="00C560EC">
                  <w:rPr>
                    <w:color w:val="808080"/>
                  </w:rPr>
                  <w:t>Click here to enter name.</w:t>
                </w:r>
              </w:sdtContent>
            </w:sdt>
          </w:p>
          <w:sdt>
            <w:sdtPr>
              <w:alias w:val="Professional"/>
              <w:tag w:val="Professional"/>
              <w:id w:val="-878474699"/>
              <w:showingPlcHdr/>
              <w:comboBox>
                <w:listItem w:value="Choose an item."/>
                <w:listItem w:displayText="Autism Advisory Teacher" w:value="Autism Advisory Teacher"/>
                <w:listItem w:displayText="Communication and Interaction Advisory Teacher" w:value="Communication and Interaction Advisory Teacher"/>
                <w:listItem w:displayText="Communication and Interaction Support Worker" w:value="Communication and Interaction Support Worker"/>
                <w:listItem w:displayText="Communication Support Worker" w:value="Communication Support Worker"/>
                <w:listItem w:displayText="Intervenor" w:value="Intervenor"/>
                <w:listItem w:displayText="Language and Communication Advisory Teacher" w:value="Language and Communication Advisory Teacher"/>
                <w:listItem w:displayText="Learning Mentor" w:value="Learning Mentor"/>
                <w:listItem w:displayText="Qualified Teacher of the Visually Impaired" w:value="Qualified Teacher of the Visually Impaired"/>
                <w:listItem w:displayText="Specialist Advisory Teacher Downs and Complex Needs" w:value="Specialist Advisory Teacher Downs and Complex Needs"/>
                <w:listItem w:displayText="Specialist Advisory Teacher Hearing Impairment" w:value="Specialist Advisory Teacher Hearing Impairment"/>
                <w:listItem w:displayText="Specialist Advisory Teacher Multi-Sensory Impairment" w:value="Specialist Advisory Teacher Multi-Sensory Impairment"/>
                <w:listItem w:displayText="Specialist Advisory Teacher Physical Disability" w:value="Specialist Advisory Teacher Physical Disability"/>
                <w:listItem w:displayText="Specialist Advisory Teacher SEN ICT AAC" w:value="Specialist Advisory Teacher SEN ICT AAC"/>
                <w:listItem w:displayText="Speech and Language Therapist SEN ICT AAC" w:value="Speech and Language Therapist SEN ICT AAC"/>
                <w:listItem w:displayText="Specialist Teaching Assistant" w:value="Specialist Teaching Assistant"/>
                <w:listItem w:displayText="Visual Impairment Teaching Assistant" w:value="Visual Impairment Teaching Assistant"/>
              </w:comboBox>
            </w:sdtPr>
            <w:sdtEndPr/>
            <w:sdtContent>
              <w:p w:rsidR="00D47660" w:rsidRPr="00C560EC" w:rsidRDefault="00D47660" w:rsidP="00305B18">
                <w:r w:rsidRPr="00C560EC">
                  <w:rPr>
                    <w:color w:val="4F81BD" w:themeColor="accent1"/>
                  </w:rPr>
                  <w:t xml:space="preserve">     </w:t>
                </w:r>
              </w:p>
            </w:sdtContent>
          </w:sdt>
        </w:tc>
        <w:tc>
          <w:tcPr>
            <w:tcW w:w="6591" w:type="dxa"/>
            <w:gridSpan w:val="7"/>
          </w:tcPr>
          <w:p w:rsidR="00D47660" w:rsidRPr="00C560EC" w:rsidRDefault="00D47660" w:rsidP="00305B18">
            <w:r w:rsidRPr="00C560EC">
              <w:t>Contact Details:</w:t>
            </w:r>
          </w:p>
          <w:p w:rsidR="00D47660" w:rsidRPr="00C560EC" w:rsidRDefault="00D47660" w:rsidP="00305B18">
            <w:r w:rsidRPr="00C560EC">
              <w:t xml:space="preserve"> </w:t>
            </w:r>
            <w:sdt>
              <w:sdtPr>
                <w:id w:val="-2111729274"/>
                <w:showingPlcHdr/>
              </w:sdtPr>
              <w:sdtEndPr/>
              <w:sdtContent>
                <w:r w:rsidRPr="00C560EC">
                  <w:rPr>
                    <w:color w:val="808080"/>
                  </w:rPr>
                  <w:t>Click here to enter text.</w:t>
                </w:r>
              </w:sdtContent>
            </w:sdt>
          </w:p>
        </w:tc>
      </w:tr>
      <w:tr w:rsidR="00C15EFD" w:rsidRPr="007224B9" w:rsidTr="005F413B">
        <w:trPr>
          <w:trHeight w:val="709"/>
        </w:trPr>
        <w:tc>
          <w:tcPr>
            <w:tcW w:w="528" w:type="dxa"/>
          </w:tcPr>
          <w:p w:rsidR="00C15EFD" w:rsidRPr="007224B9" w:rsidRDefault="00C15EFD" w:rsidP="00305B18">
            <w:pPr>
              <w:rPr>
                <w:rFonts w:ascii="Calibri" w:hAnsi="Calibri" w:cs="Calibri"/>
                <w:sz w:val="22"/>
                <w:szCs w:val="22"/>
              </w:rPr>
            </w:pPr>
            <w:r w:rsidRPr="007224B9">
              <w:rPr>
                <w:rFonts w:ascii="Calibri" w:hAnsi="Calibri" w:cs="Calibri"/>
                <w:sz w:val="22"/>
                <w:szCs w:val="22"/>
              </w:rPr>
              <w:t>H</w:t>
            </w:r>
          </w:p>
        </w:tc>
        <w:tc>
          <w:tcPr>
            <w:tcW w:w="7958" w:type="dxa"/>
            <w:gridSpan w:val="5"/>
          </w:tcPr>
          <w:p w:rsidR="00C15EFD" w:rsidRPr="00C560EC" w:rsidRDefault="00C15EFD" w:rsidP="00305B18">
            <w:r w:rsidRPr="00C560EC">
              <w:t>Date of Next Visit:</w:t>
            </w:r>
          </w:p>
          <w:p w:rsidR="00C15EFD" w:rsidRPr="00C560EC" w:rsidRDefault="00C15EFD" w:rsidP="00C15EFD">
            <w:pPr>
              <w:ind w:left="720"/>
            </w:pPr>
            <w:r w:rsidRPr="00C560EC">
              <w:t xml:space="preserve"> </w:t>
            </w:r>
            <w:sdt>
              <w:sdtPr>
                <w:id w:val="88197897"/>
                <w:showingPlcHdr/>
                <w:date>
                  <w:dateFormat w:val="dd/MM/yyyy"/>
                  <w:lid w:val="en-GB"/>
                  <w:storeMappedDataAs w:val="dateTime"/>
                  <w:calendar w:val="gregorian"/>
                </w:date>
              </w:sdtPr>
              <w:sdtEndPr/>
              <w:sdtContent>
                <w:r w:rsidRPr="00C560EC">
                  <w:rPr>
                    <w:color w:val="4F81BD" w:themeColor="accent1"/>
                  </w:rPr>
                  <w:t xml:space="preserve">     </w:t>
                </w:r>
              </w:sdtContent>
            </w:sdt>
          </w:p>
        </w:tc>
        <w:tc>
          <w:tcPr>
            <w:tcW w:w="1398" w:type="dxa"/>
          </w:tcPr>
          <w:p w:rsidR="00C15EFD" w:rsidRPr="00C560EC" w:rsidRDefault="00C15EFD" w:rsidP="00305B18">
            <w:r w:rsidRPr="00C560EC">
              <w:t>Or Term:</w:t>
            </w:r>
          </w:p>
          <w:p w:rsidR="00C15EFD" w:rsidRPr="00C560EC" w:rsidRDefault="00C15EFD" w:rsidP="00305B18"/>
        </w:tc>
        <w:tc>
          <w:tcPr>
            <w:tcW w:w="1869" w:type="dxa"/>
          </w:tcPr>
          <w:p w:rsidR="00C15EFD" w:rsidRPr="007224B9" w:rsidRDefault="00C15EFD" w:rsidP="00305B18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Autumn</w:t>
            </w:r>
          </w:p>
          <w:sdt>
            <w:sdtPr>
              <w:rPr>
                <w:rFonts w:ascii="Calibri" w:hAnsi="Calibri" w:cs="Calibri"/>
                <w:sz w:val="22"/>
                <w:szCs w:val="22"/>
              </w:rPr>
              <w:id w:val="-183968680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C15EFD" w:rsidRPr="007224B9" w:rsidRDefault="009927D0" w:rsidP="00305B18">
                <w:pPr>
                  <w:rPr>
                    <w:rFonts w:ascii="Calibri" w:hAnsi="Calibri" w:cs="Calibri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Calibri" w:hint="eastAsia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939" w:type="dxa"/>
            <w:gridSpan w:val="3"/>
          </w:tcPr>
          <w:p w:rsidR="00C15EFD" w:rsidRPr="007224B9" w:rsidRDefault="00C15EFD" w:rsidP="00305B18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Spring</w:t>
            </w:r>
          </w:p>
          <w:sdt>
            <w:sdtPr>
              <w:rPr>
                <w:rFonts w:ascii="Calibri" w:hAnsi="Calibri" w:cs="Calibri"/>
                <w:sz w:val="22"/>
                <w:szCs w:val="22"/>
              </w:rPr>
              <w:id w:val="189932045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C15EFD" w:rsidRPr="007224B9" w:rsidRDefault="00C15EFD" w:rsidP="00305B18">
                <w:pPr>
                  <w:rPr>
                    <w:rFonts w:ascii="Calibri" w:hAnsi="Calibri" w:cs="Calibri"/>
                    <w:sz w:val="22"/>
                    <w:szCs w:val="22"/>
                  </w:rPr>
                </w:pPr>
                <w:r w:rsidRPr="007224B9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385" w:type="dxa"/>
            <w:gridSpan w:val="2"/>
          </w:tcPr>
          <w:p w:rsidR="00C15EFD" w:rsidRPr="007224B9" w:rsidRDefault="00C15EFD" w:rsidP="001672D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Summer</w:t>
            </w:r>
          </w:p>
          <w:sdt>
            <w:sdtPr>
              <w:rPr>
                <w:rFonts w:ascii="Calibri" w:hAnsi="Calibri" w:cs="Calibri"/>
                <w:sz w:val="22"/>
                <w:szCs w:val="22"/>
              </w:rPr>
              <w:id w:val="-32475246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C15EFD" w:rsidRPr="007224B9" w:rsidRDefault="00C15EFD" w:rsidP="001672D7">
                <w:pPr>
                  <w:rPr>
                    <w:rFonts w:ascii="Calibri" w:hAnsi="Calibri" w:cs="Calibri"/>
                    <w:sz w:val="22"/>
                    <w:szCs w:val="22"/>
                  </w:rPr>
                </w:pPr>
                <w:r w:rsidRPr="007224B9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sdtContent>
          </w:sdt>
        </w:tc>
      </w:tr>
    </w:tbl>
    <w:p w:rsidR="000D2E15" w:rsidRDefault="00D47660" w:rsidP="00D47660">
      <w:pPr>
        <w:jc w:val="center"/>
        <w:rPr>
          <w:rFonts w:ascii="Calibri" w:hAnsi="Calibri" w:cs="Calibri"/>
          <w:b/>
          <w:color w:val="FF0000"/>
          <w:sz w:val="22"/>
          <w:szCs w:val="22"/>
        </w:rPr>
      </w:pPr>
      <w:r w:rsidRPr="007224B9">
        <w:rPr>
          <w:rFonts w:ascii="Calibri" w:hAnsi="Calibri" w:cs="Calibri"/>
          <w:b/>
          <w:color w:val="FF0000"/>
          <w:sz w:val="22"/>
          <w:szCs w:val="22"/>
        </w:rPr>
        <w:t>SCHOOL: **IMPORTANT** Please send a copy of this report to parents, and share with all relevant staff in school</w:t>
      </w:r>
    </w:p>
    <w:p w:rsidR="000D2E15" w:rsidRDefault="00FC1B6C" w:rsidP="00FC1B6C">
      <w:pPr>
        <w:pStyle w:val="Footer"/>
        <w:jc w:val="center"/>
        <w:rPr>
          <w:rStyle w:val="Hyperlink"/>
          <w:sz w:val="20"/>
          <w:szCs w:val="20"/>
        </w:rPr>
      </w:pPr>
      <w:r w:rsidRPr="000D2E15">
        <w:rPr>
          <w:color w:val="000000"/>
          <w:sz w:val="20"/>
          <w:szCs w:val="20"/>
          <w:highlight w:val="yellow"/>
        </w:rPr>
        <w:t>Information about the SENSS local offer is available at</w:t>
      </w:r>
      <w:r w:rsidRPr="000D2E15">
        <w:rPr>
          <w:sz w:val="20"/>
          <w:szCs w:val="20"/>
          <w:highlight w:val="yellow"/>
        </w:rPr>
        <w:t>:</w:t>
      </w:r>
      <w:r w:rsidRPr="000D2E15">
        <w:rPr>
          <w:sz w:val="20"/>
          <w:szCs w:val="20"/>
        </w:rPr>
        <w:t xml:space="preserve"> </w:t>
      </w:r>
      <w:hyperlink r:id="rId10" w:history="1">
        <w:r w:rsidRPr="00717A9F">
          <w:rPr>
            <w:rStyle w:val="Hyperlink"/>
            <w:sz w:val="20"/>
            <w:szCs w:val="20"/>
          </w:rPr>
          <w:t>https://www.oxfordshire.gov.uk/cms/content/services-support-children-learning</w:t>
        </w:r>
      </w:hyperlink>
    </w:p>
    <w:p w:rsidR="009A6933" w:rsidRDefault="009A6933" w:rsidP="00FC1B6C">
      <w:pPr>
        <w:pStyle w:val="Footer"/>
        <w:jc w:val="center"/>
        <w:rPr>
          <w:rStyle w:val="Hyperlink"/>
          <w:sz w:val="20"/>
          <w:szCs w:val="20"/>
        </w:rPr>
      </w:pPr>
    </w:p>
    <w:p w:rsidR="009A6933" w:rsidRDefault="009A6933" w:rsidP="00FC1B6C">
      <w:pPr>
        <w:pStyle w:val="Footer"/>
        <w:jc w:val="center"/>
        <w:rPr>
          <w:rStyle w:val="Hyperlink"/>
          <w:sz w:val="20"/>
          <w:szCs w:val="20"/>
        </w:rPr>
      </w:pPr>
    </w:p>
    <w:p w:rsidR="009A6933" w:rsidRDefault="009A6933" w:rsidP="00FC1B6C">
      <w:pPr>
        <w:pStyle w:val="Footer"/>
        <w:jc w:val="center"/>
        <w:rPr>
          <w:rStyle w:val="Hyperlink"/>
          <w:sz w:val="20"/>
          <w:szCs w:val="20"/>
        </w:rPr>
      </w:pPr>
    </w:p>
    <w:p w:rsidR="005F413B" w:rsidRDefault="005F413B" w:rsidP="009A6933">
      <w:pPr>
        <w:jc w:val="center"/>
        <w:rPr>
          <w:b/>
          <w:sz w:val="28"/>
          <w:szCs w:val="28"/>
          <w:u w:val="single"/>
        </w:rPr>
      </w:pPr>
    </w:p>
    <w:p w:rsidR="00A20266" w:rsidRPr="00C560EC" w:rsidRDefault="009A6933" w:rsidP="00A20266">
      <w:pPr>
        <w:jc w:val="center"/>
      </w:pPr>
      <w:proofErr w:type="gramStart"/>
      <w:r w:rsidRPr="00B9223B">
        <w:rPr>
          <w:b/>
          <w:u w:val="single"/>
        </w:rPr>
        <w:t>SENSS(</w:t>
      </w:r>
      <w:proofErr w:type="gramEnd"/>
      <w:r w:rsidRPr="00B9223B">
        <w:rPr>
          <w:b/>
          <w:u w:val="single"/>
        </w:rPr>
        <w:t xml:space="preserve">HI) Advisory Visit Appendix -  information </w:t>
      </w:r>
      <w:r w:rsidR="00A20266">
        <w:rPr>
          <w:b/>
          <w:u w:val="single"/>
        </w:rPr>
        <w:t>for</w:t>
      </w:r>
      <w:r w:rsidRPr="00B9223B">
        <w:rPr>
          <w:b/>
          <w:u w:val="single"/>
        </w:rPr>
        <w:t xml:space="preserve"> Paediatric Audiology</w:t>
      </w:r>
      <w:r w:rsidR="00A20266">
        <w:rPr>
          <w:b/>
          <w:u w:val="single"/>
        </w:rPr>
        <w:t xml:space="preserve"> at </w:t>
      </w:r>
      <w:sdt>
        <w:sdtPr>
          <w:alias w:val="Hospital"/>
          <w:tag w:val="Hospital"/>
          <w:id w:val="1509711788"/>
          <w:showingPlcHdr/>
          <w:comboBox>
            <w:listItem w:value="Choose an item."/>
            <w:listItem w:displayText="John Radcliffe, Oxford" w:value="John Radcliffe, Oxford"/>
            <w:listItem w:displayText="Great Western, Swindon" w:value="Great Western, Swindon"/>
            <w:listItem w:displayText="Royal Berkshire, Reading" w:value="Royal Berkshire, Reading"/>
            <w:listItem w:displayText="Stoke Mandeville, Buckinghamshire" w:value="Stoke Mandeville, Buckinghamshire"/>
            <w:listItem w:displayText="Wycombe Hospital, High Wycombe" w:value="Wycombe Hospital, High Wycombe"/>
            <w:listItem w:displayText="Other " w:value="Other "/>
          </w:comboBox>
        </w:sdtPr>
        <w:sdtEndPr/>
        <w:sdtContent>
          <w:r w:rsidR="00A20266" w:rsidRPr="00C560EC">
            <w:rPr>
              <w:color w:val="808080"/>
            </w:rPr>
            <w:t>Choose an item.</w:t>
          </w:r>
        </w:sdtContent>
      </w:sdt>
    </w:p>
    <w:p w:rsidR="009A6933" w:rsidRDefault="009A6933" w:rsidP="009A6933"/>
    <w:p w:rsidR="009A6933" w:rsidRPr="00872103" w:rsidRDefault="009A6933" w:rsidP="009A6933">
      <w:pPr>
        <w:rPr>
          <w:b/>
        </w:rPr>
      </w:pPr>
      <w:r w:rsidRPr="00872103">
        <w:rPr>
          <w:b/>
        </w:rPr>
        <w:t>Observations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71"/>
        <w:gridCol w:w="6378"/>
      </w:tblGrid>
      <w:tr w:rsidR="009A6933" w:rsidTr="00977411">
        <w:tc>
          <w:tcPr>
            <w:tcW w:w="6771" w:type="dxa"/>
            <w:shd w:val="clear" w:color="auto" w:fill="F2F2F2" w:themeFill="background1" w:themeFillShade="F2"/>
          </w:tcPr>
          <w:p w:rsidR="009A6933" w:rsidRPr="009A6933" w:rsidRDefault="009A6933" w:rsidP="009A6933">
            <w:pPr>
              <w:rPr>
                <w:b/>
              </w:rPr>
            </w:pPr>
            <w:r w:rsidRPr="009A6933">
              <w:rPr>
                <w:b/>
              </w:rPr>
              <w:t>Checklist</w:t>
            </w:r>
          </w:p>
        </w:tc>
        <w:tc>
          <w:tcPr>
            <w:tcW w:w="6378" w:type="dxa"/>
            <w:shd w:val="clear" w:color="auto" w:fill="F2F2F2" w:themeFill="background1" w:themeFillShade="F2"/>
          </w:tcPr>
          <w:p w:rsidR="009A6933" w:rsidRPr="009A6933" w:rsidRDefault="009A6933" w:rsidP="009A6933">
            <w:pPr>
              <w:rPr>
                <w:i/>
              </w:rPr>
            </w:pPr>
            <w:r w:rsidRPr="009A6933">
              <w:rPr>
                <w:i/>
              </w:rPr>
              <w:t>Delete and write comment or leave as No Concern</w:t>
            </w:r>
          </w:p>
        </w:tc>
      </w:tr>
      <w:tr w:rsidR="009A6933" w:rsidTr="00977411">
        <w:tc>
          <w:tcPr>
            <w:tcW w:w="6771" w:type="dxa"/>
          </w:tcPr>
          <w:p w:rsidR="009A6933" w:rsidRDefault="009A6933" w:rsidP="00977411">
            <w:r>
              <w:t>CYP not tolerating hearing technology</w:t>
            </w:r>
          </w:p>
        </w:tc>
        <w:tc>
          <w:tcPr>
            <w:tcW w:w="6378" w:type="dxa"/>
          </w:tcPr>
          <w:p w:rsidR="009A6933" w:rsidRDefault="009A6933" w:rsidP="00977411">
            <w:r>
              <w:t>No Concern</w:t>
            </w:r>
          </w:p>
        </w:tc>
      </w:tr>
      <w:tr w:rsidR="009A6933" w:rsidTr="00977411">
        <w:tc>
          <w:tcPr>
            <w:tcW w:w="6771" w:type="dxa"/>
          </w:tcPr>
          <w:p w:rsidR="009A6933" w:rsidRDefault="009A6933" w:rsidP="00977411">
            <w:r>
              <w:t>CYP indicating it is too loud, soft, distorted</w:t>
            </w:r>
          </w:p>
        </w:tc>
        <w:tc>
          <w:tcPr>
            <w:tcW w:w="6378" w:type="dxa"/>
          </w:tcPr>
          <w:p w:rsidR="009A6933" w:rsidRDefault="009A6933" w:rsidP="00977411">
            <w:r>
              <w:t>No Concern</w:t>
            </w:r>
          </w:p>
        </w:tc>
      </w:tr>
      <w:tr w:rsidR="009A6933" w:rsidTr="00977411">
        <w:tc>
          <w:tcPr>
            <w:tcW w:w="6771" w:type="dxa"/>
          </w:tcPr>
          <w:p w:rsidR="009A6933" w:rsidRDefault="009A6933" w:rsidP="00977411">
            <w:r>
              <w:t>Involuntary eye blinks/facial stim  or hypersensitive</w:t>
            </w:r>
          </w:p>
        </w:tc>
        <w:tc>
          <w:tcPr>
            <w:tcW w:w="6378" w:type="dxa"/>
          </w:tcPr>
          <w:p w:rsidR="009A6933" w:rsidRDefault="009A6933" w:rsidP="00977411">
            <w:r>
              <w:t>No Concern</w:t>
            </w:r>
          </w:p>
        </w:tc>
      </w:tr>
      <w:tr w:rsidR="009A6933" w:rsidTr="00977411">
        <w:tc>
          <w:tcPr>
            <w:tcW w:w="6771" w:type="dxa"/>
          </w:tcPr>
          <w:p w:rsidR="009A6933" w:rsidRDefault="009A6933" w:rsidP="00977411">
            <w:r>
              <w:t>Over reliance on lip-reading/visual input</w:t>
            </w:r>
          </w:p>
        </w:tc>
        <w:tc>
          <w:tcPr>
            <w:tcW w:w="6378" w:type="dxa"/>
          </w:tcPr>
          <w:p w:rsidR="009A6933" w:rsidRDefault="009A6933" w:rsidP="00977411">
            <w:r>
              <w:t>No Concern</w:t>
            </w:r>
          </w:p>
        </w:tc>
      </w:tr>
      <w:tr w:rsidR="009A6933" w:rsidTr="00977411">
        <w:tc>
          <w:tcPr>
            <w:tcW w:w="6771" w:type="dxa"/>
          </w:tcPr>
          <w:p w:rsidR="009A6933" w:rsidRDefault="009A6933" w:rsidP="00977411">
            <w:r>
              <w:t>Speech clarity changes noted</w:t>
            </w:r>
          </w:p>
        </w:tc>
        <w:tc>
          <w:tcPr>
            <w:tcW w:w="6378" w:type="dxa"/>
          </w:tcPr>
          <w:p w:rsidR="009A6933" w:rsidRDefault="009A6933" w:rsidP="00977411">
            <w:r>
              <w:t>No Concern</w:t>
            </w:r>
          </w:p>
        </w:tc>
      </w:tr>
      <w:tr w:rsidR="009A6933" w:rsidTr="00977411">
        <w:tc>
          <w:tcPr>
            <w:tcW w:w="6771" w:type="dxa"/>
          </w:tcPr>
          <w:p w:rsidR="009A6933" w:rsidRDefault="009A6933" w:rsidP="00977411">
            <w:r>
              <w:t>Mishearing/increased use of ‘what?’</w:t>
            </w:r>
          </w:p>
        </w:tc>
        <w:tc>
          <w:tcPr>
            <w:tcW w:w="6378" w:type="dxa"/>
          </w:tcPr>
          <w:p w:rsidR="009A6933" w:rsidRDefault="009A6933" w:rsidP="00977411">
            <w:r>
              <w:t>No Concern</w:t>
            </w:r>
          </w:p>
        </w:tc>
      </w:tr>
      <w:tr w:rsidR="009A6933" w:rsidTr="00977411">
        <w:tc>
          <w:tcPr>
            <w:tcW w:w="6771" w:type="dxa"/>
          </w:tcPr>
          <w:p w:rsidR="009A6933" w:rsidRDefault="009A6933" w:rsidP="00977411">
            <w:r>
              <w:t>Sudden and /or dramatic changes in performance</w:t>
            </w:r>
          </w:p>
        </w:tc>
        <w:tc>
          <w:tcPr>
            <w:tcW w:w="6378" w:type="dxa"/>
          </w:tcPr>
          <w:p w:rsidR="009A6933" w:rsidRDefault="009A6933" w:rsidP="00977411">
            <w:r>
              <w:t>No Concern</w:t>
            </w:r>
          </w:p>
        </w:tc>
      </w:tr>
      <w:tr w:rsidR="009A6933" w:rsidTr="00977411">
        <w:tc>
          <w:tcPr>
            <w:tcW w:w="6771" w:type="dxa"/>
          </w:tcPr>
          <w:p w:rsidR="009A6933" w:rsidRDefault="009A6933" w:rsidP="00977411">
            <w:r>
              <w:t>Not turning to name</w:t>
            </w:r>
          </w:p>
        </w:tc>
        <w:tc>
          <w:tcPr>
            <w:tcW w:w="6378" w:type="dxa"/>
          </w:tcPr>
          <w:p w:rsidR="009A6933" w:rsidRDefault="009A6933" w:rsidP="00977411">
            <w:r>
              <w:t>No Concern</w:t>
            </w:r>
          </w:p>
        </w:tc>
      </w:tr>
      <w:tr w:rsidR="009A6933" w:rsidTr="00977411">
        <w:tc>
          <w:tcPr>
            <w:tcW w:w="6771" w:type="dxa"/>
          </w:tcPr>
          <w:p w:rsidR="009A6933" w:rsidRDefault="009A6933" w:rsidP="00977411">
            <w:r>
              <w:t>Child is ‘loud’</w:t>
            </w:r>
          </w:p>
        </w:tc>
        <w:tc>
          <w:tcPr>
            <w:tcW w:w="6378" w:type="dxa"/>
          </w:tcPr>
          <w:p w:rsidR="009A6933" w:rsidRDefault="009A6933" w:rsidP="00977411">
            <w:r>
              <w:t>No Concern</w:t>
            </w:r>
          </w:p>
        </w:tc>
      </w:tr>
    </w:tbl>
    <w:p w:rsidR="009A6933" w:rsidRDefault="009A6933" w:rsidP="009A6933">
      <w:pPr>
        <w:rPr>
          <w:b/>
        </w:rPr>
      </w:pPr>
    </w:p>
    <w:p w:rsidR="009A6933" w:rsidRPr="004B7C06" w:rsidRDefault="009A6933" w:rsidP="009A6933">
      <w:pPr>
        <w:rPr>
          <w:b/>
          <w:sz w:val="22"/>
          <w:szCs w:val="22"/>
        </w:rPr>
      </w:pPr>
      <w:r w:rsidRPr="00872103">
        <w:rPr>
          <w:b/>
        </w:rPr>
        <w:t xml:space="preserve">Speech discrimination tests </w:t>
      </w:r>
      <w:r w:rsidRPr="004B7C06">
        <w:rPr>
          <w:i/>
          <w:sz w:val="22"/>
          <w:szCs w:val="22"/>
        </w:rPr>
        <w:t>(check box to indicate test used)</w:t>
      </w:r>
    </w:p>
    <w:p w:rsidR="009A6933" w:rsidRPr="004B7C06" w:rsidRDefault="009A6933" w:rsidP="009A6933">
      <w:pPr>
        <w:jc w:val="both"/>
        <w:rPr>
          <w:sz w:val="22"/>
          <w:szCs w:val="22"/>
        </w:rPr>
      </w:pPr>
      <w:r w:rsidRPr="004B7C06">
        <w:rPr>
          <w:sz w:val="22"/>
          <w:szCs w:val="22"/>
        </w:rPr>
        <w:t>McCormick Toy Test</w:t>
      </w:r>
      <w:r w:rsidRPr="004B7C06">
        <w:rPr>
          <w:sz w:val="22"/>
          <w:szCs w:val="22"/>
        </w:rPr>
        <w:tab/>
      </w:r>
      <w:r w:rsidRPr="004B7C06">
        <w:rPr>
          <w:sz w:val="22"/>
          <w:szCs w:val="22"/>
        </w:rPr>
        <w:tab/>
      </w:r>
      <w:sdt>
        <w:sdtPr>
          <w:rPr>
            <w:sz w:val="22"/>
            <w:szCs w:val="22"/>
          </w:rPr>
          <w:id w:val="-19329583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41DE3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</w:p>
    <w:p w:rsidR="009A6933" w:rsidRPr="004B7C06" w:rsidRDefault="009A6933" w:rsidP="009A6933">
      <w:pPr>
        <w:jc w:val="both"/>
        <w:rPr>
          <w:sz w:val="22"/>
          <w:szCs w:val="22"/>
        </w:rPr>
      </w:pPr>
      <w:r w:rsidRPr="004B7C06">
        <w:rPr>
          <w:sz w:val="22"/>
          <w:szCs w:val="22"/>
        </w:rPr>
        <w:t xml:space="preserve">Manchester Picture Test </w:t>
      </w:r>
      <w:r w:rsidRPr="004B7C06">
        <w:rPr>
          <w:sz w:val="22"/>
          <w:szCs w:val="22"/>
        </w:rPr>
        <w:tab/>
      </w:r>
      <w:sdt>
        <w:sdtPr>
          <w:rPr>
            <w:sz w:val="22"/>
            <w:szCs w:val="22"/>
          </w:rPr>
          <w:id w:val="-348958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B7C06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</w:p>
    <w:p w:rsidR="009A6933" w:rsidRPr="004B7C06" w:rsidRDefault="009A6933" w:rsidP="009A6933">
      <w:pPr>
        <w:jc w:val="both"/>
        <w:rPr>
          <w:sz w:val="22"/>
          <w:szCs w:val="22"/>
        </w:rPr>
      </w:pPr>
      <w:r w:rsidRPr="004B7C06">
        <w:rPr>
          <w:sz w:val="22"/>
          <w:szCs w:val="22"/>
        </w:rPr>
        <w:t>Manchester Junior Word List</w:t>
      </w:r>
      <w:r w:rsidRPr="004B7C06">
        <w:rPr>
          <w:sz w:val="22"/>
          <w:szCs w:val="22"/>
        </w:rPr>
        <w:tab/>
      </w:r>
      <w:sdt>
        <w:sdtPr>
          <w:rPr>
            <w:sz w:val="22"/>
            <w:szCs w:val="22"/>
          </w:rPr>
          <w:id w:val="9236897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B7C06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1559"/>
        <w:gridCol w:w="1418"/>
        <w:gridCol w:w="2976"/>
        <w:gridCol w:w="1560"/>
        <w:gridCol w:w="1559"/>
      </w:tblGrid>
      <w:tr w:rsidR="009A6933" w:rsidRPr="00BF03FE" w:rsidTr="002C619A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9A6933" w:rsidRPr="001A6AD9" w:rsidRDefault="009A6933" w:rsidP="00977411">
            <w:pPr>
              <w:tabs>
                <w:tab w:val="right" w:pos="4678"/>
                <w:tab w:val="left" w:pos="6480"/>
              </w:tabs>
              <w:jc w:val="both"/>
              <w:rPr>
                <w:b/>
                <w:bCs/>
              </w:rPr>
            </w:pPr>
            <w:r w:rsidRPr="001A6AD9">
              <w:rPr>
                <w:b/>
                <w:bCs/>
              </w:rPr>
              <w:t>Voice level</w:t>
            </w:r>
          </w:p>
          <w:p w:rsidR="009A6933" w:rsidRPr="001A6AD9" w:rsidRDefault="009A6933" w:rsidP="00977411">
            <w:pPr>
              <w:tabs>
                <w:tab w:val="right" w:pos="4678"/>
                <w:tab w:val="left" w:pos="6480"/>
              </w:tabs>
              <w:jc w:val="both"/>
              <w:rPr>
                <w:b/>
                <w:bCs/>
              </w:rPr>
            </w:pPr>
            <w:r w:rsidRPr="001A6AD9">
              <w:rPr>
                <w:b/>
                <w:bCs/>
              </w:rPr>
              <w:t>(</w:t>
            </w:r>
            <w:proofErr w:type="spellStart"/>
            <w:r w:rsidRPr="001A6AD9">
              <w:rPr>
                <w:b/>
                <w:bCs/>
              </w:rPr>
              <w:t>dBA</w:t>
            </w:r>
            <w:proofErr w:type="spellEnd"/>
            <w:r w:rsidRPr="001A6AD9">
              <w:rPr>
                <w:b/>
                <w:bCs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9A6933" w:rsidRPr="001A6AD9" w:rsidRDefault="009A6933" w:rsidP="00977411">
            <w:pPr>
              <w:tabs>
                <w:tab w:val="right" w:pos="4678"/>
                <w:tab w:val="left" w:pos="6480"/>
              </w:tabs>
              <w:jc w:val="both"/>
              <w:rPr>
                <w:b/>
                <w:bCs/>
              </w:rPr>
            </w:pPr>
            <w:r w:rsidRPr="001A6AD9">
              <w:rPr>
                <w:b/>
                <w:bCs/>
              </w:rPr>
              <w:t>Noise level (</w:t>
            </w:r>
            <w:proofErr w:type="spellStart"/>
            <w:r w:rsidRPr="001A6AD9">
              <w:rPr>
                <w:b/>
                <w:bCs/>
              </w:rPr>
              <w:t>dBA</w:t>
            </w:r>
            <w:proofErr w:type="spellEnd"/>
            <w:r w:rsidRPr="001A6AD9">
              <w:rPr>
                <w:b/>
                <w:bCs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9A6933" w:rsidRPr="001A6AD9" w:rsidRDefault="009A6933" w:rsidP="00977411">
            <w:pPr>
              <w:tabs>
                <w:tab w:val="left" w:pos="3780"/>
                <w:tab w:val="left" w:pos="6480"/>
              </w:tabs>
              <w:jc w:val="both"/>
              <w:rPr>
                <w:b/>
                <w:bCs/>
              </w:rPr>
            </w:pPr>
            <w:r w:rsidRPr="001A6AD9">
              <w:rPr>
                <w:b/>
                <w:bCs/>
              </w:rPr>
              <w:t>S/N ratio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3F3F3"/>
          </w:tcPr>
          <w:p w:rsidR="009A6933" w:rsidRDefault="009A6933" w:rsidP="00977411">
            <w:pPr>
              <w:tabs>
                <w:tab w:val="left" w:pos="3780"/>
                <w:tab w:val="left" w:pos="6480"/>
              </w:tabs>
              <w:jc w:val="both"/>
              <w:rPr>
                <w:b/>
                <w:bCs/>
              </w:rPr>
            </w:pPr>
            <w:r w:rsidRPr="001A6AD9">
              <w:rPr>
                <w:b/>
                <w:bCs/>
              </w:rPr>
              <w:t xml:space="preserve">Hearing </w:t>
            </w:r>
            <w:r>
              <w:rPr>
                <w:b/>
                <w:bCs/>
              </w:rPr>
              <w:t>Instrument</w:t>
            </w:r>
          </w:p>
          <w:p w:rsidR="009A6933" w:rsidRPr="001A6AD9" w:rsidRDefault="009A6933" w:rsidP="00977411">
            <w:pPr>
              <w:tabs>
                <w:tab w:val="left" w:pos="3780"/>
                <w:tab w:val="left" w:pos="6480"/>
              </w:tabs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1/2/none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9A6933" w:rsidRDefault="009A6933" w:rsidP="00977411">
            <w:pPr>
              <w:tabs>
                <w:tab w:val="left" w:pos="3780"/>
                <w:tab w:val="left" w:pos="6480"/>
              </w:tabs>
              <w:jc w:val="both"/>
              <w:rPr>
                <w:b/>
                <w:bCs/>
              </w:rPr>
            </w:pPr>
            <w:r w:rsidRPr="001A6AD9">
              <w:rPr>
                <w:b/>
                <w:bCs/>
              </w:rPr>
              <w:t>Lip reading?</w:t>
            </w:r>
          </w:p>
          <w:p w:rsidR="009A6933" w:rsidRPr="001A6AD9" w:rsidRDefault="009A6933" w:rsidP="00977411">
            <w:pPr>
              <w:tabs>
                <w:tab w:val="left" w:pos="3780"/>
                <w:tab w:val="left" w:pos="6480"/>
              </w:tabs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Y/N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9A6933" w:rsidRPr="001A6AD9" w:rsidRDefault="009A6933" w:rsidP="00977411">
            <w:pPr>
              <w:tabs>
                <w:tab w:val="left" w:pos="3780"/>
                <w:tab w:val="left" w:pos="6480"/>
              </w:tabs>
              <w:jc w:val="both"/>
              <w:rPr>
                <w:b/>
                <w:bCs/>
              </w:rPr>
            </w:pPr>
            <w:r w:rsidRPr="001A6AD9">
              <w:rPr>
                <w:b/>
                <w:bCs/>
              </w:rPr>
              <w:t>Accuracy score (%)</w:t>
            </w:r>
          </w:p>
        </w:tc>
      </w:tr>
      <w:tr w:rsidR="009A6933" w:rsidRPr="00CF1BF6" w:rsidTr="002C619A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933" w:rsidRDefault="009A6933" w:rsidP="00977411">
            <w:pPr>
              <w:tabs>
                <w:tab w:val="right" w:pos="4678"/>
                <w:tab w:val="left" w:pos="6480"/>
              </w:tabs>
              <w:spacing w:after="100" w:afterAutospacing="1" w:line="480" w:lineRule="auto"/>
              <w:jc w:val="both"/>
              <w:rPr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A6933" w:rsidRPr="00E50398" w:rsidRDefault="009A6933" w:rsidP="00977411">
            <w:pPr>
              <w:tabs>
                <w:tab w:val="right" w:pos="4678"/>
                <w:tab w:val="left" w:pos="6480"/>
              </w:tabs>
              <w:spacing w:after="100" w:afterAutospacing="1" w:line="480" w:lineRule="auto"/>
              <w:jc w:val="both"/>
              <w:rPr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A6933" w:rsidRPr="00E50398" w:rsidRDefault="009A6933" w:rsidP="00977411">
            <w:pPr>
              <w:tabs>
                <w:tab w:val="right" w:pos="4678"/>
                <w:tab w:val="left" w:pos="6480"/>
              </w:tabs>
              <w:spacing w:after="100" w:afterAutospacing="1" w:line="480" w:lineRule="auto"/>
              <w:jc w:val="both"/>
              <w:rPr>
                <w:bCs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A6933" w:rsidRPr="00E50398" w:rsidRDefault="009A6933" w:rsidP="00977411">
            <w:pPr>
              <w:spacing w:after="100" w:afterAutospacing="1" w:line="480" w:lineRule="auto"/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933" w:rsidRPr="00E50398" w:rsidRDefault="009A6933" w:rsidP="00977411">
            <w:pPr>
              <w:tabs>
                <w:tab w:val="right" w:pos="4678"/>
                <w:tab w:val="left" w:pos="6480"/>
              </w:tabs>
              <w:spacing w:after="100" w:afterAutospacing="1" w:line="480" w:lineRule="auto"/>
              <w:jc w:val="both"/>
              <w:rPr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933" w:rsidRPr="00E50398" w:rsidRDefault="009A6933" w:rsidP="00977411">
            <w:pPr>
              <w:tabs>
                <w:tab w:val="right" w:pos="4678"/>
                <w:tab w:val="left" w:pos="6480"/>
              </w:tabs>
              <w:spacing w:after="100" w:afterAutospacing="1" w:line="480" w:lineRule="auto"/>
              <w:jc w:val="both"/>
              <w:rPr>
                <w:bCs/>
              </w:rPr>
            </w:pPr>
          </w:p>
        </w:tc>
      </w:tr>
      <w:tr w:rsidR="009A6933" w:rsidRPr="00CF1BF6" w:rsidTr="002C619A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933" w:rsidRPr="00E50398" w:rsidRDefault="009A6933" w:rsidP="00977411">
            <w:pPr>
              <w:tabs>
                <w:tab w:val="right" w:pos="4678"/>
                <w:tab w:val="left" w:pos="6480"/>
              </w:tabs>
              <w:spacing w:after="100" w:afterAutospacing="1" w:line="480" w:lineRule="auto"/>
              <w:jc w:val="both"/>
              <w:rPr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A6933" w:rsidRPr="00E50398" w:rsidRDefault="009A6933" w:rsidP="00977411">
            <w:pPr>
              <w:tabs>
                <w:tab w:val="right" w:pos="4678"/>
                <w:tab w:val="left" w:pos="6480"/>
              </w:tabs>
              <w:spacing w:after="100" w:afterAutospacing="1" w:line="480" w:lineRule="auto"/>
              <w:jc w:val="both"/>
              <w:rPr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A6933" w:rsidRPr="00E50398" w:rsidRDefault="009A6933" w:rsidP="00977411">
            <w:pPr>
              <w:tabs>
                <w:tab w:val="right" w:pos="4678"/>
                <w:tab w:val="left" w:pos="6480"/>
              </w:tabs>
              <w:spacing w:after="100" w:afterAutospacing="1" w:line="480" w:lineRule="auto"/>
              <w:jc w:val="both"/>
              <w:rPr>
                <w:bCs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A6933" w:rsidRPr="00E50398" w:rsidRDefault="009A6933" w:rsidP="00977411">
            <w:pPr>
              <w:spacing w:after="100" w:afterAutospacing="1" w:line="480" w:lineRule="auto"/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933" w:rsidRPr="00E50398" w:rsidRDefault="009A6933" w:rsidP="00977411">
            <w:pPr>
              <w:tabs>
                <w:tab w:val="right" w:pos="4678"/>
                <w:tab w:val="left" w:pos="6480"/>
              </w:tabs>
              <w:spacing w:after="100" w:afterAutospacing="1" w:line="480" w:lineRule="auto"/>
              <w:jc w:val="both"/>
              <w:rPr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933" w:rsidRPr="00E50398" w:rsidRDefault="009A6933" w:rsidP="00977411">
            <w:pPr>
              <w:tabs>
                <w:tab w:val="right" w:pos="4678"/>
                <w:tab w:val="left" w:pos="6480"/>
              </w:tabs>
              <w:spacing w:after="100" w:afterAutospacing="1" w:line="480" w:lineRule="auto"/>
              <w:jc w:val="both"/>
              <w:rPr>
                <w:bCs/>
              </w:rPr>
            </w:pPr>
          </w:p>
        </w:tc>
      </w:tr>
      <w:tr w:rsidR="009A6933" w:rsidRPr="00CF1BF6" w:rsidTr="002C619A">
        <w:trPr>
          <w:trHeight w:val="381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933" w:rsidRPr="00E50398" w:rsidRDefault="009A6933" w:rsidP="00977411">
            <w:pPr>
              <w:spacing w:after="100" w:afterAutospacing="1" w:line="480" w:lineRule="auto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933" w:rsidRPr="00E50398" w:rsidRDefault="009A6933" w:rsidP="00977411">
            <w:pPr>
              <w:tabs>
                <w:tab w:val="right" w:pos="4678"/>
                <w:tab w:val="left" w:pos="6480"/>
              </w:tabs>
              <w:spacing w:after="100" w:afterAutospacing="1" w:line="480" w:lineRule="auto"/>
              <w:jc w:val="both"/>
              <w:rPr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933" w:rsidRPr="00E50398" w:rsidRDefault="009A6933" w:rsidP="00977411">
            <w:pPr>
              <w:tabs>
                <w:tab w:val="right" w:pos="4678"/>
                <w:tab w:val="left" w:pos="6480"/>
              </w:tabs>
              <w:spacing w:after="100" w:afterAutospacing="1" w:line="480" w:lineRule="auto"/>
              <w:jc w:val="both"/>
              <w:rPr>
                <w:bCs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933" w:rsidRPr="00E50398" w:rsidRDefault="009A6933" w:rsidP="00977411">
            <w:pPr>
              <w:tabs>
                <w:tab w:val="right" w:pos="4678"/>
                <w:tab w:val="left" w:pos="6480"/>
              </w:tabs>
              <w:spacing w:after="100" w:afterAutospacing="1" w:line="480" w:lineRule="auto"/>
              <w:jc w:val="both"/>
              <w:rPr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933" w:rsidRPr="00E50398" w:rsidRDefault="009A6933" w:rsidP="00977411">
            <w:pPr>
              <w:tabs>
                <w:tab w:val="right" w:pos="4678"/>
                <w:tab w:val="left" w:pos="6480"/>
              </w:tabs>
              <w:spacing w:after="100" w:afterAutospacing="1" w:line="480" w:lineRule="auto"/>
              <w:jc w:val="both"/>
              <w:rPr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933" w:rsidRPr="00E50398" w:rsidRDefault="009A6933" w:rsidP="00977411">
            <w:pPr>
              <w:tabs>
                <w:tab w:val="right" w:pos="4678"/>
                <w:tab w:val="left" w:pos="6480"/>
              </w:tabs>
              <w:spacing w:after="100" w:afterAutospacing="1" w:line="480" w:lineRule="auto"/>
              <w:jc w:val="both"/>
              <w:rPr>
                <w:bCs/>
              </w:rPr>
            </w:pPr>
          </w:p>
        </w:tc>
      </w:tr>
      <w:tr w:rsidR="009A6933" w:rsidRPr="00CF1BF6" w:rsidTr="002C619A">
        <w:trPr>
          <w:trHeight w:val="381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933" w:rsidRPr="00E50398" w:rsidRDefault="009A6933" w:rsidP="00977411">
            <w:pPr>
              <w:tabs>
                <w:tab w:val="right" w:pos="4678"/>
                <w:tab w:val="left" w:pos="6480"/>
              </w:tabs>
              <w:spacing w:after="100" w:afterAutospacing="1" w:line="480" w:lineRule="auto"/>
              <w:jc w:val="both"/>
              <w:rPr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933" w:rsidRPr="00E50398" w:rsidRDefault="009A6933" w:rsidP="00977411">
            <w:pPr>
              <w:tabs>
                <w:tab w:val="right" w:pos="4678"/>
                <w:tab w:val="left" w:pos="6480"/>
              </w:tabs>
              <w:spacing w:after="100" w:afterAutospacing="1" w:line="480" w:lineRule="auto"/>
              <w:jc w:val="both"/>
              <w:rPr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933" w:rsidRPr="00E50398" w:rsidRDefault="009A6933" w:rsidP="00977411">
            <w:pPr>
              <w:tabs>
                <w:tab w:val="right" w:pos="4678"/>
                <w:tab w:val="left" w:pos="6480"/>
              </w:tabs>
              <w:spacing w:after="100" w:afterAutospacing="1" w:line="480" w:lineRule="auto"/>
              <w:jc w:val="both"/>
              <w:rPr>
                <w:bCs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A6933" w:rsidRPr="00E50398" w:rsidRDefault="009A6933" w:rsidP="00977411">
            <w:pPr>
              <w:tabs>
                <w:tab w:val="right" w:pos="4678"/>
                <w:tab w:val="left" w:pos="6480"/>
              </w:tabs>
              <w:spacing w:after="100" w:afterAutospacing="1" w:line="480" w:lineRule="auto"/>
              <w:jc w:val="both"/>
              <w:rPr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A6933" w:rsidRPr="00E50398" w:rsidRDefault="009A6933" w:rsidP="00977411">
            <w:pPr>
              <w:tabs>
                <w:tab w:val="right" w:pos="4678"/>
                <w:tab w:val="left" w:pos="6480"/>
              </w:tabs>
              <w:spacing w:after="100" w:afterAutospacing="1" w:line="480" w:lineRule="auto"/>
              <w:jc w:val="both"/>
              <w:rPr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A6933" w:rsidRPr="00E50398" w:rsidRDefault="009A6933" w:rsidP="00977411">
            <w:pPr>
              <w:tabs>
                <w:tab w:val="right" w:pos="4678"/>
                <w:tab w:val="left" w:pos="6480"/>
              </w:tabs>
              <w:spacing w:after="100" w:afterAutospacing="1" w:line="480" w:lineRule="auto"/>
              <w:jc w:val="both"/>
              <w:rPr>
                <w:bCs/>
              </w:rPr>
            </w:pPr>
          </w:p>
        </w:tc>
      </w:tr>
      <w:tr w:rsidR="009A6933" w:rsidRPr="00CF1BF6" w:rsidTr="002C619A">
        <w:trPr>
          <w:trHeight w:val="381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933" w:rsidRPr="00E50398" w:rsidRDefault="009A6933" w:rsidP="00977411">
            <w:pPr>
              <w:tabs>
                <w:tab w:val="right" w:pos="4678"/>
                <w:tab w:val="left" w:pos="6480"/>
              </w:tabs>
              <w:spacing w:after="100" w:afterAutospacing="1" w:line="480" w:lineRule="auto"/>
              <w:jc w:val="both"/>
              <w:rPr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933" w:rsidRPr="00E50398" w:rsidRDefault="009A6933" w:rsidP="00977411">
            <w:pPr>
              <w:tabs>
                <w:tab w:val="right" w:pos="4678"/>
                <w:tab w:val="left" w:pos="6480"/>
              </w:tabs>
              <w:spacing w:after="100" w:afterAutospacing="1" w:line="480" w:lineRule="auto"/>
              <w:jc w:val="both"/>
              <w:rPr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933" w:rsidRPr="00E50398" w:rsidRDefault="009A6933" w:rsidP="00977411">
            <w:pPr>
              <w:tabs>
                <w:tab w:val="right" w:pos="4678"/>
                <w:tab w:val="left" w:pos="6480"/>
              </w:tabs>
              <w:spacing w:after="100" w:afterAutospacing="1" w:line="480" w:lineRule="auto"/>
              <w:jc w:val="both"/>
              <w:rPr>
                <w:bCs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A6933" w:rsidRPr="00E50398" w:rsidRDefault="009A6933" w:rsidP="00977411">
            <w:pPr>
              <w:tabs>
                <w:tab w:val="right" w:pos="4678"/>
                <w:tab w:val="left" w:pos="6480"/>
              </w:tabs>
              <w:spacing w:after="100" w:afterAutospacing="1" w:line="480" w:lineRule="auto"/>
              <w:jc w:val="both"/>
              <w:rPr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A6933" w:rsidRPr="00E50398" w:rsidRDefault="009A6933" w:rsidP="00977411">
            <w:pPr>
              <w:tabs>
                <w:tab w:val="right" w:pos="4678"/>
                <w:tab w:val="left" w:pos="6480"/>
              </w:tabs>
              <w:spacing w:after="100" w:afterAutospacing="1" w:line="480" w:lineRule="auto"/>
              <w:jc w:val="both"/>
              <w:rPr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A6933" w:rsidRPr="00E50398" w:rsidRDefault="009A6933" w:rsidP="00977411">
            <w:pPr>
              <w:tabs>
                <w:tab w:val="right" w:pos="4678"/>
                <w:tab w:val="left" w:pos="6480"/>
              </w:tabs>
              <w:spacing w:after="100" w:afterAutospacing="1" w:line="480" w:lineRule="auto"/>
              <w:jc w:val="both"/>
              <w:rPr>
                <w:bCs/>
              </w:rPr>
            </w:pPr>
          </w:p>
        </w:tc>
      </w:tr>
    </w:tbl>
    <w:p w:rsidR="002C619A" w:rsidRDefault="002C619A" w:rsidP="009A6933">
      <w:pPr>
        <w:rPr>
          <w:b/>
        </w:rPr>
      </w:pPr>
    </w:p>
    <w:p w:rsidR="000F7981" w:rsidRDefault="000F7981" w:rsidP="009A6933">
      <w:pPr>
        <w:rPr>
          <w:b/>
        </w:rPr>
      </w:pPr>
    </w:p>
    <w:p w:rsidR="003C272F" w:rsidRDefault="003C272F" w:rsidP="009A6933">
      <w:pPr>
        <w:rPr>
          <w:b/>
        </w:rPr>
      </w:pPr>
    </w:p>
    <w:p w:rsidR="00FE5AF9" w:rsidRDefault="00FE5AF9" w:rsidP="009A6933">
      <w:pPr>
        <w:rPr>
          <w:b/>
        </w:rPr>
      </w:pPr>
    </w:p>
    <w:p w:rsidR="00884819" w:rsidRDefault="00884819" w:rsidP="009A6933">
      <w:pPr>
        <w:rPr>
          <w:b/>
        </w:rPr>
      </w:pPr>
    </w:p>
    <w:p w:rsidR="004B7C06" w:rsidRPr="00673936" w:rsidRDefault="009A6933" w:rsidP="009A6933">
      <w:pPr>
        <w:rPr>
          <w:b/>
          <w:color w:val="FF0000"/>
        </w:rPr>
      </w:pPr>
      <w:r w:rsidRPr="00613E7B">
        <w:rPr>
          <w:b/>
        </w:rPr>
        <w:lastRenderedPageBreak/>
        <w:t xml:space="preserve">Ling </w:t>
      </w:r>
      <w:r w:rsidR="002C619A">
        <w:rPr>
          <w:b/>
        </w:rPr>
        <w:t>S</w:t>
      </w:r>
      <w:r w:rsidRPr="00613E7B">
        <w:rPr>
          <w:b/>
        </w:rPr>
        <w:t>ounds check</w:t>
      </w:r>
      <w:r w:rsidR="00673936">
        <w:rPr>
          <w:b/>
        </w:rPr>
        <w:t xml:space="preserve"> – </w:t>
      </w:r>
      <w:r w:rsidR="00673936" w:rsidRPr="00673936">
        <w:rPr>
          <w:b/>
        </w:rPr>
        <w:t xml:space="preserve">can the child </w:t>
      </w:r>
      <w:r w:rsidR="00673936" w:rsidRPr="00C763BF">
        <w:rPr>
          <w:b/>
          <w:i/>
        </w:rPr>
        <w:t>discriminate</w:t>
      </w:r>
      <w:r w:rsidR="00673936" w:rsidRPr="00C763BF">
        <w:rPr>
          <w:b/>
        </w:rPr>
        <w:t xml:space="preserve"> t</w:t>
      </w:r>
      <w:r w:rsidR="00673936" w:rsidRPr="00673936">
        <w:rPr>
          <w:b/>
        </w:rPr>
        <w:t>he sound?</w:t>
      </w:r>
    </w:p>
    <w:p w:rsidR="004B7C06" w:rsidRPr="004B7C06" w:rsidRDefault="004B7C06" w:rsidP="009A6933">
      <w:pPr>
        <w:rPr>
          <w:i/>
          <w:sz w:val="22"/>
          <w:szCs w:val="22"/>
        </w:rPr>
      </w:pPr>
      <w:r w:rsidRPr="004B7C06">
        <w:rPr>
          <w:i/>
          <w:sz w:val="22"/>
          <w:szCs w:val="22"/>
        </w:rPr>
        <w:t>If the child gives a correct response</w:t>
      </w:r>
      <w:r w:rsidR="00673936">
        <w:rPr>
          <w:i/>
          <w:sz w:val="22"/>
          <w:szCs w:val="22"/>
        </w:rPr>
        <w:t xml:space="preserve"> (</w:t>
      </w:r>
      <w:r w:rsidR="00673936" w:rsidRPr="00906B41">
        <w:rPr>
          <w:i/>
          <w:sz w:val="22"/>
          <w:szCs w:val="22"/>
        </w:rPr>
        <w:t>repeating back or pointing to the correct picture</w:t>
      </w:r>
      <w:r w:rsidR="00673936">
        <w:rPr>
          <w:i/>
          <w:sz w:val="22"/>
          <w:szCs w:val="22"/>
        </w:rPr>
        <w:t>)</w:t>
      </w:r>
      <w:r w:rsidRPr="004B7C06">
        <w:rPr>
          <w:i/>
          <w:sz w:val="22"/>
          <w:szCs w:val="22"/>
        </w:rPr>
        <w:t xml:space="preserve">, </w:t>
      </w:r>
      <w:r w:rsidRPr="007443A2">
        <w:rPr>
          <w:b/>
          <w:i/>
          <w:sz w:val="22"/>
          <w:szCs w:val="22"/>
        </w:rPr>
        <w:t>click on the box to replace with a tick</w:t>
      </w:r>
      <w:r w:rsidRPr="004B7C06">
        <w:rPr>
          <w:i/>
          <w:sz w:val="22"/>
          <w:szCs w:val="22"/>
        </w:rPr>
        <w:t xml:space="preserve">  </w:t>
      </w:r>
      <w:sdt>
        <w:sdtPr>
          <w:rPr>
            <w:sz w:val="22"/>
            <w:szCs w:val="22"/>
          </w:rPr>
          <w:id w:val="-1662076512"/>
          <w14:checkbox>
            <w14:checked w14:val="1"/>
            <w14:checkedState w14:val="00FC" w14:font="Wingdings"/>
            <w14:uncheckedState w14:val="2610" w14:font="MS Gothic"/>
          </w14:checkbox>
        </w:sdtPr>
        <w:sdtEndPr/>
        <w:sdtContent>
          <w:r w:rsidRPr="004B7C06">
            <w:rPr>
              <w:sz w:val="22"/>
              <w:szCs w:val="22"/>
            </w:rPr>
            <w:sym w:font="Wingdings" w:char="F0FC"/>
          </w:r>
        </w:sdtContent>
      </w:sdt>
      <w:r w:rsidRPr="004B7C06">
        <w:rPr>
          <w:i/>
          <w:sz w:val="22"/>
          <w:szCs w:val="22"/>
        </w:rPr>
        <w:t xml:space="preserve"> </w:t>
      </w:r>
    </w:p>
    <w:p w:rsidR="004B7C06" w:rsidRPr="007443A2" w:rsidRDefault="004B7C06" w:rsidP="009A6933">
      <w:pPr>
        <w:rPr>
          <w:i/>
          <w:sz w:val="22"/>
          <w:szCs w:val="22"/>
        </w:rPr>
      </w:pPr>
      <w:r w:rsidRPr="004B7C06">
        <w:rPr>
          <w:i/>
          <w:sz w:val="22"/>
          <w:szCs w:val="22"/>
        </w:rPr>
        <w:t>If no response given,</w:t>
      </w:r>
      <w:r w:rsidR="007443A2">
        <w:rPr>
          <w:i/>
          <w:sz w:val="22"/>
          <w:szCs w:val="22"/>
        </w:rPr>
        <w:t xml:space="preserve"> leave the box</w:t>
      </w:r>
      <w:r w:rsidRPr="004B7C06">
        <w:rPr>
          <w:i/>
          <w:sz w:val="22"/>
          <w:szCs w:val="22"/>
        </w:rPr>
        <w:t xml:space="preserve"> </w:t>
      </w:r>
      <w:r w:rsidR="007443A2">
        <w:rPr>
          <w:i/>
          <w:sz w:val="22"/>
          <w:szCs w:val="22"/>
        </w:rPr>
        <w:t xml:space="preserve">empty and type in </w:t>
      </w:r>
      <w:r w:rsidRPr="004B7C06">
        <w:rPr>
          <w:b/>
          <w:i/>
          <w:sz w:val="22"/>
          <w:szCs w:val="22"/>
        </w:rPr>
        <w:t>NR</w:t>
      </w:r>
      <w:r w:rsidR="007443A2">
        <w:rPr>
          <w:b/>
          <w:i/>
          <w:sz w:val="22"/>
          <w:szCs w:val="22"/>
        </w:rPr>
        <w:t xml:space="preserve"> </w:t>
      </w:r>
      <w:r w:rsidR="007443A2">
        <w:rPr>
          <w:i/>
          <w:sz w:val="22"/>
          <w:szCs w:val="22"/>
        </w:rPr>
        <w:t>in column to the right of box</w:t>
      </w:r>
    </w:p>
    <w:p w:rsidR="004B7C06" w:rsidRPr="004B7C06" w:rsidRDefault="004B7C06" w:rsidP="009A6933">
      <w:pPr>
        <w:rPr>
          <w:i/>
          <w:sz w:val="22"/>
          <w:szCs w:val="22"/>
        </w:rPr>
      </w:pPr>
      <w:r w:rsidRPr="004B7C06">
        <w:rPr>
          <w:i/>
          <w:sz w:val="22"/>
          <w:szCs w:val="22"/>
        </w:rPr>
        <w:t>If child substitut</w:t>
      </w:r>
      <w:r w:rsidR="007443A2">
        <w:rPr>
          <w:i/>
          <w:sz w:val="22"/>
          <w:szCs w:val="22"/>
        </w:rPr>
        <w:t>es a sound, record what is said</w:t>
      </w:r>
    </w:p>
    <w:p w:rsidR="009A6933" w:rsidRPr="004B7C06" w:rsidRDefault="004B7C06" w:rsidP="009A6933">
      <w:pPr>
        <w:rPr>
          <w:i/>
          <w:sz w:val="22"/>
          <w:szCs w:val="22"/>
        </w:rPr>
      </w:pPr>
      <w:r w:rsidRPr="004B7C06">
        <w:rPr>
          <w:i/>
          <w:sz w:val="22"/>
          <w:szCs w:val="22"/>
        </w:rPr>
        <w:t xml:space="preserve">If repetition needed, indicate </w:t>
      </w:r>
      <w:r w:rsidR="00FE5AF9">
        <w:rPr>
          <w:b/>
          <w:i/>
          <w:sz w:val="22"/>
          <w:szCs w:val="22"/>
        </w:rPr>
        <w:t xml:space="preserve">r   </w:t>
      </w:r>
    </w:p>
    <w:tbl>
      <w:tblPr>
        <w:tblStyle w:val="TableGrid"/>
        <w:tblpPr w:leftFromText="180" w:rightFromText="180" w:vertAnchor="text" w:horzAnchor="margin" w:tblpY="100"/>
        <w:tblW w:w="0" w:type="auto"/>
        <w:tblLook w:val="04A0" w:firstRow="1" w:lastRow="0" w:firstColumn="1" w:lastColumn="0" w:noHBand="0" w:noVBand="1"/>
      </w:tblPr>
      <w:tblGrid>
        <w:gridCol w:w="1277"/>
        <w:gridCol w:w="674"/>
        <w:gridCol w:w="1276"/>
        <w:gridCol w:w="992"/>
        <w:gridCol w:w="1418"/>
        <w:gridCol w:w="850"/>
        <w:gridCol w:w="1276"/>
        <w:gridCol w:w="850"/>
        <w:gridCol w:w="1276"/>
        <w:gridCol w:w="567"/>
        <w:gridCol w:w="1276"/>
        <w:gridCol w:w="567"/>
        <w:gridCol w:w="1417"/>
      </w:tblGrid>
      <w:tr w:rsidR="004B7C06" w:rsidRPr="0030377C" w:rsidTr="007443A2">
        <w:tc>
          <w:tcPr>
            <w:tcW w:w="1277" w:type="dxa"/>
            <w:shd w:val="clear" w:color="auto" w:fill="F2F2F2" w:themeFill="background1" w:themeFillShade="F2"/>
          </w:tcPr>
          <w:p w:rsidR="004B7C06" w:rsidRPr="0030377C" w:rsidRDefault="004B7C06" w:rsidP="007443A2">
            <w:pPr>
              <w:rPr>
                <w:sz w:val="22"/>
                <w:szCs w:val="22"/>
              </w:rPr>
            </w:pPr>
            <w:r w:rsidRPr="0030377C">
              <w:rPr>
                <w:noProof/>
                <w:sz w:val="22"/>
                <w:szCs w:val="22"/>
                <w:lang w:eastAsia="en-GB"/>
              </w:rPr>
              <w:drawing>
                <wp:inline distT="0" distB="0" distL="0" distR="0" wp14:anchorId="36265032" wp14:editId="76DF59C4">
                  <wp:extent cx="238125" cy="142875"/>
                  <wp:effectExtent l="0" t="0" r="9525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12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39" w:type="dxa"/>
            <w:gridSpan w:val="12"/>
            <w:shd w:val="clear" w:color="auto" w:fill="F2F2F2" w:themeFill="background1" w:themeFillShade="F2"/>
          </w:tcPr>
          <w:p w:rsidR="004B7C06" w:rsidRPr="0030377C" w:rsidRDefault="004B7C06" w:rsidP="007443A2">
            <w:pPr>
              <w:rPr>
                <w:b/>
                <w:sz w:val="22"/>
                <w:szCs w:val="22"/>
              </w:rPr>
            </w:pPr>
            <w:r w:rsidRPr="0030377C">
              <w:rPr>
                <w:b/>
                <w:sz w:val="22"/>
                <w:szCs w:val="22"/>
              </w:rPr>
              <w:t>Ling Sound</w:t>
            </w:r>
          </w:p>
        </w:tc>
      </w:tr>
      <w:tr w:rsidR="007443A2" w:rsidRPr="0030377C" w:rsidTr="007443A2">
        <w:tc>
          <w:tcPr>
            <w:tcW w:w="1277" w:type="dxa"/>
            <w:shd w:val="clear" w:color="auto" w:fill="F2F2F2" w:themeFill="background1" w:themeFillShade="F2"/>
          </w:tcPr>
          <w:p w:rsidR="007443A2" w:rsidRPr="0030377C" w:rsidRDefault="007443A2" w:rsidP="007443A2">
            <w:pPr>
              <w:rPr>
                <w:b/>
                <w:sz w:val="22"/>
                <w:szCs w:val="22"/>
              </w:rPr>
            </w:pPr>
            <w:r w:rsidRPr="0030377C">
              <w:rPr>
                <w:b/>
                <w:sz w:val="22"/>
                <w:szCs w:val="22"/>
              </w:rPr>
              <w:t xml:space="preserve">Distance </w:t>
            </w:r>
          </w:p>
        </w:tc>
        <w:tc>
          <w:tcPr>
            <w:tcW w:w="674" w:type="dxa"/>
            <w:tcBorders>
              <w:right w:val="nil"/>
            </w:tcBorders>
            <w:shd w:val="clear" w:color="auto" w:fill="F2F2F2" w:themeFill="background1" w:themeFillShade="F2"/>
          </w:tcPr>
          <w:p w:rsidR="007443A2" w:rsidRPr="0030377C" w:rsidRDefault="007443A2" w:rsidP="007443A2">
            <w:pPr>
              <w:rPr>
                <w:b/>
                <w:sz w:val="22"/>
                <w:szCs w:val="22"/>
              </w:rPr>
            </w:pPr>
            <w:r w:rsidRPr="0030377C">
              <w:rPr>
                <w:b/>
                <w:sz w:val="22"/>
                <w:szCs w:val="22"/>
              </w:rPr>
              <w:t>m</w:t>
            </w:r>
          </w:p>
        </w:tc>
        <w:tc>
          <w:tcPr>
            <w:tcW w:w="1276" w:type="dxa"/>
            <w:tcBorders>
              <w:left w:val="nil"/>
            </w:tcBorders>
            <w:shd w:val="clear" w:color="auto" w:fill="F2F2F2" w:themeFill="background1" w:themeFillShade="F2"/>
          </w:tcPr>
          <w:p w:rsidR="007443A2" w:rsidRPr="0030377C" w:rsidRDefault="007443A2" w:rsidP="007443A2">
            <w:pPr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nil"/>
            </w:tcBorders>
            <w:shd w:val="clear" w:color="auto" w:fill="F2F2F2" w:themeFill="background1" w:themeFillShade="F2"/>
          </w:tcPr>
          <w:p w:rsidR="007443A2" w:rsidRPr="0030377C" w:rsidRDefault="007443A2" w:rsidP="007443A2">
            <w:pPr>
              <w:rPr>
                <w:b/>
                <w:sz w:val="22"/>
                <w:szCs w:val="22"/>
              </w:rPr>
            </w:pPr>
            <w:r w:rsidRPr="0030377C">
              <w:rPr>
                <w:b/>
                <w:sz w:val="22"/>
                <w:szCs w:val="22"/>
              </w:rPr>
              <w:t>u (</w:t>
            </w:r>
            <w:proofErr w:type="spellStart"/>
            <w:r w:rsidRPr="0030377C">
              <w:rPr>
                <w:b/>
                <w:sz w:val="22"/>
                <w:szCs w:val="22"/>
              </w:rPr>
              <w:t>oo</w:t>
            </w:r>
            <w:proofErr w:type="spellEnd"/>
            <w:r w:rsidRPr="0030377C">
              <w:rPr>
                <w:b/>
                <w:sz w:val="22"/>
                <w:szCs w:val="22"/>
              </w:rPr>
              <w:t>)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F2F2F2" w:themeFill="background1" w:themeFillShade="F2"/>
          </w:tcPr>
          <w:p w:rsidR="007443A2" w:rsidRPr="0030377C" w:rsidRDefault="007443A2" w:rsidP="007443A2">
            <w:pPr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tcBorders>
              <w:right w:val="nil"/>
            </w:tcBorders>
            <w:shd w:val="clear" w:color="auto" w:fill="F2F2F2" w:themeFill="background1" w:themeFillShade="F2"/>
          </w:tcPr>
          <w:p w:rsidR="007443A2" w:rsidRPr="0030377C" w:rsidRDefault="007443A2" w:rsidP="007443A2">
            <w:pPr>
              <w:rPr>
                <w:b/>
                <w:sz w:val="22"/>
                <w:szCs w:val="22"/>
              </w:rPr>
            </w:pPr>
            <w:proofErr w:type="spellStart"/>
            <w:r w:rsidRPr="0030377C">
              <w:rPr>
                <w:b/>
                <w:sz w:val="22"/>
                <w:szCs w:val="22"/>
              </w:rPr>
              <w:t>i</w:t>
            </w:r>
            <w:proofErr w:type="spellEnd"/>
            <w:r w:rsidRPr="0030377C">
              <w:rPr>
                <w:b/>
                <w:sz w:val="22"/>
                <w:szCs w:val="22"/>
              </w:rPr>
              <w:t xml:space="preserve"> (</w:t>
            </w:r>
            <w:proofErr w:type="spellStart"/>
            <w:r w:rsidRPr="0030377C">
              <w:rPr>
                <w:b/>
                <w:sz w:val="22"/>
                <w:szCs w:val="22"/>
              </w:rPr>
              <w:t>ee</w:t>
            </w:r>
            <w:proofErr w:type="spellEnd"/>
            <w:r w:rsidRPr="0030377C">
              <w:rPr>
                <w:b/>
                <w:sz w:val="22"/>
                <w:szCs w:val="22"/>
              </w:rPr>
              <w:t>)</w:t>
            </w:r>
          </w:p>
        </w:tc>
        <w:tc>
          <w:tcPr>
            <w:tcW w:w="1276" w:type="dxa"/>
            <w:tcBorders>
              <w:left w:val="nil"/>
            </w:tcBorders>
            <w:shd w:val="clear" w:color="auto" w:fill="F2F2F2" w:themeFill="background1" w:themeFillShade="F2"/>
          </w:tcPr>
          <w:p w:rsidR="007443A2" w:rsidRPr="0030377C" w:rsidRDefault="007443A2" w:rsidP="007443A2">
            <w:pPr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tcBorders>
              <w:right w:val="nil"/>
            </w:tcBorders>
            <w:shd w:val="clear" w:color="auto" w:fill="F2F2F2" w:themeFill="background1" w:themeFillShade="F2"/>
          </w:tcPr>
          <w:p w:rsidR="007443A2" w:rsidRPr="0030377C" w:rsidRDefault="007443A2" w:rsidP="002A7A8D">
            <w:pPr>
              <w:rPr>
                <w:b/>
                <w:sz w:val="22"/>
                <w:szCs w:val="22"/>
              </w:rPr>
            </w:pPr>
            <w:r w:rsidRPr="0030377C">
              <w:rPr>
                <w:b/>
                <w:sz w:val="22"/>
                <w:szCs w:val="22"/>
              </w:rPr>
              <w:t>a (a</w:t>
            </w:r>
            <w:r w:rsidR="002A7A8D">
              <w:rPr>
                <w:b/>
                <w:sz w:val="22"/>
                <w:szCs w:val="22"/>
              </w:rPr>
              <w:t>h</w:t>
            </w:r>
            <w:r w:rsidRPr="0030377C">
              <w:rPr>
                <w:b/>
                <w:sz w:val="22"/>
                <w:szCs w:val="22"/>
              </w:rPr>
              <w:t>)</w:t>
            </w:r>
          </w:p>
        </w:tc>
        <w:tc>
          <w:tcPr>
            <w:tcW w:w="1276" w:type="dxa"/>
            <w:tcBorders>
              <w:left w:val="nil"/>
            </w:tcBorders>
            <w:shd w:val="clear" w:color="auto" w:fill="F2F2F2" w:themeFill="background1" w:themeFillShade="F2"/>
          </w:tcPr>
          <w:p w:rsidR="007443A2" w:rsidRPr="0030377C" w:rsidRDefault="007443A2" w:rsidP="007443A2">
            <w:pPr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right w:val="nil"/>
            </w:tcBorders>
            <w:shd w:val="clear" w:color="auto" w:fill="F2F2F2" w:themeFill="background1" w:themeFillShade="F2"/>
          </w:tcPr>
          <w:p w:rsidR="007443A2" w:rsidRPr="0030377C" w:rsidRDefault="007443A2" w:rsidP="007443A2">
            <w:pPr>
              <w:rPr>
                <w:b/>
                <w:sz w:val="22"/>
                <w:szCs w:val="22"/>
              </w:rPr>
            </w:pPr>
            <w:proofErr w:type="spellStart"/>
            <w:r w:rsidRPr="0030377C">
              <w:rPr>
                <w:b/>
                <w:sz w:val="22"/>
                <w:szCs w:val="22"/>
              </w:rPr>
              <w:t>sh</w:t>
            </w:r>
            <w:proofErr w:type="spellEnd"/>
          </w:p>
        </w:tc>
        <w:tc>
          <w:tcPr>
            <w:tcW w:w="1276" w:type="dxa"/>
            <w:tcBorders>
              <w:left w:val="nil"/>
            </w:tcBorders>
            <w:shd w:val="clear" w:color="auto" w:fill="F2F2F2" w:themeFill="background1" w:themeFillShade="F2"/>
          </w:tcPr>
          <w:p w:rsidR="007443A2" w:rsidRPr="0030377C" w:rsidRDefault="007443A2" w:rsidP="007443A2">
            <w:pPr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right w:val="nil"/>
            </w:tcBorders>
            <w:shd w:val="clear" w:color="auto" w:fill="F2F2F2" w:themeFill="background1" w:themeFillShade="F2"/>
          </w:tcPr>
          <w:p w:rsidR="007443A2" w:rsidRPr="0030377C" w:rsidRDefault="007443A2" w:rsidP="007443A2">
            <w:pPr>
              <w:rPr>
                <w:b/>
                <w:sz w:val="22"/>
                <w:szCs w:val="22"/>
              </w:rPr>
            </w:pPr>
            <w:r w:rsidRPr="0030377C">
              <w:rPr>
                <w:b/>
                <w:sz w:val="22"/>
                <w:szCs w:val="22"/>
              </w:rPr>
              <w:t>s</w:t>
            </w:r>
          </w:p>
        </w:tc>
        <w:tc>
          <w:tcPr>
            <w:tcW w:w="1417" w:type="dxa"/>
            <w:tcBorders>
              <w:left w:val="nil"/>
            </w:tcBorders>
            <w:shd w:val="clear" w:color="auto" w:fill="F2F2F2" w:themeFill="background1" w:themeFillShade="F2"/>
          </w:tcPr>
          <w:p w:rsidR="007443A2" w:rsidRPr="0030377C" w:rsidRDefault="007443A2" w:rsidP="007443A2">
            <w:pPr>
              <w:rPr>
                <w:b/>
                <w:sz w:val="22"/>
                <w:szCs w:val="22"/>
              </w:rPr>
            </w:pPr>
          </w:p>
        </w:tc>
      </w:tr>
      <w:tr w:rsidR="00041DE3" w:rsidRPr="0030377C" w:rsidTr="007443A2">
        <w:tc>
          <w:tcPr>
            <w:tcW w:w="1277" w:type="dxa"/>
            <w:shd w:val="clear" w:color="auto" w:fill="F2F2F2" w:themeFill="background1" w:themeFillShade="F2"/>
          </w:tcPr>
          <w:p w:rsidR="00041DE3" w:rsidRPr="0030377C" w:rsidRDefault="00041DE3" w:rsidP="00041DE3">
            <w:pPr>
              <w:rPr>
                <w:sz w:val="22"/>
                <w:szCs w:val="22"/>
              </w:rPr>
            </w:pPr>
            <w:r w:rsidRPr="0030377C">
              <w:rPr>
                <w:sz w:val="22"/>
                <w:szCs w:val="22"/>
              </w:rPr>
              <w:t>20cms</w:t>
            </w:r>
          </w:p>
        </w:tc>
        <w:sdt>
          <w:sdtPr>
            <w:rPr>
              <w:sz w:val="22"/>
              <w:szCs w:val="22"/>
            </w:rPr>
            <w:id w:val="-1042897673"/>
            <w14:checkbox>
              <w14:checked w14:val="0"/>
              <w14:checkedState w14:val="00FC" w14:font="Wingdings"/>
              <w14:uncheckedState w14:val="2610" w14:font="MS Gothic"/>
            </w14:checkbox>
          </w:sdtPr>
          <w:sdtEndPr/>
          <w:sdtContent>
            <w:tc>
              <w:tcPr>
                <w:tcW w:w="674" w:type="dxa"/>
                <w:tcBorders>
                  <w:right w:val="nil"/>
                </w:tcBorders>
              </w:tcPr>
              <w:p w:rsidR="00041DE3" w:rsidRPr="0030377C" w:rsidRDefault="00886437" w:rsidP="00041DE3">
                <w:pPr>
                  <w:rPr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276" w:type="dxa"/>
            <w:tcBorders>
              <w:left w:val="nil"/>
            </w:tcBorders>
          </w:tcPr>
          <w:p w:rsidR="00041DE3" w:rsidRPr="0030377C" w:rsidRDefault="00041DE3" w:rsidP="00041DE3">
            <w:pPr>
              <w:rPr>
                <w:sz w:val="22"/>
                <w:szCs w:val="22"/>
              </w:rPr>
            </w:pPr>
          </w:p>
        </w:tc>
        <w:sdt>
          <w:sdtPr>
            <w:rPr>
              <w:sz w:val="22"/>
              <w:szCs w:val="22"/>
            </w:rPr>
            <w:id w:val="874123336"/>
            <w14:checkbox>
              <w14:checked w14:val="0"/>
              <w14:checkedState w14:val="00FC" w14:font="Wingdings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tcBorders>
                  <w:right w:val="nil"/>
                </w:tcBorders>
              </w:tcPr>
              <w:p w:rsidR="00041DE3" w:rsidRPr="0030377C" w:rsidRDefault="003C036B" w:rsidP="00041DE3">
                <w:pPr>
                  <w:rPr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418" w:type="dxa"/>
            <w:tcBorders>
              <w:left w:val="nil"/>
            </w:tcBorders>
          </w:tcPr>
          <w:p w:rsidR="00041DE3" w:rsidRPr="0030377C" w:rsidRDefault="00041DE3" w:rsidP="00041DE3">
            <w:pPr>
              <w:rPr>
                <w:sz w:val="22"/>
                <w:szCs w:val="22"/>
              </w:rPr>
            </w:pPr>
          </w:p>
        </w:tc>
        <w:sdt>
          <w:sdtPr>
            <w:rPr>
              <w:sz w:val="22"/>
              <w:szCs w:val="22"/>
            </w:rPr>
            <w:id w:val="415909406"/>
            <w14:checkbox>
              <w14:checked w14:val="0"/>
              <w14:checkedState w14:val="00FC" w14:font="Wingdings"/>
              <w14:uncheckedState w14:val="2610" w14:font="MS Gothic"/>
            </w14:checkbox>
          </w:sdtPr>
          <w:sdtEndPr/>
          <w:sdtContent>
            <w:tc>
              <w:tcPr>
                <w:tcW w:w="850" w:type="dxa"/>
                <w:tcBorders>
                  <w:right w:val="nil"/>
                </w:tcBorders>
              </w:tcPr>
              <w:p w:rsidR="00041DE3" w:rsidRPr="0030377C" w:rsidRDefault="00041DE3" w:rsidP="00041DE3">
                <w:pPr>
                  <w:rPr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276" w:type="dxa"/>
            <w:tcBorders>
              <w:left w:val="nil"/>
            </w:tcBorders>
          </w:tcPr>
          <w:p w:rsidR="00041DE3" w:rsidRPr="0030377C" w:rsidRDefault="00041DE3" w:rsidP="00041DE3">
            <w:pPr>
              <w:rPr>
                <w:sz w:val="22"/>
                <w:szCs w:val="22"/>
              </w:rPr>
            </w:pPr>
          </w:p>
        </w:tc>
        <w:sdt>
          <w:sdtPr>
            <w:rPr>
              <w:sz w:val="22"/>
              <w:szCs w:val="22"/>
            </w:rPr>
            <w:id w:val="-1669246629"/>
            <w14:checkbox>
              <w14:checked w14:val="0"/>
              <w14:checkedState w14:val="00FC" w14:font="Wingdings"/>
              <w14:uncheckedState w14:val="2610" w14:font="MS Gothic"/>
            </w14:checkbox>
          </w:sdtPr>
          <w:sdtEndPr/>
          <w:sdtContent>
            <w:tc>
              <w:tcPr>
                <w:tcW w:w="850" w:type="dxa"/>
                <w:tcBorders>
                  <w:right w:val="nil"/>
                </w:tcBorders>
              </w:tcPr>
              <w:p w:rsidR="00041DE3" w:rsidRPr="0030377C" w:rsidRDefault="003C036B" w:rsidP="00041DE3">
                <w:pPr>
                  <w:rPr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276" w:type="dxa"/>
            <w:tcBorders>
              <w:left w:val="nil"/>
            </w:tcBorders>
          </w:tcPr>
          <w:p w:rsidR="00041DE3" w:rsidRPr="0030377C" w:rsidRDefault="00041DE3" w:rsidP="00041DE3">
            <w:pPr>
              <w:rPr>
                <w:sz w:val="22"/>
                <w:szCs w:val="22"/>
              </w:rPr>
            </w:pPr>
          </w:p>
        </w:tc>
        <w:sdt>
          <w:sdtPr>
            <w:rPr>
              <w:sz w:val="22"/>
              <w:szCs w:val="22"/>
            </w:rPr>
            <w:id w:val="-1673558605"/>
            <w14:checkbox>
              <w14:checked w14:val="0"/>
              <w14:checkedState w14:val="00FC" w14:font="Wingdings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right w:val="nil"/>
                </w:tcBorders>
              </w:tcPr>
              <w:p w:rsidR="00041DE3" w:rsidRPr="0030377C" w:rsidRDefault="003C036B" w:rsidP="00041DE3">
                <w:pPr>
                  <w:rPr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276" w:type="dxa"/>
            <w:tcBorders>
              <w:left w:val="nil"/>
            </w:tcBorders>
          </w:tcPr>
          <w:p w:rsidR="00041DE3" w:rsidRPr="0030377C" w:rsidRDefault="00041DE3" w:rsidP="00041DE3">
            <w:pPr>
              <w:rPr>
                <w:sz w:val="22"/>
                <w:szCs w:val="22"/>
              </w:rPr>
            </w:pPr>
          </w:p>
        </w:tc>
        <w:sdt>
          <w:sdtPr>
            <w:rPr>
              <w:sz w:val="22"/>
              <w:szCs w:val="22"/>
            </w:rPr>
            <w:id w:val="-1881308880"/>
            <w14:checkbox>
              <w14:checked w14:val="0"/>
              <w14:checkedState w14:val="00FC" w14:font="Wingdings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right w:val="nil"/>
                </w:tcBorders>
              </w:tcPr>
              <w:p w:rsidR="00041DE3" w:rsidRPr="0030377C" w:rsidRDefault="003C036B" w:rsidP="00041DE3">
                <w:pPr>
                  <w:rPr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417" w:type="dxa"/>
            <w:tcBorders>
              <w:left w:val="nil"/>
            </w:tcBorders>
          </w:tcPr>
          <w:p w:rsidR="00041DE3" w:rsidRPr="0030377C" w:rsidRDefault="00041DE3" w:rsidP="00041DE3">
            <w:pPr>
              <w:rPr>
                <w:sz w:val="22"/>
                <w:szCs w:val="22"/>
              </w:rPr>
            </w:pPr>
          </w:p>
        </w:tc>
      </w:tr>
      <w:tr w:rsidR="00041DE3" w:rsidRPr="0030377C" w:rsidTr="007443A2">
        <w:tc>
          <w:tcPr>
            <w:tcW w:w="1277" w:type="dxa"/>
            <w:shd w:val="clear" w:color="auto" w:fill="F2F2F2" w:themeFill="background1" w:themeFillShade="F2"/>
          </w:tcPr>
          <w:p w:rsidR="00041DE3" w:rsidRPr="0030377C" w:rsidRDefault="00041DE3" w:rsidP="00041DE3">
            <w:pPr>
              <w:rPr>
                <w:sz w:val="22"/>
                <w:szCs w:val="22"/>
              </w:rPr>
            </w:pPr>
            <w:r w:rsidRPr="0030377C">
              <w:rPr>
                <w:sz w:val="22"/>
                <w:szCs w:val="22"/>
              </w:rPr>
              <w:t>1m</w:t>
            </w:r>
          </w:p>
        </w:tc>
        <w:sdt>
          <w:sdtPr>
            <w:rPr>
              <w:sz w:val="22"/>
              <w:szCs w:val="22"/>
            </w:rPr>
            <w:id w:val="1298417624"/>
            <w14:checkbox>
              <w14:checked w14:val="0"/>
              <w14:checkedState w14:val="00FC" w14:font="Wingdings"/>
              <w14:uncheckedState w14:val="2610" w14:font="MS Gothic"/>
            </w14:checkbox>
          </w:sdtPr>
          <w:sdtEndPr/>
          <w:sdtContent>
            <w:tc>
              <w:tcPr>
                <w:tcW w:w="674" w:type="dxa"/>
                <w:tcBorders>
                  <w:right w:val="nil"/>
                </w:tcBorders>
              </w:tcPr>
              <w:p w:rsidR="00041DE3" w:rsidRPr="0030377C" w:rsidRDefault="003A709A" w:rsidP="00041DE3">
                <w:pPr>
                  <w:rPr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276" w:type="dxa"/>
            <w:tcBorders>
              <w:left w:val="nil"/>
            </w:tcBorders>
          </w:tcPr>
          <w:p w:rsidR="00041DE3" w:rsidRPr="0030377C" w:rsidRDefault="00041DE3" w:rsidP="00041DE3">
            <w:pPr>
              <w:rPr>
                <w:sz w:val="22"/>
                <w:szCs w:val="22"/>
              </w:rPr>
            </w:pPr>
          </w:p>
        </w:tc>
        <w:sdt>
          <w:sdtPr>
            <w:rPr>
              <w:sz w:val="22"/>
              <w:szCs w:val="22"/>
            </w:rPr>
            <w:alias w:val="Tick"/>
            <w:tag w:val="Tick"/>
            <w:id w:val="-444935410"/>
            <w14:checkbox>
              <w14:checked w14:val="0"/>
              <w14:checkedState w14:val="00FC" w14:font="Wingdings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tcBorders>
                  <w:right w:val="nil"/>
                </w:tcBorders>
              </w:tcPr>
              <w:p w:rsidR="00041DE3" w:rsidRPr="0030377C" w:rsidRDefault="003C036B" w:rsidP="00041DE3">
                <w:pPr>
                  <w:rPr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418" w:type="dxa"/>
            <w:tcBorders>
              <w:left w:val="nil"/>
            </w:tcBorders>
          </w:tcPr>
          <w:p w:rsidR="00041DE3" w:rsidRPr="0030377C" w:rsidRDefault="00041DE3" w:rsidP="00041DE3">
            <w:pPr>
              <w:rPr>
                <w:sz w:val="22"/>
                <w:szCs w:val="22"/>
              </w:rPr>
            </w:pPr>
          </w:p>
        </w:tc>
        <w:sdt>
          <w:sdtPr>
            <w:rPr>
              <w:sz w:val="22"/>
              <w:szCs w:val="22"/>
            </w:rPr>
            <w:id w:val="-149207363"/>
            <w14:checkbox>
              <w14:checked w14:val="0"/>
              <w14:checkedState w14:val="00FC" w14:font="Wingdings"/>
              <w14:uncheckedState w14:val="2610" w14:font="MS Gothic"/>
            </w14:checkbox>
          </w:sdtPr>
          <w:sdtEndPr/>
          <w:sdtContent>
            <w:tc>
              <w:tcPr>
                <w:tcW w:w="850" w:type="dxa"/>
                <w:tcBorders>
                  <w:right w:val="nil"/>
                </w:tcBorders>
              </w:tcPr>
              <w:p w:rsidR="00041DE3" w:rsidRPr="0030377C" w:rsidRDefault="00041DE3" w:rsidP="00041DE3">
                <w:pPr>
                  <w:rPr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276" w:type="dxa"/>
            <w:tcBorders>
              <w:left w:val="nil"/>
            </w:tcBorders>
          </w:tcPr>
          <w:p w:rsidR="00041DE3" w:rsidRPr="0030377C" w:rsidRDefault="00041DE3" w:rsidP="00041DE3">
            <w:pPr>
              <w:rPr>
                <w:sz w:val="22"/>
                <w:szCs w:val="22"/>
              </w:rPr>
            </w:pPr>
          </w:p>
        </w:tc>
        <w:sdt>
          <w:sdtPr>
            <w:rPr>
              <w:sz w:val="22"/>
              <w:szCs w:val="22"/>
            </w:rPr>
            <w:id w:val="-1568031142"/>
            <w14:checkbox>
              <w14:checked w14:val="0"/>
              <w14:checkedState w14:val="00FC" w14:font="Wingdings"/>
              <w14:uncheckedState w14:val="2610" w14:font="MS Gothic"/>
            </w14:checkbox>
          </w:sdtPr>
          <w:sdtEndPr/>
          <w:sdtContent>
            <w:tc>
              <w:tcPr>
                <w:tcW w:w="850" w:type="dxa"/>
                <w:tcBorders>
                  <w:right w:val="nil"/>
                </w:tcBorders>
              </w:tcPr>
              <w:p w:rsidR="00041DE3" w:rsidRPr="0030377C" w:rsidRDefault="003C036B" w:rsidP="00041DE3">
                <w:pPr>
                  <w:rPr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276" w:type="dxa"/>
            <w:tcBorders>
              <w:left w:val="nil"/>
            </w:tcBorders>
          </w:tcPr>
          <w:p w:rsidR="00041DE3" w:rsidRPr="0030377C" w:rsidRDefault="00041DE3" w:rsidP="00041DE3">
            <w:pPr>
              <w:rPr>
                <w:sz w:val="22"/>
                <w:szCs w:val="22"/>
              </w:rPr>
            </w:pPr>
          </w:p>
        </w:tc>
        <w:sdt>
          <w:sdtPr>
            <w:rPr>
              <w:sz w:val="22"/>
              <w:szCs w:val="22"/>
            </w:rPr>
            <w:id w:val="-1715496891"/>
            <w14:checkbox>
              <w14:checked w14:val="0"/>
              <w14:checkedState w14:val="00FC" w14:font="Wingdings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right w:val="nil"/>
                </w:tcBorders>
              </w:tcPr>
              <w:p w:rsidR="00041DE3" w:rsidRPr="0030377C" w:rsidRDefault="003C036B" w:rsidP="00041DE3">
                <w:pPr>
                  <w:rPr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276" w:type="dxa"/>
            <w:tcBorders>
              <w:left w:val="nil"/>
            </w:tcBorders>
          </w:tcPr>
          <w:p w:rsidR="00041DE3" w:rsidRPr="0030377C" w:rsidRDefault="00041DE3" w:rsidP="00041DE3">
            <w:pPr>
              <w:rPr>
                <w:sz w:val="22"/>
                <w:szCs w:val="22"/>
              </w:rPr>
            </w:pPr>
          </w:p>
        </w:tc>
        <w:sdt>
          <w:sdtPr>
            <w:rPr>
              <w:sz w:val="22"/>
              <w:szCs w:val="22"/>
            </w:rPr>
            <w:id w:val="-1066804024"/>
            <w14:checkbox>
              <w14:checked w14:val="0"/>
              <w14:checkedState w14:val="00FC" w14:font="Wingdings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right w:val="nil"/>
                </w:tcBorders>
              </w:tcPr>
              <w:p w:rsidR="00041DE3" w:rsidRPr="0030377C" w:rsidRDefault="003C036B" w:rsidP="00041DE3">
                <w:pPr>
                  <w:rPr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417" w:type="dxa"/>
            <w:tcBorders>
              <w:left w:val="nil"/>
            </w:tcBorders>
          </w:tcPr>
          <w:p w:rsidR="00041DE3" w:rsidRPr="0030377C" w:rsidRDefault="00041DE3" w:rsidP="00041DE3">
            <w:pPr>
              <w:rPr>
                <w:sz w:val="22"/>
                <w:szCs w:val="22"/>
              </w:rPr>
            </w:pPr>
          </w:p>
        </w:tc>
      </w:tr>
      <w:tr w:rsidR="00041DE3" w:rsidRPr="0030377C" w:rsidTr="007443A2">
        <w:tc>
          <w:tcPr>
            <w:tcW w:w="1277" w:type="dxa"/>
            <w:shd w:val="clear" w:color="auto" w:fill="F2F2F2" w:themeFill="background1" w:themeFillShade="F2"/>
          </w:tcPr>
          <w:p w:rsidR="00041DE3" w:rsidRPr="0030377C" w:rsidRDefault="00041DE3" w:rsidP="00041DE3">
            <w:pPr>
              <w:rPr>
                <w:sz w:val="22"/>
                <w:szCs w:val="22"/>
              </w:rPr>
            </w:pPr>
            <w:r w:rsidRPr="0030377C">
              <w:rPr>
                <w:sz w:val="22"/>
                <w:szCs w:val="22"/>
              </w:rPr>
              <w:t>2m</w:t>
            </w:r>
          </w:p>
        </w:tc>
        <w:sdt>
          <w:sdtPr>
            <w:rPr>
              <w:sz w:val="22"/>
              <w:szCs w:val="22"/>
            </w:rPr>
            <w:id w:val="1370033117"/>
            <w14:checkbox>
              <w14:checked w14:val="0"/>
              <w14:checkedState w14:val="00FC" w14:font="Wingdings"/>
              <w14:uncheckedState w14:val="2610" w14:font="MS Gothic"/>
            </w14:checkbox>
          </w:sdtPr>
          <w:sdtEndPr/>
          <w:sdtContent>
            <w:tc>
              <w:tcPr>
                <w:tcW w:w="674" w:type="dxa"/>
                <w:tcBorders>
                  <w:right w:val="nil"/>
                </w:tcBorders>
              </w:tcPr>
              <w:p w:rsidR="00041DE3" w:rsidRPr="0030377C" w:rsidRDefault="003C036B" w:rsidP="00041DE3">
                <w:pPr>
                  <w:rPr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276" w:type="dxa"/>
            <w:tcBorders>
              <w:left w:val="nil"/>
            </w:tcBorders>
          </w:tcPr>
          <w:p w:rsidR="00041DE3" w:rsidRPr="0030377C" w:rsidRDefault="00041DE3" w:rsidP="00041DE3">
            <w:pPr>
              <w:rPr>
                <w:sz w:val="22"/>
                <w:szCs w:val="22"/>
              </w:rPr>
            </w:pPr>
          </w:p>
        </w:tc>
        <w:sdt>
          <w:sdtPr>
            <w:rPr>
              <w:sz w:val="22"/>
              <w:szCs w:val="22"/>
            </w:rPr>
            <w:id w:val="1414586127"/>
            <w14:checkbox>
              <w14:checked w14:val="0"/>
              <w14:checkedState w14:val="00FC" w14:font="Wingdings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tcBorders>
                  <w:right w:val="nil"/>
                </w:tcBorders>
              </w:tcPr>
              <w:p w:rsidR="00041DE3" w:rsidRPr="0030377C" w:rsidRDefault="003C036B" w:rsidP="00041DE3">
                <w:pPr>
                  <w:rPr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418" w:type="dxa"/>
            <w:tcBorders>
              <w:left w:val="nil"/>
            </w:tcBorders>
          </w:tcPr>
          <w:p w:rsidR="00041DE3" w:rsidRPr="0030377C" w:rsidRDefault="00041DE3" w:rsidP="00041DE3">
            <w:pPr>
              <w:rPr>
                <w:sz w:val="22"/>
                <w:szCs w:val="22"/>
              </w:rPr>
            </w:pPr>
          </w:p>
        </w:tc>
        <w:sdt>
          <w:sdtPr>
            <w:rPr>
              <w:sz w:val="22"/>
              <w:szCs w:val="22"/>
            </w:rPr>
            <w:id w:val="-903372646"/>
            <w14:checkbox>
              <w14:checked w14:val="0"/>
              <w14:checkedState w14:val="00FC" w14:font="Wingdings"/>
              <w14:uncheckedState w14:val="2610" w14:font="MS Gothic"/>
            </w14:checkbox>
          </w:sdtPr>
          <w:sdtEndPr/>
          <w:sdtContent>
            <w:tc>
              <w:tcPr>
                <w:tcW w:w="850" w:type="dxa"/>
                <w:tcBorders>
                  <w:right w:val="nil"/>
                </w:tcBorders>
              </w:tcPr>
              <w:p w:rsidR="00041DE3" w:rsidRPr="0030377C" w:rsidRDefault="003C036B" w:rsidP="00041DE3">
                <w:pPr>
                  <w:rPr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276" w:type="dxa"/>
            <w:tcBorders>
              <w:left w:val="nil"/>
            </w:tcBorders>
          </w:tcPr>
          <w:p w:rsidR="00041DE3" w:rsidRPr="0030377C" w:rsidRDefault="00041DE3" w:rsidP="00041DE3">
            <w:pPr>
              <w:rPr>
                <w:sz w:val="22"/>
                <w:szCs w:val="22"/>
              </w:rPr>
            </w:pPr>
          </w:p>
        </w:tc>
        <w:sdt>
          <w:sdtPr>
            <w:rPr>
              <w:sz w:val="22"/>
              <w:szCs w:val="22"/>
            </w:rPr>
            <w:id w:val="-1618750515"/>
            <w14:checkbox>
              <w14:checked w14:val="0"/>
              <w14:checkedState w14:val="00FC" w14:font="Wingdings"/>
              <w14:uncheckedState w14:val="2610" w14:font="MS Gothic"/>
            </w14:checkbox>
          </w:sdtPr>
          <w:sdtEndPr/>
          <w:sdtContent>
            <w:tc>
              <w:tcPr>
                <w:tcW w:w="850" w:type="dxa"/>
                <w:tcBorders>
                  <w:right w:val="nil"/>
                </w:tcBorders>
              </w:tcPr>
              <w:p w:rsidR="00041DE3" w:rsidRPr="0030377C" w:rsidRDefault="003C036B" w:rsidP="00041DE3">
                <w:pPr>
                  <w:rPr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276" w:type="dxa"/>
            <w:tcBorders>
              <w:left w:val="nil"/>
            </w:tcBorders>
          </w:tcPr>
          <w:p w:rsidR="00041DE3" w:rsidRPr="0030377C" w:rsidRDefault="00041DE3" w:rsidP="00041DE3">
            <w:pPr>
              <w:rPr>
                <w:sz w:val="22"/>
                <w:szCs w:val="22"/>
              </w:rPr>
            </w:pPr>
          </w:p>
        </w:tc>
        <w:sdt>
          <w:sdtPr>
            <w:rPr>
              <w:sz w:val="22"/>
              <w:szCs w:val="22"/>
            </w:rPr>
            <w:id w:val="-415251571"/>
            <w14:checkbox>
              <w14:checked w14:val="0"/>
              <w14:checkedState w14:val="00FC" w14:font="Wingdings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right w:val="nil"/>
                </w:tcBorders>
              </w:tcPr>
              <w:p w:rsidR="00041DE3" w:rsidRPr="0030377C" w:rsidRDefault="003C036B" w:rsidP="00041DE3">
                <w:pPr>
                  <w:rPr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276" w:type="dxa"/>
            <w:tcBorders>
              <w:left w:val="nil"/>
            </w:tcBorders>
          </w:tcPr>
          <w:p w:rsidR="00041DE3" w:rsidRPr="0030377C" w:rsidRDefault="00041DE3" w:rsidP="00041DE3">
            <w:pPr>
              <w:rPr>
                <w:sz w:val="22"/>
                <w:szCs w:val="22"/>
              </w:rPr>
            </w:pPr>
          </w:p>
        </w:tc>
        <w:sdt>
          <w:sdtPr>
            <w:rPr>
              <w:sz w:val="22"/>
              <w:szCs w:val="22"/>
            </w:rPr>
            <w:id w:val="1747614783"/>
            <w14:checkbox>
              <w14:checked w14:val="0"/>
              <w14:checkedState w14:val="00FC" w14:font="Wingdings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right w:val="nil"/>
                </w:tcBorders>
              </w:tcPr>
              <w:p w:rsidR="00041DE3" w:rsidRPr="0030377C" w:rsidRDefault="003C036B" w:rsidP="00041DE3">
                <w:pPr>
                  <w:rPr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417" w:type="dxa"/>
            <w:tcBorders>
              <w:left w:val="nil"/>
            </w:tcBorders>
          </w:tcPr>
          <w:p w:rsidR="00041DE3" w:rsidRPr="0030377C" w:rsidRDefault="00041DE3" w:rsidP="00041DE3">
            <w:pPr>
              <w:rPr>
                <w:sz w:val="22"/>
                <w:szCs w:val="22"/>
              </w:rPr>
            </w:pPr>
          </w:p>
        </w:tc>
      </w:tr>
      <w:tr w:rsidR="00041DE3" w:rsidRPr="0030377C" w:rsidTr="007443A2">
        <w:tc>
          <w:tcPr>
            <w:tcW w:w="1277" w:type="dxa"/>
            <w:shd w:val="clear" w:color="auto" w:fill="F2F2F2" w:themeFill="background1" w:themeFillShade="F2"/>
          </w:tcPr>
          <w:p w:rsidR="00041DE3" w:rsidRPr="0030377C" w:rsidRDefault="00041DE3" w:rsidP="00041DE3">
            <w:pPr>
              <w:rPr>
                <w:sz w:val="22"/>
                <w:szCs w:val="22"/>
              </w:rPr>
            </w:pPr>
            <w:r w:rsidRPr="0030377C">
              <w:rPr>
                <w:sz w:val="22"/>
                <w:szCs w:val="22"/>
              </w:rPr>
              <w:t>3m</w:t>
            </w:r>
          </w:p>
        </w:tc>
        <w:sdt>
          <w:sdtPr>
            <w:rPr>
              <w:sz w:val="22"/>
              <w:szCs w:val="22"/>
            </w:rPr>
            <w:id w:val="492148517"/>
            <w14:checkbox>
              <w14:checked w14:val="0"/>
              <w14:checkedState w14:val="00FC" w14:font="Wingdings"/>
              <w14:uncheckedState w14:val="2610" w14:font="MS Gothic"/>
            </w14:checkbox>
          </w:sdtPr>
          <w:sdtEndPr/>
          <w:sdtContent>
            <w:tc>
              <w:tcPr>
                <w:tcW w:w="674" w:type="dxa"/>
                <w:tcBorders>
                  <w:right w:val="nil"/>
                </w:tcBorders>
              </w:tcPr>
              <w:p w:rsidR="00041DE3" w:rsidRPr="0030377C" w:rsidRDefault="003C036B" w:rsidP="00041DE3">
                <w:pPr>
                  <w:rPr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276" w:type="dxa"/>
            <w:tcBorders>
              <w:left w:val="nil"/>
            </w:tcBorders>
          </w:tcPr>
          <w:p w:rsidR="00041DE3" w:rsidRPr="0030377C" w:rsidRDefault="00041DE3" w:rsidP="00041DE3">
            <w:pPr>
              <w:rPr>
                <w:sz w:val="22"/>
                <w:szCs w:val="22"/>
              </w:rPr>
            </w:pPr>
          </w:p>
        </w:tc>
        <w:sdt>
          <w:sdtPr>
            <w:rPr>
              <w:sz w:val="22"/>
              <w:szCs w:val="22"/>
            </w:rPr>
            <w:id w:val="-353414699"/>
            <w14:checkbox>
              <w14:checked w14:val="0"/>
              <w14:checkedState w14:val="00FC" w14:font="Wingdings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tcBorders>
                  <w:right w:val="nil"/>
                </w:tcBorders>
              </w:tcPr>
              <w:p w:rsidR="00041DE3" w:rsidRPr="0030377C" w:rsidRDefault="003C036B" w:rsidP="00041DE3">
                <w:pPr>
                  <w:rPr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418" w:type="dxa"/>
            <w:tcBorders>
              <w:left w:val="nil"/>
            </w:tcBorders>
          </w:tcPr>
          <w:p w:rsidR="00041DE3" w:rsidRPr="0030377C" w:rsidRDefault="00041DE3" w:rsidP="00041DE3">
            <w:pPr>
              <w:rPr>
                <w:sz w:val="22"/>
                <w:szCs w:val="22"/>
              </w:rPr>
            </w:pPr>
          </w:p>
        </w:tc>
        <w:sdt>
          <w:sdtPr>
            <w:rPr>
              <w:sz w:val="22"/>
              <w:szCs w:val="22"/>
            </w:rPr>
            <w:id w:val="-742180812"/>
            <w14:checkbox>
              <w14:checked w14:val="0"/>
              <w14:checkedState w14:val="00FC" w14:font="Wingdings"/>
              <w14:uncheckedState w14:val="2610" w14:font="MS Gothic"/>
            </w14:checkbox>
          </w:sdtPr>
          <w:sdtEndPr/>
          <w:sdtContent>
            <w:tc>
              <w:tcPr>
                <w:tcW w:w="850" w:type="dxa"/>
                <w:tcBorders>
                  <w:right w:val="nil"/>
                </w:tcBorders>
              </w:tcPr>
              <w:p w:rsidR="00041DE3" w:rsidRPr="0030377C" w:rsidRDefault="003C036B" w:rsidP="00041DE3">
                <w:pPr>
                  <w:rPr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276" w:type="dxa"/>
            <w:tcBorders>
              <w:left w:val="nil"/>
            </w:tcBorders>
          </w:tcPr>
          <w:p w:rsidR="00041DE3" w:rsidRPr="0030377C" w:rsidRDefault="00041DE3" w:rsidP="00041DE3">
            <w:pPr>
              <w:rPr>
                <w:sz w:val="22"/>
                <w:szCs w:val="22"/>
              </w:rPr>
            </w:pPr>
          </w:p>
        </w:tc>
        <w:sdt>
          <w:sdtPr>
            <w:rPr>
              <w:sz w:val="22"/>
              <w:szCs w:val="22"/>
            </w:rPr>
            <w:id w:val="-139884974"/>
            <w14:checkbox>
              <w14:checked w14:val="0"/>
              <w14:checkedState w14:val="00FC" w14:font="Wingdings"/>
              <w14:uncheckedState w14:val="2610" w14:font="MS Gothic"/>
            </w14:checkbox>
          </w:sdtPr>
          <w:sdtEndPr/>
          <w:sdtContent>
            <w:tc>
              <w:tcPr>
                <w:tcW w:w="850" w:type="dxa"/>
                <w:tcBorders>
                  <w:right w:val="nil"/>
                </w:tcBorders>
              </w:tcPr>
              <w:p w:rsidR="00041DE3" w:rsidRPr="0030377C" w:rsidRDefault="003C036B" w:rsidP="00041DE3">
                <w:pPr>
                  <w:rPr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276" w:type="dxa"/>
            <w:tcBorders>
              <w:left w:val="nil"/>
            </w:tcBorders>
          </w:tcPr>
          <w:p w:rsidR="00041DE3" w:rsidRPr="0030377C" w:rsidRDefault="00041DE3" w:rsidP="00041DE3">
            <w:pPr>
              <w:rPr>
                <w:sz w:val="22"/>
                <w:szCs w:val="22"/>
              </w:rPr>
            </w:pPr>
          </w:p>
        </w:tc>
        <w:sdt>
          <w:sdtPr>
            <w:rPr>
              <w:sz w:val="22"/>
              <w:szCs w:val="22"/>
            </w:rPr>
            <w:id w:val="1769120529"/>
            <w14:checkbox>
              <w14:checked w14:val="0"/>
              <w14:checkedState w14:val="00FC" w14:font="Wingdings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right w:val="nil"/>
                </w:tcBorders>
              </w:tcPr>
              <w:p w:rsidR="00041DE3" w:rsidRPr="0030377C" w:rsidRDefault="003C036B" w:rsidP="00041DE3">
                <w:pPr>
                  <w:rPr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276" w:type="dxa"/>
            <w:tcBorders>
              <w:left w:val="nil"/>
            </w:tcBorders>
          </w:tcPr>
          <w:p w:rsidR="00041DE3" w:rsidRPr="0030377C" w:rsidRDefault="00041DE3" w:rsidP="00041DE3">
            <w:pPr>
              <w:rPr>
                <w:sz w:val="22"/>
                <w:szCs w:val="22"/>
              </w:rPr>
            </w:pPr>
          </w:p>
        </w:tc>
        <w:sdt>
          <w:sdtPr>
            <w:rPr>
              <w:sz w:val="22"/>
              <w:szCs w:val="22"/>
            </w:rPr>
            <w:id w:val="-283496502"/>
            <w14:checkbox>
              <w14:checked w14:val="0"/>
              <w14:checkedState w14:val="00FC" w14:font="Wingdings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right w:val="nil"/>
                </w:tcBorders>
              </w:tcPr>
              <w:p w:rsidR="00041DE3" w:rsidRPr="0030377C" w:rsidRDefault="003C036B" w:rsidP="00041DE3">
                <w:pPr>
                  <w:rPr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417" w:type="dxa"/>
            <w:tcBorders>
              <w:left w:val="nil"/>
            </w:tcBorders>
          </w:tcPr>
          <w:p w:rsidR="00041DE3" w:rsidRPr="0030377C" w:rsidRDefault="00041DE3" w:rsidP="00041DE3">
            <w:pPr>
              <w:rPr>
                <w:sz w:val="22"/>
                <w:szCs w:val="22"/>
              </w:rPr>
            </w:pPr>
          </w:p>
        </w:tc>
      </w:tr>
    </w:tbl>
    <w:p w:rsidR="009A6933" w:rsidRPr="0030377C" w:rsidRDefault="009A6933" w:rsidP="009A6933">
      <w:pPr>
        <w:rPr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-73"/>
        <w:tblW w:w="0" w:type="auto"/>
        <w:tblLook w:val="04A0" w:firstRow="1" w:lastRow="0" w:firstColumn="1" w:lastColumn="0" w:noHBand="0" w:noVBand="1"/>
      </w:tblPr>
      <w:tblGrid>
        <w:gridCol w:w="13716"/>
      </w:tblGrid>
      <w:tr w:rsidR="009A6933" w:rsidTr="0030377C">
        <w:trPr>
          <w:trHeight w:val="840"/>
        </w:trPr>
        <w:tc>
          <w:tcPr>
            <w:tcW w:w="13716" w:type="dxa"/>
          </w:tcPr>
          <w:p w:rsidR="009A6933" w:rsidRPr="004B7C06" w:rsidRDefault="009A6933" w:rsidP="00977411">
            <w:pPr>
              <w:rPr>
                <w:i/>
              </w:rPr>
            </w:pPr>
            <w:r w:rsidRPr="004B7C06">
              <w:rPr>
                <w:b/>
              </w:rPr>
              <w:t>Comment</w:t>
            </w:r>
            <w:r w:rsidR="004B7C06" w:rsidRPr="004B7C06">
              <w:rPr>
                <w:b/>
              </w:rPr>
              <w:t xml:space="preserve"> </w:t>
            </w:r>
            <w:r w:rsidR="004B7C06" w:rsidRPr="004B7C06">
              <w:rPr>
                <w:i/>
              </w:rPr>
              <w:t>(any further information about use of Ling sounds for this child)</w:t>
            </w:r>
          </w:p>
          <w:p w:rsidR="009A6933" w:rsidRDefault="009A6933" w:rsidP="00977411">
            <w:pPr>
              <w:rPr>
                <w:color w:val="FF0000"/>
              </w:rPr>
            </w:pPr>
          </w:p>
          <w:p w:rsidR="009A6933" w:rsidRDefault="009A6933" w:rsidP="00977411"/>
        </w:tc>
      </w:tr>
    </w:tbl>
    <w:p w:rsidR="002C619A" w:rsidRDefault="009A6933" w:rsidP="002C619A">
      <w:pPr>
        <w:rPr>
          <w:i/>
          <w:sz w:val="22"/>
          <w:szCs w:val="22"/>
        </w:rPr>
      </w:pPr>
      <w:r w:rsidRPr="00B34D91">
        <w:rPr>
          <w:b/>
        </w:rPr>
        <w:t>Additional Information</w:t>
      </w:r>
      <w:r w:rsidR="002C619A">
        <w:rPr>
          <w:b/>
        </w:rPr>
        <w:t xml:space="preserve"> – what was done on this visit?</w:t>
      </w:r>
      <w:r>
        <w:rPr>
          <w:b/>
        </w:rPr>
        <w:t xml:space="preserve"> </w:t>
      </w:r>
      <w:r w:rsidR="002C619A" w:rsidRPr="004B7C06">
        <w:rPr>
          <w:i/>
          <w:sz w:val="22"/>
          <w:szCs w:val="22"/>
        </w:rPr>
        <w:t>(</w:t>
      </w:r>
      <w:proofErr w:type="gramStart"/>
      <w:r w:rsidR="002C619A">
        <w:rPr>
          <w:i/>
          <w:sz w:val="22"/>
          <w:szCs w:val="22"/>
        </w:rPr>
        <w:t>click</w:t>
      </w:r>
      <w:proofErr w:type="gramEnd"/>
      <w:r w:rsidR="002C619A">
        <w:rPr>
          <w:i/>
          <w:sz w:val="22"/>
          <w:szCs w:val="22"/>
        </w:rPr>
        <w:t xml:space="preserve"> on the </w:t>
      </w:r>
      <w:r w:rsidR="002C619A" w:rsidRPr="004B7C06">
        <w:rPr>
          <w:i/>
          <w:sz w:val="22"/>
          <w:szCs w:val="22"/>
        </w:rPr>
        <w:t xml:space="preserve">box to indicate </w:t>
      </w:r>
      <w:r w:rsidR="002C619A">
        <w:rPr>
          <w:i/>
          <w:sz w:val="22"/>
          <w:szCs w:val="22"/>
        </w:rPr>
        <w:t>what was done on this visit</w:t>
      </w:r>
      <w:r w:rsidR="002C619A" w:rsidRPr="004B7C06">
        <w:rPr>
          <w:i/>
          <w:sz w:val="22"/>
          <w:szCs w:val="22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149"/>
        <w:gridCol w:w="567"/>
      </w:tblGrid>
      <w:tr w:rsidR="002C619A" w:rsidTr="003C036B">
        <w:trPr>
          <w:trHeight w:val="283"/>
        </w:trPr>
        <w:tc>
          <w:tcPr>
            <w:tcW w:w="13149" w:type="dxa"/>
          </w:tcPr>
          <w:p w:rsidR="002C619A" w:rsidRPr="0030377C" w:rsidRDefault="002C619A" w:rsidP="002C619A">
            <w:pPr>
              <w:rPr>
                <w:sz w:val="22"/>
                <w:szCs w:val="22"/>
              </w:rPr>
            </w:pPr>
            <w:r w:rsidRPr="0030377C">
              <w:rPr>
                <w:sz w:val="22"/>
                <w:szCs w:val="22"/>
              </w:rPr>
              <w:t>A listening check of personal aid/s (hearing aids/cochlear implants/</w:t>
            </w:r>
            <w:proofErr w:type="spellStart"/>
            <w:r w:rsidRPr="0030377C">
              <w:rPr>
                <w:sz w:val="22"/>
                <w:szCs w:val="22"/>
              </w:rPr>
              <w:t>BaHa</w:t>
            </w:r>
            <w:proofErr w:type="spellEnd"/>
            <w:r w:rsidRPr="0030377C">
              <w:rPr>
                <w:sz w:val="22"/>
                <w:szCs w:val="22"/>
              </w:rPr>
              <w:t xml:space="preserve"> )</w:t>
            </w:r>
          </w:p>
        </w:tc>
        <w:sdt>
          <w:sdtPr>
            <w:id w:val="-1648587297"/>
            <w14:checkbox>
              <w14:checked w14:val="0"/>
              <w14:checkedState w14:val="00FC" w14:font="Wingdings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:rsidR="002C619A" w:rsidRDefault="00667EFE" w:rsidP="002C619A">
                <w:pPr>
                  <w:rPr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2C619A" w:rsidTr="003C036B">
        <w:trPr>
          <w:trHeight w:val="283"/>
        </w:trPr>
        <w:tc>
          <w:tcPr>
            <w:tcW w:w="13149" w:type="dxa"/>
          </w:tcPr>
          <w:p w:rsidR="002C619A" w:rsidRPr="0030377C" w:rsidRDefault="002C619A" w:rsidP="002C619A">
            <w:pPr>
              <w:rPr>
                <w:b/>
                <w:sz w:val="22"/>
                <w:szCs w:val="22"/>
              </w:rPr>
            </w:pPr>
            <w:r w:rsidRPr="0030377C">
              <w:rPr>
                <w:sz w:val="22"/>
                <w:szCs w:val="22"/>
              </w:rPr>
              <w:t>A listening check of the hearing aid/s or cochlear implant/s with the radio aid/FM system</w:t>
            </w:r>
            <w:r w:rsidR="00501B6F">
              <w:rPr>
                <w:sz w:val="22"/>
                <w:szCs w:val="22"/>
              </w:rPr>
              <w:t xml:space="preserve"> </w:t>
            </w:r>
            <w:r w:rsidR="00501B6F" w:rsidRPr="00501B6F">
              <w:rPr>
                <w:sz w:val="20"/>
                <w:szCs w:val="20"/>
              </w:rPr>
              <w:t>(where appropriate)</w:t>
            </w:r>
          </w:p>
        </w:tc>
        <w:sdt>
          <w:sdtPr>
            <w:id w:val="908039251"/>
            <w14:checkbox>
              <w14:checked w14:val="0"/>
              <w14:checkedState w14:val="00FC" w14:font="Wingdings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:rsidR="002C619A" w:rsidRDefault="002C619A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2C619A" w:rsidTr="003C036B">
        <w:trPr>
          <w:trHeight w:val="283"/>
        </w:trPr>
        <w:tc>
          <w:tcPr>
            <w:tcW w:w="13149" w:type="dxa"/>
          </w:tcPr>
          <w:p w:rsidR="002C619A" w:rsidRPr="0030377C" w:rsidRDefault="002C619A" w:rsidP="002C619A">
            <w:pPr>
              <w:rPr>
                <w:b/>
                <w:sz w:val="22"/>
                <w:szCs w:val="22"/>
              </w:rPr>
            </w:pPr>
            <w:r w:rsidRPr="0030377C">
              <w:rPr>
                <w:sz w:val="22"/>
                <w:szCs w:val="22"/>
              </w:rPr>
              <w:t>An electro-acoustic test of the</w:t>
            </w:r>
            <w:r w:rsidRPr="0030377C">
              <w:rPr>
                <w:b/>
                <w:sz w:val="22"/>
                <w:szCs w:val="22"/>
              </w:rPr>
              <w:t xml:space="preserve"> </w:t>
            </w:r>
            <w:r w:rsidRPr="0030377C">
              <w:rPr>
                <w:sz w:val="22"/>
                <w:szCs w:val="22"/>
              </w:rPr>
              <w:t xml:space="preserve">hearing aid/s or cochlear implant/s </w:t>
            </w:r>
            <w:r w:rsidR="003C272F" w:rsidRPr="00516B42">
              <w:rPr>
                <w:sz w:val="22"/>
                <w:szCs w:val="22"/>
              </w:rPr>
              <w:t>only</w:t>
            </w:r>
          </w:p>
        </w:tc>
        <w:sdt>
          <w:sdtPr>
            <w:id w:val="473964115"/>
            <w14:checkbox>
              <w14:checked w14:val="0"/>
              <w14:checkedState w14:val="00FC" w14:font="Wingdings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:rsidR="002C619A" w:rsidRDefault="00667EFE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2C619A" w:rsidTr="003C036B">
        <w:trPr>
          <w:trHeight w:val="283"/>
        </w:trPr>
        <w:tc>
          <w:tcPr>
            <w:tcW w:w="13149" w:type="dxa"/>
          </w:tcPr>
          <w:p w:rsidR="002C619A" w:rsidRPr="0030377C" w:rsidRDefault="002C619A" w:rsidP="002C619A">
            <w:pPr>
              <w:rPr>
                <w:sz w:val="22"/>
                <w:szCs w:val="22"/>
              </w:rPr>
            </w:pPr>
            <w:r w:rsidRPr="0030377C">
              <w:rPr>
                <w:sz w:val="22"/>
                <w:szCs w:val="22"/>
              </w:rPr>
              <w:t>The BAHA was tested using the BAHA checker and is working well</w:t>
            </w:r>
          </w:p>
        </w:tc>
        <w:sdt>
          <w:sdtPr>
            <w:id w:val="-848944922"/>
            <w14:checkbox>
              <w14:checked w14:val="0"/>
              <w14:checkedState w14:val="00FC" w14:font="Wingdings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:rsidR="002C619A" w:rsidRDefault="003C036B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2C619A" w:rsidTr="003C036B">
        <w:trPr>
          <w:trHeight w:val="283"/>
        </w:trPr>
        <w:tc>
          <w:tcPr>
            <w:tcW w:w="13149" w:type="dxa"/>
          </w:tcPr>
          <w:p w:rsidR="002C619A" w:rsidRPr="0030377C" w:rsidRDefault="002C619A" w:rsidP="002C619A">
            <w:pPr>
              <w:rPr>
                <w:sz w:val="22"/>
                <w:szCs w:val="22"/>
              </w:rPr>
            </w:pPr>
            <w:r w:rsidRPr="0030377C">
              <w:rPr>
                <w:sz w:val="22"/>
                <w:szCs w:val="22"/>
              </w:rPr>
              <w:t xml:space="preserve">Balance curves were taken </w:t>
            </w:r>
            <w:r w:rsidRPr="00FE5AF9">
              <w:rPr>
                <w:sz w:val="22"/>
                <w:szCs w:val="22"/>
              </w:rPr>
              <w:t>to test the transparency</w:t>
            </w:r>
            <w:r w:rsidRPr="0030377C">
              <w:rPr>
                <w:sz w:val="22"/>
                <w:szCs w:val="22"/>
              </w:rPr>
              <w:t xml:space="preserve"> of the hearing aid/Cochlear Implant with the radio/FM </w:t>
            </w:r>
            <w:r w:rsidR="00501B6F" w:rsidRPr="0030377C">
              <w:rPr>
                <w:sz w:val="22"/>
                <w:szCs w:val="22"/>
              </w:rPr>
              <w:t>system</w:t>
            </w:r>
            <w:r w:rsidR="00501B6F">
              <w:rPr>
                <w:sz w:val="22"/>
                <w:szCs w:val="22"/>
              </w:rPr>
              <w:t xml:space="preserve"> </w:t>
            </w:r>
            <w:r w:rsidR="00501B6F" w:rsidRPr="00501B6F">
              <w:rPr>
                <w:sz w:val="20"/>
                <w:szCs w:val="20"/>
              </w:rPr>
              <w:t>(where appropriate)</w:t>
            </w:r>
          </w:p>
        </w:tc>
        <w:sdt>
          <w:sdtPr>
            <w:id w:val="-1053389499"/>
            <w14:checkbox>
              <w14:checked w14:val="0"/>
              <w14:checkedState w14:val="00FC" w14:font="Wingdings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:rsidR="002C619A" w:rsidRDefault="003C036B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2C619A" w:rsidTr="003C036B">
        <w:trPr>
          <w:trHeight w:val="283"/>
        </w:trPr>
        <w:tc>
          <w:tcPr>
            <w:tcW w:w="13149" w:type="dxa"/>
          </w:tcPr>
          <w:p w:rsidR="002C619A" w:rsidRPr="0030377C" w:rsidRDefault="003C272F" w:rsidP="003C27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Batteries were</w:t>
            </w:r>
            <w:r w:rsidR="0030377C" w:rsidRPr="0030377C">
              <w:rPr>
                <w:sz w:val="22"/>
                <w:szCs w:val="22"/>
              </w:rPr>
              <w:t xml:space="preserve"> changed </w:t>
            </w:r>
          </w:p>
        </w:tc>
        <w:sdt>
          <w:sdtPr>
            <w:id w:val="1291163408"/>
            <w14:checkbox>
              <w14:checked w14:val="0"/>
              <w14:checkedState w14:val="00FC" w14:font="Wingdings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:rsidR="002C619A" w:rsidRDefault="003C036B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2C619A" w:rsidTr="003C036B">
        <w:trPr>
          <w:trHeight w:val="283"/>
        </w:trPr>
        <w:tc>
          <w:tcPr>
            <w:tcW w:w="13149" w:type="dxa"/>
          </w:tcPr>
          <w:p w:rsidR="002C619A" w:rsidRPr="0030377C" w:rsidRDefault="0030377C" w:rsidP="0030377C">
            <w:pPr>
              <w:rPr>
                <w:b/>
                <w:sz w:val="22"/>
                <w:szCs w:val="22"/>
              </w:rPr>
            </w:pPr>
            <w:r w:rsidRPr="0030377C">
              <w:rPr>
                <w:sz w:val="22"/>
                <w:szCs w:val="22"/>
              </w:rPr>
              <w:t>Spare batteries were left at the setting and/or given to the CYP</w:t>
            </w:r>
          </w:p>
        </w:tc>
        <w:sdt>
          <w:sdtPr>
            <w:id w:val="53284733"/>
            <w14:checkbox>
              <w14:checked w14:val="0"/>
              <w14:checkedState w14:val="00FC" w14:font="Wingdings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:rsidR="002C619A" w:rsidRDefault="003C036B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30377C" w:rsidTr="003C036B">
        <w:trPr>
          <w:trHeight w:val="283"/>
        </w:trPr>
        <w:tc>
          <w:tcPr>
            <w:tcW w:w="13149" w:type="dxa"/>
          </w:tcPr>
          <w:p w:rsidR="0030377C" w:rsidRPr="0030377C" w:rsidRDefault="0030377C" w:rsidP="0030377C">
            <w:pPr>
              <w:rPr>
                <w:sz w:val="22"/>
                <w:szCs w:val="22"/>
              </w:rPr>
            </w:pPr>
            <w:r w:rsidRPr="0030377C">
              <w:rPr>
                <w:sz w:val="22"/>
                <w:szCs w:val="22"/>
              </w:rPr>
              <w:t>Ear mould/s were cleaned/ cleared of condensation and advice on care given</w:t>
            </w:r>
          </w:p>
        </w:tc>
        <w:sdt>
          <w:sdtPr>
            <w:id w:val="990826254"/>
            <w14:checkbox>
              <w14:checked w14:val="0"/>
              <w14:checkedState w14:val="00FC" w14:font="Wingdings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:rsidR="0030377C" w:rsidRDefault="0030377C" w:rsidP="00977411">
                <w:r w:rsidRPr="004473DE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30377C" w:rsidTr="003C036B">
        <w:trPr>
          <w:trHeight w:val="283"/>
        </w:trPr>
        <w:tc>
          <w:tcPr>
            <w:tcW w:w="13149" w:type="dxa"/>
          </w:tcPr>
          <w:p w:rsidR="0030377C" w:rsidRPr="0030377C" w:rsidRDefault="0030377C" w:rsidP="0030377C">
            <w:pPr>
              <w:rPr>
                <w:sz w:val="22"/>
                <w:szCs w:val="22"/>
              </w:rPr>
            </w:pPr>
            <w:r w:rsidRPr="0030377C">
              <w:rPr>
                <w:sz w:val="22"/>
                <w:szCs w:val="22"/>
              </w:rPr>
              <w:t>Ear mould/s were re</w:t>
            </w:r>
            <w:r w:rsidR="00963448">
              <w:rPr>
                <w:sz w:val="22"/>
                <w:szCs w:val="22"/>
              </w:rPr>
              <w:t>-</w:t>
            </w:r>
            <w:r w:rsidRPr="0030377C">
              <w:rPr>
                <w:sz w:val="22"/>
                <w:szCs w:val="22"/>
              </w:rPr>
              <w:t>tubed as the tubing was brittle/slipping</w:t>
            </w:r>
          </w:p>
        </w:tc>
        <w:sdt>
          <w:sdtPr>
            <w:id w:val="-355187690"/>
            <w14:checkbox>
              <w14:checked w14:val="0"/>
              <w14:checkedState w14:val="00FC" w14:font="Wingdings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:rsidR="0030377C" w:rsidRDefault="0030377C" w:rsidP="00977411">
                <w:r w:rsidRPr="004473DE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30377C" w:rsidTr="003C036B">
        <w:trPr>
          <w:trHeight w:val="283"/>
        </w:trPr>
        <w:tc>
          <w:tcPr>
            <w:tcW w:w="13149" w:type="dxa"/>
          </w:tcPr>
          <w:p w:rsidR="0030377C" w:rsidRPr="0030377C" w:rsidRDefault="0030377C" w:rsidP="00724F3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New ear mould/s are recommended</w:t>
            </w:r>
          </w:p>
        </w:tc>
        <w:sdt>
          <w:sdtPr>
            <w:id w:val="-381086587"/>
            <w14:checkbox>
              <w14:checked w14:val="0"/>
              <w14:checkedState w14:val="00FC" w14:font="Wingdings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:rsidR="0030377C" w:rsidRDefault="0030377C" w:rsidP="00977411">
                <w:r w:rsidRPr="004473DE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30377C" w:rsidTr="003C036B">
        <w:trPr>
          <w:trHeight w:val="283"/>
        </w:trPr>
        <w:tc>
          <w:tcPr>
            <w:tcW w:w="13149" w:type="dxa"/>
          </w:tcPr>
          <w:p w:rsidR="0030377C" w:rsidRPr="0030377C" w:rsidRDefault="0030377C" w:rsidP="00041DE3">
            <w:pPr>
              <w:rPr>
                <w:sz w:val="22"/>
                <w:szCs w:val="22"/>
              </w:rPr>
            </w:pPr>
            <w:r w:rsidRPr="0030377C">
              <w:rPr>
                <w:sz w:val="22"/>
                <w:szCs w:val="22"/>
              </w:rPr>
              <w:t xml:space="preserve">Filters were changed following an electro-acoustic check </w:t>
            </w:r>
          </w:p>
        </w:tc>
        <w:sdt>
          <w:sdtPr>
            <w:id w:val="953674010"/>
            <w14:checkbox>
              <w14:checked w14:val="0"/>
              <w14:checkedState w14:val="00FC" w14:font="Wingdings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:rsidR="0030377C" w:rsidRDefault="003C036B" w:rsidP="0097741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</w:tbl>
    <w:p w:rsidR="009A6933" w:rsidRPr="00724F31" w:rsidRDefault="009A6933" w:rsidP="009A6933">
      <w:pPr>
        <w:rPr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-73"/>
        <w:tblW w:w="0" w:type="auto"/>
        <w:tblLook w:val="04A0" w:firstRow="1" w:lastRow="0" w:firstColumn="1" w:lastColumn="0" w:noHBand="0" w:noVBand="1"/>
      </w:tblPr>
      <w:tblGrid>
        <w:gridCol w:w="13716"/>
      </w:tblGrid>
      <w:tr w:rsidR="00FE5AF9" w:rsidTr="00340D5F">
        <w:trPr>
          <w:trHeight w:val="840"/>
        </w:trPr>
        <w:tc>
          <w:tcPr>
            <w:tcW w:w="13716" w:type="dxa"/>
          </w:tcPr>
          <w:p w:rsidR="00FE5AF9" w:rsidRPr="004B7C06" w:rsidRDefault="00FE5AF9" w:rsidP="00340D5F">
            <w:pPr>
              <w:rPr>
                <w:i/>
              </w:rPr>
            </w:pPr>
            <w:r w:rsidRPr="004B7C06">
              <w:rPr>
                <w:b/>
              </w:rPr>
              <w:t xml:space="preserve">Comment </w:t>
            </w:r>
            <w:r w:rsidRPr="004B7C06">
              <w:rPr>
                <w:i/>
              </w:rPr>
              <w:t>(any further information)</w:t>
            </w:r>
          </w:p>
          <w:p w:rsidR="00FE5AF9" w:rsidRDefault="00FE5AF9" w:rsidP="00340D5F"/>
        </w:tc>
      </w:tr>
    </w:tbl>
    <w:p w:rsidR="003C036B" w:rsidRDefault="00FE5AF9" w:rsidP="003C036B">
      <w:pPr>
        <w:jc w:val="center"/>
        <w:rPr>
          <w:rFonts w:ascii="Calibri" w:hAnsi="Calibri" w:cs="Calibri"/>
          <w:b/>
          <w:color w:val="FF0000"/>
          <w:sz w:val="22"/>
          <w:szCs w:val="22"/>
        </w:rPr>
      </w:pPr>
      <w:r>
        <w:tab/>
      </w:r>
      <w:r w:rsidRPr="007224B9">
        <w:rPr>
          <w:rFonts w:ascii="Calibri" w:hAnsi="Calibri" w:cs="Calibri"/>
          <w:b/>
          <w:color w:val="FF0000"/>
          <w:sz w:val="22"/>
          <w:szCs w:val="22"/>
        </w:rPr>
        <w:t>SCHOOL: **IMPORTANT** Please send a copy of this report to parents, and share with all relevant staff in school</w:t>
      </w:r>
    </w:p>
    <w:p w:rsidR="00FE5AF9" w:rsidRPr="003C036B" w:rsidRDefault="00FE5AF9" w:rsidP="003C036B">
      <w:pPr>
        <w:jc w:val="center"/>
        <w:rPr>
          <w:rStyle w:val="Hyperlink"/>
          <w:rFonts w:ascii="Calibri" w:hAnsi="Calibri" w:cs="Calibri"/>
          <w:b/>
          <w:color w:val="FF0000"/>
          <w:sz w:val="22"/>
          <w:szCs w:val="22"/>
          <w:u w:val="none"/>
        </w:rPr>
      </w:pPr>
      <w:r w:rsidRPr="000D2E15">
        <w:rPr>
          <w:color w:val="000000"/>
          <w:sz w:val="20"/>
          <w:szCs w:val="20"/>
          <w:highlight w:val="yellow"/>
        </w:rPr>
        <w:t>Information about the SENSS local offer is available at</w:t>
      </w:r>
      <w:r w:rsidRPr="000D2E15">
        <w:rPr>
          <w:sz w:val="20"/>
          <w:szCs w:val="20"/>
          <w:highlight w:val="yellow"/>
        </w:rPr>
        <w:t>:</w:t>
      </w:r>
      <w:r w:rsidRPr="000D2E15">
        <w:rPr>
          <w:sz w:val="20"/>
          <w:szCs w:val="20"/>
        </w:rPr>
        <w:t xml:space="preserve"> </w:t>
      </w:r>
      <w:hyperlink r:id="rId12" w:history="1">
        <w:r w:rsidRPr="00717A9F">
          <w:rPr>
            <w:rStyle w:val="Hyperlink"/>
            <w:sz w:val="20"/>
            <w:szCs w:val="20"/>
          </w:rPr>
          <w:t>https://www.oxfordshire.gov.uk/cms/content/services-support-children-learning</w:t>
        </w:r>
      </w:hyperlink>
    </w:p>
    <w:p w:rsidR="00FE5AF9" w:rsidRPr="00FE5AF9" w:rsidRDefault="00FE5AF9" w:rsidP="00FE5AF9">
      <w:pPr>
        <w:tabs>
          <w:tab w:val="left" w:pos="3090"/>
        </w:tabs>
      </w:pPr>
    </w:p>
    <w:sectPr w:rsidR="00FE5AF9" w:rsidRPr="00FE5AF9" w:rsidSect="003C036B">
      <w:headerReference w:type="default" r:id="rId13"/>
      <w:pgSz w:w="16838" w:h="11906" w:orient="landscape"/>
      <w:pgMar w:top="298" w:right="1440" w:bottom="426" w:left="1440" w:header="709" w:footer="35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730C" w:rsidRDefault="0031730C" w:rsidP="00DA1F94">
      <w:r>
        <w:separator/>
      </w:r>
    </w:p>
  </w:endnote>
  <w:endnote w:type="continuationSeparator" w:id="0">
    <w:p w:rsidR="0031730C" w:rsidRDefault="0031730C" w:rsidP="00DA1F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730C" w:rsidRDefault="0031730C" w:rsidP="00DA1F94">
      <w:r>
        <w:separator/>
      </w:r>
    </w:p>
  </w:footnote>
  <w:footnote w:type="continuationSeparator" w:id="0">
    <w:p w:rsidR="0031730C" w:rsidRDefault="0031730C" w:rsidP="00DA1F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5EFC" w:rsidRDefault="00AE5EFC" w:rsidP="000F7981">
    <w:pPr>
      <w:pStyle w:val="Header"/>
      <w:jc w:val="center"/>
    </w:pPr>
    <w:r w:rsidRPr="00AE5EFC">
      <w:t>OFFICIAL - SENSITIVE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464CBE"/>
    <w:multiLevelType w:val="hybridMultilevel"/>
    <w:tmpl w:val="27E616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660"/>
    <w:rsid w:val="00041DE3"/>
    <w:rsid w:val="000B4310"/>
    <w:rsid w:val="000D2E15"/>
    <w:rsid w:val="000F7981"/>
    <w:rsid w:val="00202D85"/>
    <w:rsid w:val="00297101"/>
    <w:rsid w:val="002A7A8D"/>
    <w:rsid w:val="002C619A"/>
    <w:rsid w:val="0030377C"/>
    <w:rsid w:val="0031730C"/>
    <w:rsid w:val="003613BF"/>
    <w:rsid w:val="003A709A"/>
    <w:rsid w:val="003C036B"/>
    <w:rsid w:val="003C272F"/>
    <w:rsid w:val="003D5710"/>
    <w:rsid w:val="003D6C53"/>
    <w:rsid w:val="003F4784"/>
    <w:rsid w:val="004000D7"/>
    <w:rsid w:val="004223B8"/>
    <w:rsid w:val="0049410B"/>
    <w:rsid w:val="004B7C06"/>
    <w:rsid w:val="00501B6F"/>
    <w:rsid w:val="00504E43"/>
    <w:rsid w:val="00516B42"/>
    <w:rsid w:val="00544A97"/>
    <w:rsid w:val="005F413B"/>
    <w:rsid w:val="00667EFE"/>
    <w:rsid w:val="00673936"/>
    <w:rsid w:val="006A4458"/>
    <w:rsid w:val="00717A9F"/>
    <w:rsid w:val="00724F31"/>
    <w:rsid w:val="007255C1"/>
    <w:rsid w:val="007443A2"/>
    <w:rsid w:val="007908F4"/>
    <w:rsid w:val="007A605F"/>
    <w:rsid w:val="008124CE"/>
    <w:rsid w:val="00884819"/>
    <w:rsid w:val="00886437"/>
    <w:rsid w:val="008E7766"/>
    <w:rsid w:val="00906B41"/>
    <w:rsid w:val="00963448"/>
    <w:rsid w:val="009927D0"/>
    <w:rsid w:val="009A6933"/>
    <w:rsid w:val="009B01F7"/>
    <w:rsid w:val="00A20266"/>
    <w:rsid w:val="00A35D33"/>
    <w:rsid w:val="00AE3A0F"/>
    <w:rsid w:val="00AE5EFC"/>
    <w:rsid w:val="00B9223B"/>
    <w:rsid w:val="00C15EFD"/>
    <w:rsid w:val="00C560EC"/>
    <w:rsid w:val="00C763BF"/>
    <w:rsid w:val="00CF0C01"/>
    <w:rsid w:val="00D4324F"/>
    <w:rsid w:val="00D47660"/>
    <w:rsid w:val="00DA1F94"/>
    <w:rsid w:val="00E43F2C"/>
    <w:rsid w:val="00E46D86"/>
    <w:rsid w:val="00FB644F"/>
    <w:rsid w:val="00FC1B6C"/>
    <w:rsid w:val="00FD3A85"/>
    <w:rsid w:val="00FE5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5A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476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4766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766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A1F9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A1F94"/>
  </w:style>
  <w:style w:type="paragraph" w:styleId="Footer">
    <w:name w:val="footer"/>
    <w:basedOn w:val="Normal"/>
    <w:link w:val="FooterChar"/>
    <w:uiPriority w:val="99"/>
    <w:unhideWhenUsed/>
    <w:rsid w:val="00DA1F9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A1F94"/>
  </w:style>
  <w:style w:type="character" w:styleId="Hyperlink">
    <w:name w:val="Hyperlink"/>
    <w:basedOn w:val="DefaultParagraphFont"/>
    <w:uiPriority w:val="99"/>
    <w:unhideWhenUsed/>
    <w:rsid w:val="003D6C53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D2E15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9A6933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9A693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5A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476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4766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766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A1F9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A1F94"/>
  </w:style>
  <w:style w:type="paragraph" w:styleId="Footer">
    <w:name w:val="footer"/>
    <w:basedOn w:val="Normal"/>
    <w:link w:val="FooterChar"/>
    <w:uiPriority w:val="99"/>
    <w:unhideWhenUsed/>
    <w:rsid w:val="00DA1F9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A1F94"/>
  </w:style>
  <w:style w:type="character" w:styleId="Hyperlink">
    <w:name w:val="Hyperlink"/>
    <w:basedOn w:val="DefaultParagraphFont"/>
    <w:uiPriority w:val="99"/>
    <w:unhideWhenUsed/>
    <w:rsid w:val="003D6C53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D2E15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9A6933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9A693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992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www.oxfordshire.gov.uk/cms/content/services-support-children-learning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https://www.oxfordshire.gov.uk/cms/content/services-support-children-learnin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376F7D629A054245A76E39646A5D6C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B6472B-2CF2-4A34-9A8F-A989A13DEE18}"/>
      </w:docPartPr>
      <w:docPartBody>
        <w:p w:rsidR="00614AED" w:rsidRDefault="00705D11" w:rsidP="00705D11">
          <w:pPr>
            <w:pStyle w:val="376F7D629A054245A76E39646A5D6C721"/>
          </w:pPr>
          <w:r w:rsidRPr="007224B9">
            <w:rPr>
              <w:rFonts w:ascii="Calibri" w:hAnsi="Calibri" w:cs="Calibri"/>
              <w:color w:val="808080"/>
            </w:rPr>
            <w:t>Team Name.</w:t>
          </w:r>
        </w:p>
      </w:docPartBody>
    </w:docPart>
    <w:docPart>
      <w:docPartPr>
        <w:name w:val="481ED982CF294928B58CC6B4265139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0D6590-6017-498C-A23A-8E31EAD6DBC5}"/>
      </w:docPartPr>
      <w:docPartBody>
        <w:p w:rsidR="00614AED" w:rsidRDefault="00705D11" w:rsidP="00705D11">
          <w:pPr>
            <w:pStyle w:val="481ED982CF294928B58CC6B4265139401"/>
          </w:pPr>
          <w:r w:rsidRPr="00C560EC">
            <w:rPr>
              <w:color w:val="808080"/>
            </w:rPr>
            <w:t>Click here to enter a date.</w:t>
          </w:r>
        </w:p>
      </w:docPartBody>
    </w:docPart>
    <w:docPart>
      <w:docPartPr>
        <w:name w:val="9E525AC5C97B4BBABF50750366372D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8FD2A3-A68D-4935-BBF4-9FBE15EED96B}"/>
      </w:docPartPr>
      <w:docPartBody>
        <w:p w:rsidR="00614AED" w:rsidRDefault="00705D11" w:rsidP="00705D11">
          <w:pPr>
            <w:pStyle w:val="9E525AC5C97B4BBABF50750366372D2C1"/>
          </w:pPr>
          <w:r w:rsidRPr="00C560EC">
            <w:rPr>
              <w:color w:val="808080"/>
            </w:rPr>
            <w:t>Click here to enter text.</w:t>
          </w:r>
        </w:p>
      </w:docPartBody>
    </w:docPart>
    <w:docPart>
      <w:docPartPr>
        <w:name w:val="80F0E7D6CFF5439EBCD0FEF017E9CB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C4EB2E-1AB8-49FF-B943-36054E43B694}"/>
      </w:docPartPr>
      <w:docPartBody>
        <w:p w:rsidR="00614AED" w:rsidRDefault="00705D11" w:rsidP="00705D11">
          <w:pPr>
            <w:pStyle w:val="80F0E7D6CFF5439EBCD0FEF017E9CBF51"/>
          </w:pPr>
          <w:r w:rsidRPr="00C560EC">
            <w:rPr>
              <w:color w:val="808080"/>
            </w:rPr>
            <w:t>Choose an item.</w:t>
          </w:r>
        </w:p>
      </w:docPartBody>
    </w:docPart>
    <w:docPart>
      <w:docPartPr>
        <w:name w:val="AA02945043D741978E70346650D897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B0ACBD-C22D-48F2-9E7E-86BF59175D17}"/>
      </w:docPartPr>
      <w:docPartBody>
        <w:p w:rsidR="00614AED" w:rsidRDefault="00705D11" w:rsidP="00705D11">
          <w:pPr>
            <w:pStyle w:val="AA02945043D741978E70346650D8975E1"/>
          </w:pPr>
          <w:r w:rsidRPr="00C560EC">
            <w:rPr>
              <w:color w:val="808080"/>
            </w:rPr>
            <w:t>Click here to enter a date.</w:t>
          </w:r>
        </w:p>
      </w:docPartBody>
    </w:docPart>
    <w:docPart>
      <w:docPartPr>
        <w:name w:val="0EA9D4BF19C54C16B847B5C6361C54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ACB4C2-5D24-4DBC-9547-2A6F4D44F75E}"/>
      </w:docPartPr>
      <w:docPartBody>
        <w:p w:rsidR="00614AED" w:rsidRDefault="00705D11" w:rsidP="00705D11">
          <w:pPr>
            <w:pStyle w:val="0EA9D4BF19C54C16B847B5C6361C54D01"/>
          </w:pPr>
          <w:r w:rsidRPr="00C560EC">
            <w:rPr>
              <w:color w:val="808080"/>
            </w:rPr>
            <w:t>Click here to enter name.</w:t>
          </w:r>
        </w:p>
      </w:docPartBody>
    </w:docPart>
    <w:docPart>
      <w:docPartPr>
        <w:name w:val="CF6547ABACFA4D0BAFBE0D890B0FDA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A2689F-8269-4EFE-86B8-A7A9BA68E2A4}"/>
      </w:docPartPr>
      <w:docPartBody>
        <w:p w:rsidR="00511C8D" w:rsidRDefault="00705D11" w:rsidP="00705D11">
          <w:pPr>
            <w:pStyle w:val="CF6547ABACFA4D0BAFBE0D890B0FDA16"/>
          </w:pPr>
          <w:r w:rsidRPr="00C560EC">
            <w:rPr>
              <w:color w:val="808080"/>
            </w:rPr>
            <w:t>Click here to enter text.</w:t>
          </w:r>
        </w:p>
      </w:docPartBody>
    </w:docPart>
    <w:docPart>
      <w:docPartPr>
        <w:name w:val="DEA910744A3E4B219A74BE7C1F384B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948442-01AF-40CD-A912-6A0A790A2BFC}"/>
      </w:docPartPr>
      <w:docPartBody>
        <w:p w:rsidR="00511C8D" w:rsidRDefault="00705D11" w:rsidP="00705D11">
          <w:pPr>
            <w:pStyle w:val="DEA910744A3E4B219A74BE7C1F384B96"/>
          </w:pPr>
          <w:r w:rsidRPr="00C560EC">
            <w:rPr>
              <w:color w:val="808080"/>
            </w:rPr>
            <w:t>Click here to enter text.</w:t>
          </w:r>
        </w:p>
      </w:docPartBody>
    </w:docPart>
    <w:docPart>
      <w:docPartPr>
        <w:name w:val="F72ECA98FD3F4D5C85BA9A69D71F27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C293B4-07B8-4014-AD46-A4D94D4FDA5F}"/>
      </w:docPartPr>
      <w:docPartBody>
        <w:p w:rsidR="00511C8D" w:rsidRDefault="00705D11" w:rsidP="00705D11">
          <w:pPr>
            <w:pStyle w:val="F72ECA98FD3F4D5C85BA9A69D71F270C"/>
          </w:pPr>
          <w:r w:rsidRPr="00C560EC">
            <w:rPr>
              <w:color w:val="808080"/>
            </w:rPr>
            <w:t>Click here to enter text.</w:t>
          </w:r>
        </w:p>
      </w:docPartBody>
    </w:docPart>
    <w:docPart>
      <w:docPartPr>
        <w:name w:val="28A2576D6E1B42D8932CB20FC80CF6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09FE23-0470-46DC-9421-96CCA6FE58F9}"/>
      </w:docPartPr>
      <w:docPartBody>
        <w:p w:rsidR="00511C8D" w:rsidRDefault="00705D11" w:rsidP="00705D11">
          <w:pPr>
            <w:pStyle w:val="28A2576D6E1B42D8932CB20FC80CF6C8"/>
          </w:pPr>
          <w:r w:rsidRPr="00C560EC">
            <w:rPr>
              <w:color w:val="808080"/>
            </w:rPr>
            <w:t>Click here to enter text.</w:t>
          </w:r>
        </w:p>
      </w:docPartBody>
    </w:docPart>
    <w:docPart>
      <w:docPartPr>
        <w:name w:val="B62362B61A3B438E94408A1ACEE687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0D9EA4-BDF1-47B8-8143-75D169F67FF0}"/>
      </w:docPartPr>
      <w:docPartBody>
        <w:p w:rsidR="00511C8D" w:rsidRDefault="00705D11" w:rsidP="00705D11">
          <w:pPr>
            <w:pStyle w:val="B62362B61A3B438E94408A1ACEE68756"/>
          </w:pPr>
          <w:r w:rsidRPr="00C560EC">
            <w:rPr>
              <w:color w:val="808080"/>
            </w:rPr>
            <w:t>Click here to enter text.</w:t>
          </w:r>
        </w:p>
      </w:docPartBody>
    </w:docPart>
    <w:docPart>
      <w:docPartPr>
        <w:name w:val="2FB7A28F10984A6E82854FE6D7A9FA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DC060D-A8D3-4930-855D-EE30E868A020}"/>
      </w:docPartPr>
      <w:docPartBody>
        <w:p w:rsidR="00511C8D" w:rsidRDefault="00705D11" w:rsidP="00705D11">
          <w:pPr>
            <w:pStyle w:val="2FB7A28F10984A6E82854FE6D7A9FA86"/>
          </w:pPr>
          <w:r w:rsidRPr="00C560EC">
            <w:rPr>
              <w:color w:val="808080"/>
            </w:rPr>
            <w:t>Click here to enter text.</w:t>
          </w:r>
        </w:p>
      </w:docPartBody>
    </w:docPart>
    <w:docPart>
      <w:docPartPr>
        <w:name w:val="95D540A5D09544BD9626A6ECEC5253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2B7E33-F166-4828-BFE2-A0DFB190886D}"/>
      </w:docPartPr>
      <w:docPartBody>
        <w:p w:rsidR="00511C8D" w:rsidRDefault="00705D11" w:rsidP="00705D11">
          <w:pPr>
            <w:pStyle w:val="95D540A5D09544BD9626A6ECEC5253C8"/>
          </w:pPr>
          <w:r w:rsidRPr="00C560EC">
            <w:rPr>
              <w:color w:val="808080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1BD1"/>
    <w:rsid w:val="004E6F95"/>
    <w:rsid w:val="00511C8D"/>
    <w:rsid w:val="00607F77"/>
    <w:rsid w:val="00614AED"/>
    <w:rsid w:val="00705D11"/>
    <w:rsid w:val="00A44A97"/>
    <w:rsid w:val="00A525F1"/>
    <w:rsid w:val="00A83997"/>
    <w:rsid w:val="00DE1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05D11"/>
    <w:rPr>
      <w:color w:val="808080"/>
    </w:rPr>
  </w:style>
  <w:style w:type="paragraph" w:customStyle="1" w:styleId="376F7D629A054245A76E39646A5D6C72">
    <w:name w:val="376F7D629A054245A76E39646A5D6C72"/>
    <w:rsid w:val="00DE1BD1"/>
  </w:style>
  <w:style w:type="paragraph" w:customStyle="1" w:styleId="481ED982CF294928B58CC6B426513940">
    <w:name w:val="481ED982CF294928B58CC6B426513940"/>
    <w:rsid w:val="00DE1BD1"/>
  </w:style>
  <w:style w:type="paragraph" w:customStyle="1" w:styleId="9E525AC5C97B4BBABF50750366372D2C">
    <w:name w:val="9E525AC5C97B4BBABF50750366372D2C"/>
    <w:rsid w:val="00DE1BD1"/>
  </w:style>
  <w:style w:type="paragraph" w:customStyle="1" w:styleId="80F0E7D6CFF5439EBCD0FEF017E9CBF5">
    <w:name w:val="80F0E7D6CFF5439EBCD0FEF017E9CBF5"/>
    <w:rsid w:val="00DE1BD1"/>
  </w:style>
  <w:style w:type="paragraph" w:customStyle="1" w:styleId="AA02945043D741978E70346650D8975E">
    <w:name w:val="AA02945043D741978E70346650D8975E"/>
    <w:rsid w:val="00DE1BD1"/>
  </w:style>
  <w:style w:type="paragraph" w:customStyle="1" w:styleId="0EA9D4BF19C54C16B847B5C6361C54D0">
    <w:name w:val="0EA9D4BF19C54C16B847B5C6361C54D0"/>
    <w:rsid w:val="00DE1BD1"/>
  </w:style>
  <w:style w:type="paragraph" w:customStyle="1" w:styleId="152AB58F88FD4ACE956C166B8ADF3A39">
    <w:name w:val="152AB58F88FD4ACE956C166B8ADF3A39"/>
    <w:rsid w:val="004E6F95"/>
  </w:style>
  <w:style w:type="paragraph" w:customStyle="1" w:styleId="1DE6682702E145E1A6233DC583404F9F">
    <w:name w:val="1DE6682702E145E1A6233DC583404F9F"/>
    <w:rsid w:val="004E6F95"/>
  </w:style>
  <w:style w:type="paragraph" w:customStyle="1" w:styleId="376F7D629A054245A76E39646A5D6C721">
    <w:name w:val="376F7D629A054245A76E39646A5D6C721"/>
    <w:rsid w:val="00705D11"/>
    <w:pPr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481ED982CF294928B58CC6B4265139401">
    <w:name w:val="481ED982CF294928B58CC6B4265139401"/>
    <w:rsid w:val="00705D11"/>
    <w:pPr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9E525AC5C97B4BBABF50750366372D2C1">
    <w:name w:val="9E525AC5C97B4BBABF50750366372D2C1"/>
    <w:rsid w:val="00705D11"/>
    <w:pPr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80F0E7D6CFF5439EBCD0FEF017E9CBF51">
    <w:name w:val="80F0E7D6CFF5439EBCD0FEF017E9CBF51"/>
    <w:rsid w:val="00705D11"/>
    <w:pPr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AA02945043D741978E70346650D8975E1">
    <w:name w:val="AA02945043D741978E70346650D8975E1"/>
    <w:rsid w:val="00705D11"/>
    <w:pPr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0EA9D4BF19C54C16B847B5C6361C54D01">
    <w:name w:val="0EA9D4BF19C54C16B847B5C6361C54D01"/>
    <w:rsid w:val="00705D11"/>
    <w:pPr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CF6547ABACFA4D0BAFBE0D890B0FDA16">
    <w:name w:val="CF6547ABACFA4D0BAFBE0D890B0FDA16"/>
    <w:rsid w:val="00705D11"/>
    <w:pPr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DEA910744A3E4B219A74BE7C1F384B96">
    <w:name w:val="DEA910744A3E4B219A74BE7C1F384B96"/>
    <w:rsid w:val="00705D11"/>
    <w:pPr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F72ECA98FD3F4D5C85BA9A69D71F270C">
    <w:name w:val="F72ECA98FD3F4D5C85BA9A69D71F270C"/>
    <w:rsid w:val="00705D11"/>
    <w:pPr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28A2576D6E1B42D8932CB20FC80CF6C8">
    <w:name w:val="28A2576D6E1B42D8932CB20FC80CF6C8"/>
    <w:rsid w:val="00705D11"/>
    <w:pPr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B62362B61A3B438E94408A1ACEE68756">
    <w:name w:val="B62362B61A3B438E94408A1ACEE68756"/>
    <w:rsid w:val="00705D11"/>
    <w:pPr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2FB7A28F10984A6E82854FE6D7A9FA86">
    <w:name w:val="2FB7A28F10984A6E82854FE6D7A9FA86"/>
    <w:rsid w:val="00705D11"/>
    <w:pPr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95D540A5D09544BD9626A6ECEC5253C8">
    <w:name w:val="95D540A5D09544BD9626A6ECEC5253C8"/>
    <w:rsid w:val="00705D11"/>
    <w:pPr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CEA5B92C296F4881B2C947F650BB2416">
    <w:name w:val="CEA5B92C296F4881B2C947F650BB2416"/>
    <w:rsid w:val="00705D11"/>
    <w:pPr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4749484B59F447AAADE4CA3E7AE1FFE8">
    <w:name w:val="4749484B59F447AAADE4CA3E7AE1FFE8"/>
    <w:rsid w:val="00705D11"/>
    <w:pPr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509037E49DF64B189FA7273A1CC86EE3">
    <w:name w:val="509037E49DF64B189FA7273A1CC86EE3"/>
    <w:rsid w:val="00705D11"/>
    <w:pPr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B3CD4632F94349AFA4C7BA6302D2AD83">
    <w:name w:val="B3CD4632F94349AFA4C7BA6302D2AD83"/>
    <w:rsid w:val="00705D11"/>
    <w:pPr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0F8A458862C04C36BB4D8543148FF525">
    <w:name w:val="0F8A458862C04C36BB4D8543148FF525"/>
    <w:rsid w:val="00705D11"/>
    <w:pPr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D3E1647E9BE843DCADFAAC3774E32588">
    <w:name w:val="D3E1647E9BE843DCADFAAC3774E32588"/>
    <w:rsid w:val="00705D11"/>
    <w:pPr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057CD92DAAB247BDB4AA562E56BBEEC8">
    <w:name w:val="057CD92DAAB247BDB4AA562E56BBEEC8"/>
    <w:rsid w:val="00705D11"/>
    <w:pPr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A0C049A76C504F1AB66EA4B101F480B8">
    <w:name w:val="A0C049A76C504F1AB66EA4B101F480B8"/>
    <w:rsid w:val="00705D11"/>
    <w:pPr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882F24F2C4A44320BB5A5F45BCB96CBC">
    <w:name w:val="882F24F2C4A44320BB5A5F45BCB96CBC"/>
    <w:rsid w:val="00705D11"/>
    <w:pPr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38265AF7BDF247F9BB12C0C10FF5E7FB">
    <w:name w:val="38265AF7BDF247F9BB12C0C10FF5E7FB"/>
    <w:rsid w:val="00705D11"/>
    <w:pPr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70C9E6DFEB7B4CEFA528D4B0941D1CC0">
    <w:name w:val="70C9E6DFEB7B4CEFA528D4B0941D1CC0"/>
    <w:rsid w:val="00705D11"/>
    <w:pPr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E75F5BC7D77644E299597916903F71A9">
    <w:name w:val="E75F5BC7D77644E299597916903F71A9"/>
    <w:rsid w:val="00705D11"/>
    <w:pPr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C7F37BD997D64AB7862692E11E9C3C23">
    <w:name w:val="C7F37BD997D64AB7862692E11E9C3C23"/>
    <w:rsid w:val="00705D11"/>
    <w:pPr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46E4E4A771B2437CA39DEA875E86E731">
    <w:name w:val="46E4E4A771B2437CA39DEA875E86E731"/>
    <w:rsid w:val="00705D11"/>
    <w:pPr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20E6EA53DC1D45CF94CC6530A5D8F1C5">
    <w:name w:val="20E6EA53DC1D45CF94CC6530A5D8F1C5"/>
    <w:rsid w:val="00511C8D"/>
  </w:style>
  <w:style w:type="paragraph" w:customStyle="1" w:styleId="FB82FBD13D2D455EA01CD0A62FB16BA7">
    <w:name w:val="FB82FBD13D2D455EA01CD0A62FB16BA7"/>
    <w:rsid w:val="00511C8D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05D11"/>
    <w:rPr>
      <w:color w:val="808080"/>
    </w:rPr>
  </w:style>
  <w:style w:type="paragraph" w:customStyle="1" w:styleId="376F7D629A054245A76E39646A5D6C72">
    <w:name w:val="376F7D629A054245A76E39646A5D6C72"/>
    <w:rsid w:val="00DE1BD1"/>
  </w:style>
  <w:style w:type="paragraph" w:customStyle="1" w:styleId="481ED982CF294928B58CC6B426513940">
    <w:name w:val="481ED982CF294928B58CC6B426513940"/>
    <w:rsid w:val="00DE1BD1"/>
  </w:style>
  <w:style w:type="paragraph" w:customStyle="1" w:styleId="9E525AC5C97B4BBABF50750366372D2C">
    <w:name w:val="9E525AC5C97B4BBABF50750366372D2C"/>
    <w:rsid w:val="00DE1BD1"/>
  </w:style>
  <w:style w:type="paragraph" w:customStyle="1" w:styleId="80F0E7D6CFF5439EBCD0FEF017E9CBF5">
    <w:name w:val="80F0E7D6CFF5439EBCD0FEF017E9CBF5"/>
    <w:rsid w:val="00DE1BD1"/>
  </w:style>
  <w:style w:type="paragraph" w:customStyle="1" w:styleId="AA02945043D741978E70346650D8975E">
    <w:name w:val="AA02945043D741978E70346650D8975E"/>
    <w:rsid w:val="00DE1BD1"/>
  </w:style>
  <w:style w:type="paragraph" w:customStyle="1" w:styleId="0EA9D4BF19C54C16B847B5C6361C54D0">
    <w:name w:val="0EA9D4BF19C54C16B847B5C6361C54D0"/>
    <w:rsid w:val="00DE1BD1"/>
  </w:style>
  <w:style w:type="paragraph" w:customStyle="1" w:styleId="152AB58F88FD4ACE956C166B8ADF3A39">
    <w:name w:val="152AB58F88FD4ACE956C166B8ADF3A39"/>
    <w:rsid w:val="004E6F95"/>
  </w:style>
  <w:style w:type="paragraph" w:customStyle="1" w:styleId="1DE6682702E145E1A6233DC583404F9F">
    <w:name w:val="1DE6682702E145E1A6233DC583404F9F"/>
    <w:rsid w:val="004E6F95"/>
  </w:style>
  <w:style w:type="paragraph" w:customStyle="1" w:styleId="376F7D629A054245A76E39646A5D6C721">
    <w:name w:val="376F7D629A054245A76E39646A5D6C721"/>
    <w:rsid w:val="00705D11"/>
    <w:pPr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481ED982CF294928B58CC6B4265139401">
    <w:name w:val="481ED982CF294928B58CC6B4265139401"/>
    <w:rsid w:val="00705D11"/>
    <w:pPr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9E525AC5C97B4BBABF50750366372D2C1">
    <w:name w:val="9E525AC5C97B4BBABF50750366372D2C1"/>
    <w:rsid w:val="00705D11"/>
    <w:pPr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80F0E7D6CFF5439EBCD0FEF017E9CBF51">
    <w:name w:val="80F0E7D6CFF5439EBCD0FEF017E9CBF51"/>
    <w:rsid w:val="00705D11"/>
    <w:pPr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AA02945043D741978E70346650D8975E1">
    <w:name w:val="AA02945043D741978E70346650D8975E1"/>
    <w:rsid w:val="00705D11"/>
    <w:pPr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0EA9D4BF19C54C16B847B5C6361C54D01">
    <w:name w:val="0EA9D4BF19C54C16B847B5C6361C54D01"/>
    <w:rsid w:val="00705D11"/>
    <w:pPr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CF6547ABACFA4D0BAFBE0D890B0FDA16">
    <w:name w:val="CF6547ABACFA4D0BAFBE0D890B0FDA16"/>
    <w:rsid w:val="00705D11"/>
    <w:pPr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DEA910744A3E4B219A74BE7C1F384B96">
    <w:name w:val="DEA910744A3E4B219A74BE7C1F384B96"/>
    <w:rsid w:val="00705D11"/>
    <w:pPr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F72ECA98FD3F4D5C85BA9A69D71F270C">
    <w:name w:val="F72ECA98FD3F4D5C85BA9A69D71F270C"/>
    <w:rsid w:val="00705D11"/>
    <w:pPr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28A2576D6E1B42D8932CB20FC80CF6C8">
    <w:name w:val="28A2576D6E1B42D8932CB20FC80CF6C8"/>
    <w:rsid w:val="00705D11"/>
    <w:pPr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B62362B61A3B438E94408A1ACEE68756">
    <w:name w:val="B62362B61A3B438E94408A1ACEE68756"/>
    <w:rsid w:val="00705D11"/>
    <w:pPr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2FB7A28F10984A6E82854FE6D7A9FA86">
    <w:name w:val="2FB7A28F10984A6E82854FE6D7A9FA86"/>
    <w:rsid w:val="00705D11"/>
    <w:pPr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95D540A5D09544BD9626A6ECEC5253C8">
    <w:name w:val="95D540A5D09544BD9626A6ECEC5253C8"/>
    <w:rsid w:val="00705D11"/>
    <w:pPr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CEA5B92C296F4881B2C947F650BB2416">
    <w:name w:val="CEA5B92C296F4881B2C947F650BB2416"/>
    <w:rsid w:val="00705D11"/>
    <w:pPr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4749484B59F447AAADE4CA3E7AE1FFE8">
    <w:name w:val="4749484B59F447AAADE4CA3E7AE1FFE8"/>
    <w:rsid w:val="00705D11"/>
    <w:pPr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509037E49DF64B189FA7273A1CC86EE3">
    <w:name w:val="509037E49DF64B189FA7273A1CC86EE3"/>
    <w:rsid w:val="00705D11"/>
    <w:pPr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B3CD4632F94349AFA4C7BA6302D2AD83">
    <w:name w:val="B3CD4632F94349AFA4C7BA6302D2AD83"/>
    <w:rsid w:val="00705D11"/>
    <w:pPr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0F8A458862C04C36BB4D8543148FF525">
    <w:name w:val="0F8A458862C04C36BB4D8543148FF525"/>
    <w:rsid w:val="00705D11"/>
    <w:pPr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D3E1647E9BE843DCADFAAC3774E32588">
    <w:name w:val="D3E1647E9BE843DCADFAAC3774E32588"/>
    <w:rsid w:val="00705D11"/>
    <w:pPr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057CD92DAAB247BDB4AA562E56BBEEC8">
    <w:name w:val="057CD92DAAB247BDB4AA562E56BBEEC8"/>
    <w:rsid w:val="00705D11"/>
    <w:pPr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A0C049A76C504F1AB66EA4B101F480B8">
    <w:name w:val="A0C049A76C504F1AB66EA4B101F480B8"/>
    <w:rsid w:val="00705D11"/>
    <w:pPr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882F24F2C4A44320BB5A5F45BCB96CBC">
    <w:name w:val="882F24F2C4A44320BB5A5F45BCB96CBC"/>
    <w:rsid w:val="00705D11"/>
    <w:pPr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38265AF7BDF247F9BB12C0C10FF5E7FB">
    <w:name w:val="38265AF7BDF247F9BB12C0C10FF5E7FB"/>
    <w:rsid w:val="00705D11"/>
    <w:pPr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70C9E6DFEB7B4CEFA528D4B0941D1CC0">
    <w:name w:val="70C9E6DFEB7B4CEFA528D4B0941D1CC0"/>
    <w:rsid w:val="00705D11"/>
    <w:pPr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E75F5BC7D77644E299597916903F71A9">
    <w:name w:val="E75F5BC7D77644E299597916903F71A9"/>
    <w:rsid w:val="00705D11"/>
    <w:pPr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C7F37BD997D64AB7862692E11E9C3C23">
    <w:name w:val="C7F37BD997D64AB7862692E11E9C3C23"/>
    <w:rsid w:val="00705D11"/>
    <w:pPr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46E4E4A771B2437CA39DEA875E86E731">
    <w:name w:val="46E4E4A771B2437CA39DEA875E86E731"/>
    <w:rsid w:val="00705D11"/>
    <w:pPr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20E6EA53DC1D45CF94CC6530A5D8F1C5">
    <w:name w:val="20E6EA53DC1D45CF94CC6530A5D8F1C5"/>
    <w:rsid w:val="00511C8D"/>
  </w:style>
  <w:style w:type="paragraph" w:customStyle="1" w:styleId="FB82FBD13D2D455EA01CD0A62FB16BA7">
    <w:name w:val="FB82FBD13D2D455EA01CD0A62FB16BA7"/>
    <w:rsid w:val="00511C8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48BCE6D1</Template>
  <TotalTime>1</TotalTime>
  <Pages>3</Pages>
  <Words>705</Words>
  <Characters>4019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Oxfordshire County Council</Company>
  <LinksUpToDate>false</LinksUpToDate>
  <CharactersWithSpaces>4715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diane.floyd</dc:creator>
  <cp:lastModifiedBy>mary.atkin</cp:lastModifiedBy>
  <cp:revision>3</cp:revision>
  <cp:lastPrinted>2016-09-30T10:17:00Z</cp:lastPrinted>
  <dcterms:created xsi:type="dcterms:W3CDTF">2016-10-20T13:47:00Z</dcterms:created>
  <dcterms:modified xsi:type="dcterms:W3CDTF">2016-10-20T13:48:00Z</dcterms:modified>
</cp:coreProperties>
</file>