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61BB" w:rsidRPr="009B4673" w:rsidRDefault="004B61BB" w:rsidP="009B4673">
      <w:pPr>
        <w:ind w:left="720"/>
        <w:rPr>
          <w:rFonts w:ascii="Comic Sans MS" w:hAnsi="Comic Sans MS" w:cs="Times New Roman"/>
        </w:rPr>
      </w:pPr>
      <w:bookmarkStart w:id="0" w:name="_GoBack"/>
      <w:bookmarkEnd w:id="0"/>
    </w:p>
    <w:p w:rsidR="004B61BB" w:rsidRPr="009B4673" w:rsidRDefault="004B61BB" w:rsidP="009B4673">
      <w:pPr>
        <w:numPr>
          <w:ilvl w:val="0"/>
          <w:numId w:val="4"/>
        </w:numPr>
        <w:tabs>
          <w:tab w:val="num" w:pos="284"/>
          <w:tab w:val="left" w:pos="709"/>
        </w:tabs>
        <w:ind w:left="284" w:firstLine="349"/>
        <w:rPr>
          <w:b/>
        </w:rPr>
      </w:pPr>
      <w:r w:rsidRPr="009B4673">
        <w:rPr>
          <w:b/>
        </w:rPr>
        <w:t xml:space="preserve">What are you studying at </w:t>
      </w:r>
      <w:r>
        <w:rPr>
          <w:b/>
        </w:rPr>
        <w:t>college</w:t>
      </w:r>
      <w:r w:rsidRPr="009B4673">
        <w:rPr>
          <w:b/>
        </w:rPr>
        <w:t>?</w:t>
      </w:r>
    </w:p>
    <w:p w:rsidR="004B61BB" w:rsidRDefault="004B61BB" w:rsidP="009B4673">
      <w:pPr>
        <w:ind w:left="360"/>
      </w:pP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many of your tutors have used the radio aid</w:t>
      </w:r>
      <w:r>
        <w:rPr>
          <w:b/>
        </w:rPr>
        <w:t xml:space="preserve"> (if needed)</w:t>
      </w:r>
      <w:r w:rsidRPr="009B4673">
        <w:rPr>
          <w:b/>
        </w:rPr>
        <w:t>?</w:t>
      </w: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ind w:left="720" w:firstLine="720"/>
      </w:pPr>
      <w:r w:rsidRPr="009B4673">
        <w:t>all</w:t>
      </w:r>
      <w:r w:rsidRPr="009B4673">
        <w:tab/>
      </w:r>
      <w:r w:rsidRPr="009B4673">
        <w:tab/>
        <w:t>most</w:t>
      </w:r>
      <w:r w:rsidRPr="009B4673">
        <w:tab/>
      </w:r>
      <w:r w:rsidRPr="009B4673">
        <w:tab/>
        <w:t>some</w:t>
      </w:r>
      <w:r w:rsidRPr="009B4673">
        <w:tab/>
      </w:r>
      <w:r w:rsidRPr="009B4673">
        <w:tab/>
        <w:t>none</w:t>
      </w:r>
      <w:r w:rsidRPr="009B4673">
        <w:tab/>
      </w:r>
      <w:r w:rsidRPr="009B4673">
        <w:tab/>
        <w:t>N/A</w:t>
      </w: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many of your teachers have used an OHP or interactive white board?</w:t>
      </w: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ind w:left="720" w:firstLine="720"/>
      </w:pPr>
      <w:r w:rsidRPr="009B4673">
        <w:t>all</w:t>
      </w:r>
      <w:r w:rsidRPr="009B4673">
        <w:tab/>
      </w:r>
      <w:r w:rsidRPr="009B4673">
        <w:tab/>
        <w:t>most</w:t>
      </w:r>
      <w:r w:rsidRPr="009B4673">
        <w:tab/>
      </w:r>
      <w:r w:rsidRPr="009B4673">
        <w:tab/>
        <w:t>some</w:t>
      </w:r>
      <w:r w:rsidRPr="009B4673">
        <w:tab/>
      </w:r>
      <w:r w:rsidRPr="009B4673">
        <w:tab/>
        <w:t>none</w:t>
      </w:r>
      <w:r w:rsidRPr="009B4673">
        <w:tab/>
      </w:r>
      <w:r w:rsidRPr="009B4673">
        <w:tab/>
        <w:t>N/A</w:t>
      </w:r>
    </w:p>
    <w:p w:rsidR="004B61BB" w:rsidRDefault="004B61BB" w:rsidP="009B4673">
      <w:pPr>
        <w:ind w:left="720"/>
      </w:pP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many of your tutors write important information including homework on the board?</w:t>
      </w: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ind w:left="720" w:firstLine="720"/>
      </w:pPr>
      <w:r w:rsidRPr="009B4673">
        <w:t>all</w:t>
      </w:r>
      <w:r w:rsidRPr="009B4673">
        <w:tab/>
      </w:r>
      <w:r w:rsidRPr="009B4673">
        <w:tab/>
        <w:t>most</w:t>
      </w:r>
      <w:r w:rsidRPr="009B4673">
        <w:tab/>
      </w:r>
      <w:r w:rsidRPr="009B4673">
        <w:tab/>
        <w:t>some</w:t>
      </w:r>
      <w:r w:rsidRPr="009B4673">
        <w:tab/>
      </w:r>
      <w:r w:rsidRPr="009B4673">
        <w:tab/>
        <w:t>none</w:t>
      </w:r>
      <w:r w:rsidRPr="009B4673">
        <w:tab/>
      </w:r>
      <w:r w:rsidRPr="009B4673">
        <w:tab/>
        <w:t>N/A</w:t>
      </w: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often have you been able to do the work in class and homework independently?</w:t>
      </w:r>
    </w:p>
    <w:p w:rsidR="004B61BB" w:rsidRPr="009B4673" w:rsidRDefault="004B61BB" w:rsidP="009B4673">
      <w:pPr>
        <w:ind w:left="360"/>
      </w:pPr>
    </w:p>
    <w:p w:rsidR="004B61BB" w:rsidRDefault="004B61BB" w:rsidP="009B4673">
      <w:pPr>
        <w:ind w:left="720" w:firstLine="720"/>
      </w:pPr>
      <w:r w:rsidRPr="009B4673">
        <w:t xml:space="preserve">always </w:t>
      </w:r>
      <w:r w:rsidRPr="009B4673">
        <w:tab/>
        <w:t>most of the time</w:t>
      </w:r>
      <w:r w:rsidRPr="009B4673">
        <w:tab/>
      </w:r>
      <w:r w:rsidRPr="009B4673">
        <w:tab/>
        <w:t>some of the time</w:t>
      </w:r>
      <w:r w:rsidRPr="009B4673">
        <w:tab/>
      </w:r>
      <w:r w:rsidRPr="009B4673">
        <w:tab/>
        <w:t>never</w:t>
      </w:r>
    </w:p>
    <w:p w:rsidR="004B61BB" w:rsidRDefault="004B61BB" w:rsidP="009B4673">
      <w:pPr>
        <w:ind w:left="720" w:firstLine="720"/>
      </w:pPr>
    </w:p>
    <w:p w:rsidR="004B61BB" w:rsidRPr="009B4673" w:rsidRDefault="004B61BB" w:rsidP="009B4673">
      <w:pPr>
        <w:ind w:left="720" w:firstLine="720"/>
      </w:pPr>
    </w:p>
    <w:p w:rsidR="004B61BB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often have your tutors repeated the important ideas that other students have said in discussion</w:t>
      </w:r>
      <w:r>
        <w:rPr>
          <w:b/>
        </w:rPr>
        <w:t>?</w:t>
      </w:r>
    </w:p>
    <w:p w:rsidR="004B61BB" w:rsidRPr="009B4673" w:rsidRDefault="004B61BB" w:rsidP="009B4673">
      <w:pPr>
        <w:ind w:left="1080"/>
        <w:rPr>
          <w:b/>
        </w:rPr>
      </w:pPr>
    </w:p>
    <w:p w:rsidR="004B61BB" w:rsidRPr="009B4673" w:rsidRDefault="004B61BB" w:rsidP="009B4673">
      <w:pPr>
        <w:ind w:left="1440"/>
      </w:pPr>
      <w:r w:rsidRPr="009B4673">
        <w:t xml:space="preserve">always </w:t>
      </w:r>
      <w:r w:rsidRPr="009B4673">
        <w:tab/>
        <w:t>most of the time</w:t>
      </w:r>
      <w:r w:rsidRPr="009B4673">
        <w:tab/>
      </w:r>
      <w:r w:rsidRPr="009B4673">
        <w:tab/>
        <w:t>some of the time</w:t>
      </w:r>
      <w:r w:rsidRPr="009B4673">
        <w:tab/>
      </w:r>
      <w:r w:rsidRPr="009B4673">
        <w:tab/>
        <w:t>never</w:t>
      </w:r>
    </w:p>
    <w:p w:rsidR="004B61BB" w:rsidRPr="009B4673" w:rsidRDefault="004B61BB" w:rsidP="009B4673">
      <w:pPr>
        <w:ind w:left="720"/>
      </w:pPr>
    </w:p>
    <w:p w:rsidR="004B61BB" w:rsidRDefault="004B61BB" w:rsidP="009B4673">
      <w:pPr>
        <w:ind w:left="1080"/>
        <w:rPr>
          <w:b/>
        </w:rPr>
      </w:pPr>
    </w:p>
    <w:p w:rsidR="004B61BB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many of your tutors have you asked directly for help (without the support of your CSW</w:t>
      </w:r>
      <w:r>
        <w:rPr>
          <w:b/>
        </w:rPr>
        <w:t>/TA</w:t>
      </w:r>
      <w:r w:rsidRPr="009B4673">
        <w:rPr>
          <w:b/>
        </w:rPr>
        <w:t>) ?</w:t>
      </w:r>
    </w:p>
    <w:p w:rsidR="004B61BB" w:rsidRPr="009B4673" w:rsidRDefault="004B61BB" w:rsidP="009B4673">
      <w:pPr>
        <w:ind w:left="1080"/>
        <w:rPr>
          <w:b/>
        </w:rPr>
      </w:pPr>
    </w:p>
    <w:p w:rsidR="004B61BB" w:rsidRPr="009B4673" w:rsidRDefault="004B61BB" w:rsidP="009B4673">
      <w:pPr>
        <w:ind w:left="720" w:firstLine="720"/>
      </w:pPr>
      <w:r w:rsidRPr="009B4673">
        <w:t>all</w:t>
      </w:r>
      <w:r w:rsidRPr="009B4673">
        <w:tab/>
      </w:r>
      <w:r w:rsidRPr="009B4673">
        <w:tab/>
        <w:t>most</w:t>
      </w:r>
      <w:r w:rsidRPr="009B4673">
        <w:tab/>
      </w:r>
      <w:r w:rsidRPr="009B4673">
        <w:tab/>
      </w:r>
      <w:r>
        <w:tab/>
      </w:r>
      <w:r>
        <w:tab/>
      </w:r>
      <w:r w:rsidRPr="009B4673">
        <w:t>some</w:t>
      </w:r>
      <w:r w:rsidRPr="009B4673">
        <w:tab/>
      </w:r>
      <w:r w:rsidRPr="009B4673">
        <w:tab/>
      </w:r>
      <w:r>
        <w:tab/>
      </w:r>
      <w:r>
        <w:tab/>
      </w:r>
      <w:r w:rsidRPr="009B4673">
        <w:t>none</w:t>
      </w:r>
    </w:p>
    <w:p w:rsidR="004B61BB" w:rsidRDefault="004B61BB" w:rsidP="009B4673">
      <w:pPr>
        <w:ind w:left="720"/>
      </w:pPr>
    </w:p>
    <w:p w:rsidR="004B61BB" w:rsidRPr="009B4673" w:rsidRDefault="004B61BB" w:rsidP="009B4673">
      <w:pPr>
        <w:ind w:left="720"/>
      </w:pPr>
      <w:r w:rsidRPr="009B4673">
        <w:tab/>
      </w:r>
      <w:r w:rsidRPr="009B4673">
        <w:tab/>
      </w: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How often have you had a transcript, a summary, subtitles or frequent pausing for discussion when you have watched a video in a class?</w:t>
      </w:r>
    </w:p>
    <w:p w:rsidR="004B61BB" w:rsidRPr="009B4673" w:rsidRDefault="004B61BB" w:rsidP="009B4673">
      <w:pPr>
        <w:ind w:left="360"/>
      </w:pPr>
    </w:p>
    <w:p w:rsidR="004B61BB" w:rsidRPr="009B4673" w:rsidRDefault="004B61BB" w:rsidP="009B4673">
      <w:pPr>
        <w:ind w:left="1440"/>
      </w:pPr>
      <w:r w:rsidRPr="009B4673">
        <w:t xml:space="preserve">always </w:t>
      </w:r>
      <w:r w:rsidRPr="009B4673">
        <w:tab/>
        <w:t>most of the time</w:t>
      </w:r>
      <w:r w:rsidRPr="009B4673">
        <w:tab/>
      </w:r>
      <w:r w:rsidRPr="009B4673">
        <w:tab/>
        <w:t>some of the time</w:t>
      </w:r>
      <w:r w:rsidRPr="009B4673">
        <w:tab/>
      </w:r>
      <w:r w:rsidRPr="009B4673">
        <w:tab/>
        <w:t>never</w:t>
      </w: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ind w:left="720"/>
      </w:pPr>
    </w:p>
    <w:p w:rsidR="004B61BB" w:rsidRPr="009B4673" w:rsidRDefault="004B61BB" w:rsidP="009B4673">
      <w:pPr>
        <w:numPr>
          <w:ilvl w:val="0"/>
          <w:numId w:val="4"/>
        </w:numPr>
        <w:rPr>
          <w:b/>
        </w:rPr>
      </w:pPr>
      <w:r w:rsidRPr="009B4673">
        <w:rPr>
          <w:b/>
        </w:rPr>
        <w:t>In how many of your lecture times has your seat been in a good place to lip read the teacher?</w:t>
      </w:r>
    </w:p>
    <w:p w:rsidR="004B61BB" w:rsidRPr="009B4673" w:rsidRDefault="004B61BB" w:rsidP="009B4673">
      <w:pPr>
        <w:ind w:left="360"/>
      </w:pPr>
    </w:p>
    <w:p w:rsidR="004B61BB" w:rsidRDefault="004B61BB" w:rsidP="009B4673">
      <w:pPr>
        <w:ind w:left="720" w:firstLine="720"/>
      </w:pPr>
      <w:r w:rsidRPr="009B4673">
        <w:t>all</w:t>
      </w:r>
      <w:r w:rsidRPr="009B4673">
        <w:tab/>
      </w:r>
      <w:r w:rsidRPr="009B4673">
        <w:tab/>
        <w:t>most</w:t>
      </w:r>
      <w:r w:rsidRPr="009B4673">
        <w:tab/>
      </w:r>
      <w:r w:rsidRPr="009B4673">
        <w:tab/>
        <w:t>some</w:t>
      </w:r>
      <w:r w:rsidRPr="009B4673">
        <w:tab/>
      </w:r>
      <w:r w:rsidRPr="009B4673">
        <w:tab/>
        <w:t>none</w:t>
      </w:r>
    </w:p>
    <w:p w:rsidR="004B61BB" w:rsidRDefault="004B61BB" w:rsidP="009B4673">
      <w:pPr>
        <w:ind w:left="720" w:firstLine="720"/>
      </w:pPr>
    </w:p>
    <w:p w:rsidR="004B61BB" w:rsidRPr="009B4673" w:rsidRDefault="004B61BB" w:rsidP="009B4673">
      <w:pPr>
        <w:ind w:left="720" w:firstLine="720"/>
      </w:pPr>
    </w:p>
    <w:p w:rsidR="004B61BB" w:rsidRPr="001E48DE" w:rsidRDefault="004B61BB" w:rsidP="001E48DE">
      <w:pPr>
        <w:numPr>
          <w:ilvl w:val="0"/>
          <w:numId w:val="4"/>
        </w:numPr>
        <w:rPr>
          <w:b/>
        </w:rPr>
      </w:pPr>
      <w:r w:rsidRPr="009B4673">
        <w:tab/>
      </w:r>
      <w:r w:rsidRPr="001E48DE">
        <w:rPr>
          <w:b/>
        </w:rPr>
        <w:t>When you are doing group or pair work, how often does the tutor choose the groups?</w:t>
      </w: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ind w:left="1440"/>
      </w:pPr>
      <w:r w:rsidRPr="001E48DE">
        <w:t xml:space="preserve">always </w:t>
      </w:r>
      <w:r w:rsidRPr="001E48DE">
        <w:tab/>
        <w:t>most of the time</w:t>
      </w:r>
      <w:r w:rsidRPr="001E48DE">
        <w:tab/>
      </w:r>
      <w:r w:rsidRPr="001E48DE">
        <w:tab/>
        <w:t>some of the time</w:t>
      </w:r>
      <w:r w:rsidRPr="001E48DE">
        <w:tab/>
      </w:r>
      <w:r w:rsidRPr="001E48DE">
        <w:tab/>
        <w:t>never</w:t>
      </w:r>
    </w:p>
    <w:p w:rsidR="004B61BB" w:rsidRPr="001E48DE" w:rsidRDefault="004B61BB" w:rsidP="001E48DE">
      <w:pPr>
        <w:ind w:left="720"/>
      </w:pPr>
    </w:p>
    <w:p w:rsidR="004B61BB" w:rsidRPr="001E48DE" w:rsidRDefault="004B61BB" w:rsidP="001E48DE">
      <w:pPr>
        <w:ind w:left="720"/>
        <w:rPr>
          <w:b/>
        </w:rPr>
      </w:pPr>
    </w:p>
    <w:p w:rsidR="004B61BB" w:rsidRPr="001E48DE" w:rsidRDefault="004B61BB" w:rsidP="001E48DE">
      <w:pPr>
        <w:numPr>
          <w:ilvl w:val="0"/>
          <w:numId w:val="4"/>
        </w:numPr>
        <w:rPr>
          <w:b/>
        </w:rPr>
      </w:pPr>
      <w:r w:rsidRPr="001E48DE">
        <w:rPr>
          <w:b/>
        </w:rPr>
        <w:t xml:space="preserve">List the subjects/modules you have studied at </w:t>
      </w:r>
      <w:r>
        <w:rPr>
          <w:b/>
        </w:rPr>
        <w:t>college</w:t>
      </w:r>
      <w:r w:rsidRPr="001E48DE">
        <w:rPr>
          <w:b/>
        </w:rPr>
        <w:t>.</w:t>
      </w: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rPr>
          <w:b/>
        </w:rPr>
      </w:pPr>
    </w:p>
    <w:p w:rsidR="004B61BB" w:rsidRPr="001E48DE" w:rsidRDefault="004B61BB" w:rsidP="001E48DE">
      <w:pPr>
        <w:numPr>
          <w:ilvl w:val="0"/>
          <w:numId w:val="4"/>
        </w:numPr>
        <w:rPr>
          <w:b/>
        </w:rPr>
      </w:pPr>
      <w:r w:rsidRPr="001E48DE">
        <w:rPr>
          <w:b/>
        </w:rPr>
        <w:t>How good do you think your work and test results have been compared with other students in your group?</w:t>
      </w:r>
    </w:p>
    <w:p w:rsidR="004B61BB" w:rsidRPr="001E48DE" w:rsidRDefault="004B61BB" w:rsidP="001E48DE">
      <w:pPr>
        <w:ind w:left="360"/>
      </w:pPr>
    </w:p>
    <w:p w:rsidR="004B61BB" w:rsidRPr="001E48DE" w:rsidRDefault="004B61BB" w:rsidP="001E48DE">
      <w:pPr>
        <w:ind w:left="720" w:firstLine="720"/>
      </w:pPr>
      <w:r w:rsidRPr="001E48DE">
        <w:t>excellent</w:t>
      </w:r>
      <w:r w:rsidRPr="001E48DE">
        <w:tab/>
      </w:r>
      <w:r w:rsidRPr="001E48DE">
        <w:tab/>
        <w:t>good</w:t>
      </w:r>
      <w:r w:rsidRPr="001E48DE">
        <w:tab/>
      </w:r>
      <w:r w:rsidRPr="001E48DE">
        <w:tab/>
        <w:t>satisfactory</w:t>
      </w:r>
      <w:r w:rsidRPr="001E48DE">
        <w:tab/>
        <w:t xml:space="preserve"> </w:t>
      </w:r>
      <w:r w:rsidRPr="001E48DE">
        <w:tab/>
        <w:t>poor</w:t>
      </w:r>
    </w:p>
    <w:p w:rsidR="004B61BB" w:rsidRPr="001E48DE" w:rsidRDefault="004B61BB" w:rsidP="001E48DE">
      <w:pPr>
        <w:ind w:left="720"/>
      </w:pPr>
    </w:p>
    <w:p w:rsidR="004B61BB" w:rsidRPr="001E48DE" w:rsidRDefault="004B61BB" w:rsidP="001E48DE">
      <w:pPr>
        <w:ind w:left="720"/>
      </w:pPr>
    </w:p>
    <w:p w:rsidR="004B61BB" w:rsidRDefault="004B61BB" w:rsidP="001E48DE">
      <w:pPr>
        <w:numPr>
          <w:ilvl w:val="0"/>
          <w:numId w:val="4"/>
        </w:numPr>
        <w:rPr>
          <w:b/>
        </w:rPr>
      </w:pPr>
      <w:r w:rsidRPr="001E48DE">
        <w:rPr>
          <w:b/>
        </w:rPr>
        <w:t xml:space="preserve">What has been the best thing you have achieved at </w:t>
      </w:r>
      <w:r>
        <w:rPr>
          <w:b/>
        </w:rPr>
        <w:t>college</w:t>
      </w:r>
      <w:r w:rsidRPr="001E48DE">
        <w:rPr>
          <w:b/>
        </w:rPr>
        <w:t>?</w:t>
      </w:r>
    </w:p>
    <w:p w:rsidR="004B61BB" w:rsidRDefault="004B61BB" w:rsidP="001E48DE">
      <w:pPr>
        <w:rPr>
          <w:b/>
        </w:rPr>
      </w:pPr>
    </w:p>
    <w:p w:rsidR="004B61BB" w:rsidRDefault="004B61BB" w:rsidP="001E48DE">
      <w:pPr>
        <w:rPr>
          <w:b/>
        </w:rPr>
      </w:pPr>
    </w:p>
    <w:p w:rsidR="004B61BB" w:rsidRDefault="004B61BB" w:rsidP="001E48DE">
      <w:pPr>
        <w:rPr>
          <w:b/>
        </w:rPr>
      </w:pPr>
    </w:p>
    <w:p w:rsidR="004B61BB" w:rsidRPr="001E48DE" w:rsidRDefault="004B61BB" w:rsidP="001E48DE">
      <w:pPr>
        <w:rPr>
          <w:b/>
        </w:rPr>
      </w:pPr>
    </w:p>
    <w:p w:rsidR="004B61BB" w:rsidRPr="009B4673" w:rsidRDefault="004B61BB" w:rsidP="009B4673">
      <w:pPr>
        <w:ind w:left="720"/>
      </w:pPr>
    </w:p>
    <w:p w:rsidR="004B61BB" w:rsidRPr="001E48DE" w:rsidRDefault="004B61BB" w:rsidP="001E48DE">
      <w:pPr>
        <w:numPr>
          <w:ilvl w:val="0"/>
          <w:numId w:val="4"/>
        </w:numPr>
        <w:rPr>
          <w:b/>
        </w:rPr>
      </w:pPr>
      <w:r w:rsidRPr="001E48DE">
        <w:rPr>
          <w:b/>
        </w:rPr>
        <w:t xml:space="preserve">What do you think about the amount of support you have had in class from </w:t>
      </w:r>
      <w:r>
        <w:rPr>
          <w:b/>
        </w:rPr>
        <w:t>Sensory</w:t>
      </w:r>
      <w:r w:rsidRPr="001E48DE">
        <w:rPr>
          <w:b/>
        </w:rPr>
        <w:t xml:space="preserve"> Support?</w:t>
      </w:r>
    </w:p>
    <w:p w:rsidR="004B61BB" w:rsidRDefault="004B61BB" w:rsidP="001E48DE">
      <w:pPr>
        <w:ind w:left="720" w:firstLine="720"/>
      </w:pPr>
    </w:p>
    <w:p w:rsidR="004B61BB" w:rsidRPr="001E48DE" w:rsidRDefault="004B61BB" w:rsidP="001E48DE">
      <w:pPr>
        <w:ind w:left="720" w:firstLine="720"/>
      </w:pPr>
      <w:r w:rsidRPr="001E48DE">
        <w:t>too much</w:t>
      </w:r>
      <w:r w:rsidRPr="001E48DE">
        <w:tab/>
      </w:r>
      <w:r w:rsidRPr="001E48DE">
        <w:tab/>
        <w:t>about right</w:t>
      </w:r>
      <w:r w:rsidRPr="001E48DE">
        <w:tab/>
      </w:r>
      <w:r w:rsidRPr="001E48DE">
        <w:tab/>
        <w:t>too little</w:t>
      </w:r>
    </w:p>
    <w:p w:rsidR="004B61BB" w:rsidRPr="001E48DE" w:rsidRDefault="004B61BB" w:rsidP="001E48DE">
      <w:pPr>
        <w:ind w:left="720"/>
      </w:pPr>
    </w:p>
    <w:p w:rsidR="004B61BB" w:rsidRDefault="004B61BB" w:rsidP="001E48DE"/>
    <w:p w:rsidR="004B61BB" w:rsidRPr="001E48DE" w:rsidRDefault="004B61BB" w:rsidP="001E48DE">
      <w:pPr>
        <w:numPr>
          <w:ilvl w:val="0"/>
          <w:numId w:val="4"/>
        </w:numPr>
        <w:rPr>
          <w:b/>
        </w:rPr>
      </w:pPr>
      <w:r w:rsidRPr="001E48DE">
        <w:rPr>
          <w:b/>
        </w:rPr>
        <w:t xml:space="preserve">Have you enjoyed </w:t>
      </w:r>
      <w:r>
        <w:rPr>
          <w:b/>
        </w:rPr>
        <w:t>being</w:t>
      </w:r>
      <w:r w:rsidRPr="001E48DE">
        <w:rPr>
          <w:b/>
        </w:rPr>
        <w:t xml:space="preserve"> at </w:t>
      </w:r>
      <w:r>
        <w:rPr>
          <w:b/>
        </w:rPr>
        <w:t>college</w:t>
      </w:r>
      <w:r w:rsidRPr="001E48DE">
        <w:rPr>
          <w:b/>
        </w:rPr>
        <w:t xml:space="preserve">?  </w:t>
      </w:r>
    </w:p>
    <w:p w:rsidR="004B61BB" w:rsidRPr="001E48DE" w:rsidRDefault="004B61BB" w:rsidP="001E48DE">
      <w:pPr>
        <w:ind w:left="720"/>
      </w:pPr>
      <w:r w:rsidRPr="001E48DE">
        <w:t>You could talk about: lessons, 1 to 1 tutorials with your teacher/tutor of the deaf, break times, lunchtimes, equipment, noise levels, travelling, the other students, etc.</w:t>
      </w:r>
    </w:p>
    <w:p w:rsidR="004B61BB" w:rsidRDefault="004B61BB" w:rsidP="00956CCB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>
      <w:pPr>
        <w:jc w:val="center"/>
        <w:rPr>
          <w:b/>
          <w:sz w:val="32"/>
          <w:szCs w:val="32"/>
        </w:rPr>
      </w:pPr>
      <w:r w:rsidRPr="001E48DE">
        <w:rPr>
          <w:b/>
          <w:sz w:val="32"/>
          <w:szCs w:val="32"/>
        </w:rPr>
        <w:t>How helpful is the support you receive from the Hearing Support staff?</w:t>
      </w:r>
    </w:p>
    <w:p w:rsidR="004B61BB" w:rsidRPr="001E48DE" w:rsidRDefault="004B61BB" w:rsidP="001E48DE">
      <w:pPr>
        <w:jc w:val="center"/>
        <w:rPr>
          <w:i/>
          <w:sz w:val="28"/>
          <w:szCs w:val="28"/>
        </w:rPr>
      </w:pPr>
      <w:r w:rsidRPr="001E48DE">
        <w:rPr>
          <w:i/>
          <w:sz w:val="28"/>
          <w:szCs w:val="28"/>
        </w:rPr>
        <w:t>Please circle your answer</w:t>
      </w:r>
    </w:p>
    <w:p w:rsidR="004B61BB" w:rsidRPr="001E48DE" w:rsidRDefault="004B61BB" w:rsidP="001E48DE"/>
    <w:p w:rsidR="004B61BB" w:rsidRPr="001E48DE" w:rsidRDefault="004B61BB" w:rsidP="001E48DE"/>
    <w:p w:rsidR="004B61BB" w:rsidRDefault="004B61BB" w:rsidP="00A4066A">
      <w:pPr>
        <w:numPr>
          <w:ilvl w:val="0"/>
          <w:numId w:val="5"/>
        </w:numPr>
      </w:pPr>
      <w:r w:rsidRPr="001E48DE">
        <w:rPr>
          <w:b/>
        </w:rPr>
        <w:t>note-taking in class</w:t>
      </w:r>
      <w:r w:rsidRPr="001E48DE">
        <w:tab/>
      </w:r>
      <w:r w:rsidRPr="001E48DE">
        <w:tab/>
      </w:r>
      <w:r w:rsidRPr="001E48DE">
        <w:tab/>
      </w:r>
      <w:r w:rsidRPr="001E48DE">
        <w:tab/>
      </w:r>
      <w:r w:rsidRPr="001E48DE">
        <w:tab/>
      </w:r>
    </w:p>
    <w:p w:rsidR="004B61BB" w:rsidRDefault="004B61BB" w:rsidP="00A4066A">
      <w:pPr>
        <w:ind w:left="644"/>
      </w:pPr>
    </w:p>
    <w:p w:rsidR="004B61BB" w:rsidRPr="001E48DE" w:rsidRDefault="004B61BB" w:rsidP="00A4066A">
      <w:pPr>
        <w:ind w:left="644"/>
      </w:pPr>
      <w:r>
        <w:t>e</w:t>
      </w:r>
      <w:r w:rsidRPr="001E48DE">
        <w:t>ssential</w:t>
      </w:r>
      <w:r w:rsidRPr="001E48DE">
        <w:tab/>
      </w:r>
      <w:r>
        <w:tab/>
      </w:r>
      <w:r w:rsidRPr="001E48DE">
        <w:t>very helpful</w:t>
      </w:r>
      <w:r w:rsidRPr="001E48DE">
        <w:tab/>
      </w:r>
      <w:r w:rsidRPr="001E48DE">
        <w:tab/>
      </w:r>
      <w:r>
        <w:tab/>
      </w:r>
      <w:r w:rsidRPr="001E48DE">
        <w:t>quite helpful</w:t>
      </w:r>
      <w:r w:rsidRPr="001E48DE">
        <w:tab/>
      </w:r>
      <w:r w:rsidRPr="001E48DE"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Pr="001E48DE" w:rsidRDefault="004B61BB" w:rsidP="00A4066A">
      <w:pPr>
        <w:spacing w:line="480" w:lineRule="auto"/>
        <w:ind w:left="644" w:right="-181"/>
      </w:pPr>
    </w:p>
    <w:p w:rsidR="004B61BB" w:rsidRDefault="004B61BB" w:rsidP="00A4066A">
      <w:pPr>
        <w:numPr>
          <w:ilvl w:val="0"/>
          <w:numId w:val="5"/>
        </w:numPr>
        <w:spacing w:line="480" w:lineRule="auto"/>
        <w:ind w:right="-181"/>
      </w:pPr>
      <w:r w:rsidRPr="001E48DE">
        <w:rPr>
          <w:b/>
        </w:rPr>
        <w:t>explaining tasks in class</w:t>
      </w:r>
      <w:r w:rsidRPr="001E48DE">
        <w:tab/>
      </w:r>
      <w:r w:rsidRPr="001E48DE">
        <w:tab/>
      </w:r>
      <w:r w:rsidRPr="001E48DE">
        <w:tab/>
      </w:r>
      <w:r w:rsidRPr="001E48DE">
        <w:tab/>
      </w:r>
      <w:r w:rsidRPr="001E48DE">
        <w:tab/>
      </w:r>
    </w:p>
    <w:p w:rsidR="004B61BB" w:rsidRPr="001E48DE" w:rsidRDefault="004B61BB" w:rsidP="00A4066A">
      <w:pPr>
        <w:spacing w:line="480" w:lineRule="auto"/>
        <w:ind w:left="644" w:right="-181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</w:t>
      </w:r>
      <w:r w:rsidRPr="001E48DE">
        <w:tab/>
      </w:r>
      <w:r>
        <w:tab/>
      </w:r>
      <w:r w:rsidRPr="001E48DE">
        <w:t>unhelpful</w:t>
      </w:r>
    </w:p>
    <w:p w:rsidR="004B61BB" w:rsidRPr="001E48DE" w:rsidRDefault="004B61BB" w:rsidP="00A4066A">
      <w:pPr>
        <w:spacing w:line="480" w:lineRule="auto"/>
        <w:ind w:right="-181"/>
      </w:pPr>
    </w:p>
    <w:p w:rsidR="004B61BB" w:rsidRDefault="004B61BB" w:rsidP="00A4066A">
      <w:pPr>
        <w:numPr>
          <w:ilvl w:val="0"/>
          <w:numId w:val="5"/>
        </w:numPr>
        <w:spacing w:line="480" w:lineRule="auto"/>
        <w:ind w:right="-181"/>
      </w:pPr>
      <w:r w:rsidRPr="001E48DE">
        <w:rPr>
          <w:b/>
        </w:rPr>
        <w:t>checking hearing and radio aids/sorting out faults</w:t>
      </w:r>
      <w:r w:rsidRPr="001E48DE">
        <w:tab/>
      </w:r>
    </w:p>
    <w:p w:rsidR="004B61BB" w:rsidRPr="001E48DE" w:rsidRDefault="004B61BB" w:rsidP="00A4066A">
      <w:pPr>
        <w:spacing w:line="480" w:lineRule="auto"/>
        <w:ind w:left="644" w:right="-181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</w:t>
      </w:r>
      <w:r w:rsidRPr="001E48DE">
        <w:tab/>
      </w:r>
      <w:r>
        <w:tab/>
      </w:r>
      <w:r w:rsidRPr="001E48DE">
        <w:t>unhelpful</w:t>
      </w:r>
    </w:p>
    <w:p w:rsidR="004B61BB" w:rsidRPr="001E48DE" w:rsidRDefault="004B61BB" w:rsidP="00A4066A">
      <w:pPr>
        <w:spacing w:line="480" w:lineRule="auto"/>
        <w:ind w:right="-180"/>
      </w:pPr>
    </w:p>
    <w:p w:rsidR="004B61BB" w:rsidRDefault="004B61BB" w:rsidP="00A4066A">
      <w:pPr>
        <w:numPr>
          <w:ilvl w:val="0"/>
          <w:numId w:val="5"/>
        </w:numPr>
        <w:spacing w:line="480" w:lineRule="auto"/>
        <w:ind w:right="-180"/>
      </w:pPr>
      <w:r w:rsidRPr="001E48DE">
        <w:rPr>
          <w:b/>
        </w:rPr>
        <w:t>going over new vocabulary with your CSW</w:t>
      </w:r>
      <w:r>
        <w:rPr>
          <w:b/>
        </w:rPr>
        <w:t>/TA</w:t>
      </w:r>
      <w:r w:rsidRPr="001E48DE">
        <w:rPr>
          <w:b/>
        </w:rPr>
        <w:t xml:space="preserve"> after a lesson</w:t>
      </w:r>
      <w:r w:rsidRPr="001E48DE">
        <w:tab/>
      </w:r>
    </w:p>
    <w:p w:rsidR="004B61BB" w:rsidRPr="001E48DE" w:rsidRDefault="004B61BB" w:rsidP="00A4066A">
      <w:pPr>
        <w:spacing w:line="480" w:lineRule="auto"/>
        <w:ind w:left="644" w:right="-180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</w:t>
      </w:r>
      <w:r>
        <w:tab/>
      </w:r>
      <w:r>
        <w:tab/>
      </w:r>
      <w:r w:rsidRPr="001E48DE">
        <w:t xml:space="preserve">quite helpful       </w:t>
      </w:r>
      <w:r w:rsidRPr="001E48DE">
        <w:tab/>
        <w:t xml:space="preserve"> </w:t>
      </w:r>
      <w:r>
        <w:tab/>
      </w:r>
      <w:r w:rsidRPr="001E48DE">
        <w:t xml:space="preserve">unhelpful </w:t>
      </w:r>
    </w:p>
    <w:p w:rsidR="004B61BB" w:rsidRPr="001E48DE" w:rsidRDefault="004B61BB" w:rsidP="00A4066A">
      <w:pPr>
        <w:spacing w:line="480" w:lineRule="auto"/>
      </w:pPr>
    </w:p>
    <w:p w:rsidR="004B61BB" w:rsidRPr="001E48DE" w:rsidRDefault="004B61BB" w:rsidP="00A4066A">
      <w:pPr>
        <w:numPr>
          <w:ilvl w:val="0"/>
          <w:numId w:val="5"/>
        </w:numPr>
        <w:spacing w:line="480" w:lineRule="auto"/>
      </w:pPr>
      <w:r w:rsidRPr="001E48DE">
        <w:rPr>
          <w:b/>
        </w:rPr>
        <w:t>supporting homework and coursework</w:t>
      </w:r>
      <w:r w:rsidRPr="001E48DE">
        <w:tab/>
      </w:r>
      <w:r w:rsidRPr="001E48DE">
        <w:tab/>
      </w:r>
      <w:r w:rsidRPr="001E48DE">
        <w:tab/>
      </w:r>
      <w:r>
        <w:tab/>
      </w:r>
      <w:r>
        <w:tab/>
      </w:r>
      <w:r>
        <w:tab/>
      </w: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   </w:t>
      </w:r>
      <w:r>
        <w:tab/>
      </w:r>
      <w:r w:rsidRPr="001E48DE">
        <w:t>unhelpful</w:t>
      </w:r>
    </w:p>
    <w:p w:rsidR="004B61BB" w:rsidRPr="001E48DE" w:rsidRDefault="004B61BB" w:rsidP="00A4066A">
      <w:pPr>
        <w:spacing w:line="480" w:lineRule="auto"/>
        <w:rPr>
          <w:b/>
        </w:rPr>
      </w:pPr>
    </w:p>
    <w:p w:rsidR="004B61BB" w:rsidRPr="001E48DE" w:rsidRDefault="004B61BB" w:rsidP="00A4066A">
      <w:pPr>
        <w:numPr>
          <w:ilvl w:val="0"/>
          <w:numId w:val="5"/>
        </w:numPr>
        <w:spacing w:line="480" w:lineRule="auto"/>
      </w:pPr>
      <w:r w:rsidRPr="001E48DE">
        <w:rPr>
          <w:b/>
        </w:rPr>
        <w:t>helping with pair and group work</w:t>
      </w:r>
      <w:r w:rsidRPr="001E48DE">
        <w:tab/>
      </w:r>
      <w:r w:rsidRPr="001E48DE">
        <w:tab/>
      </w:r>
      <w:r w:rsidRPr="001E48DE">
        <w:tab/>
      </w:r>
      <w:r w:rsidRPr="001E48DE">
        <w:tab/>
      </w:r>
      <w:r>
        <w:tab/>
      </w:r>
      <w:r>
        <w:tab/>
      </w:r>
      <w:r>
        <w:tab/>
      </w: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</w:t>
      </w:r>
      <w:r w:rsidRPr="001E48DE">
        <w:tab/>
      </w:r>
      <w:r>
        <w:tab/>
      </w:r>
      <w:r w:rsidRPr="001E48DE">
        <w:t>unhelpful</w:t>
      </w:r>
    </w:p>
    <w:p w:rsidR="004B61BB" w:rsidRDefault="004B61BB" w:rsidP="00A4066A">
      <w:pPr>
        <w:rPr>
          <w:b/>
        </w:rPr>
      </w:pPr>
    </w:p>
    <w:p w:rsidR="004B61BB" w:rsidRPr="001E48DE" w:rsidRDefault="004B61BB" w:rsidP="00A4066A">
      <w:pPr>
        <w:rPr>
          <w:b/>
        </w:rPr>
      </w:pPr>
    </w:p>
    <w:p w:rsidR="004B61BB" w:rsidRDefault="004B61BB" w:rsidP="00A4066A">
      <w:pPr>
        <w:numPr>
          <w:ilvl w:val="0"/>
          <w:numId w:val="5"/>
        </w:numPr>
      </w:pPr>
      <w:r w:rsidRPr="001E48DE">
        <w:rPr>
          <w:b/>
        </w:rPr>
        <w:t>working 1to1 in the tutorial rooms</w:t>
      </w:r>
      <w:r w:rsidRPr="001E48DE">
        <w:rPr>
          <w:b/>
        </w:rPr>
        <w:tab/>
      </w:r>
      <w:r w:rsidRPr="001E48DE">
        <w:rPr>
          <w:b/>
        </w:rPr>
        <w:tab/>
      </w:r>
      <w:r w:rsidRPr="001E48DE">
        <w:tab/>
      </w:r>
      <w:r>
        <w:tab/>
      </w:r>
      <w:r>
        <w:tab/>
      </w:r>
      <w:r>
        <w:tab/>
      </w:r>
      <w:r>
        <w:tab/>
      </w:r>
      <w:r>
        <w:tab/>
      </w:r>
    </w:p>
    <w:p w:rsidR="004B61BB" w:rsidRPr="001E48DE" w:rsidRDefault="004B61BB" w:rsidP="00A4066A">
      <w:pPr>
        <w:ind w:firstLine="644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</w:t>
      </w:r>
      <w:r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Default="004B61BB" w:rsidP="00A4066A"/>
    <w:p w:rsidR="004B61BB" w:rsidRPr="001E48DE" w:rsidRDefault="004B61BB" w:rsidP="00A4066A"/>
    <w:p w:rsidR="004B61BB" w:rsidRPr="00E73EBC" w:rsidRDefault="004B61BB" w:rsidP="00A4066A">
      <w:pPr>
        <w:pStyle w:val="ListParagraph"/>
        <w:numPr>
          <w:ilvl w:val="0"/>
          <w:numId w:val="5"/>
        </w:numPr>
      </w:pPr>
      <w:r w:rsidRPr="00E73EBC">
        <w:rPr>
          <w:b/>
        </w:rPr>
        <w:t xml:space="preserve">giving teachers information about </w:t>
      </w:r>
      <w:r>
        <w:rPr>
          <w:b/>
        </w:rPr>
        <w:t xml:space="preserve">helpful </w:t>
      </w:r>
      <w:r w:rsidRPr="00E73EBC">
        <w:rPr>
          <w:b/>
        </w:rPr>
        <w:t>ways to teach you</w:t>
      </w:r>
      <w:r w:rsidRPr="00E73EBC">
        <w:tab/>
      </w:r>
      <w:r w:rsidRPr="00E73EBC">
        <w:tab/>
      </w:r>
      <w:r w:rsidRPr="00E73EBC">
        <w:tab/>
      </w:r>
      <w:r w:rsidRPr="00E73EBC">
        <w:tab/>
      </w:r>
    </w:p>
    <w:p w:rsidR="004B61BB" w:rsidRPr="001E48DE" w:rsidRDefault="004B61BB" w:rsidP="00A4066A">
      <w:pPr>
        <w:ind w:firstLine="720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</w:t>
      </w:r>
      <w:r>
        <w:tab/>
      </w:r>
      <w:r>
        <w:tab/>
      </w:r>
      <w:r w:rsidRPr="001E48DE">
        <w:t>unhelpful</w:t>
      </w:r>
    </w:p>
    <w:p w:rsidR="004B61BB" w:rsidRDefault="004B61BB" w:rsidP="00A4066A">
      <w:pPr>
        <w:ind w:left="135"/>
      </w:pPr>
    </w:p>
    <w:p w:rsidR="004B61BB" w:rsidRPr="001E48DE" w:rsidRDefault="004B61BB" w:rsidP="00A4066A">
      <w:pPr>
        <w:ind w:left="135"/>
      </w:pPr>
    </w:p>
    <w:p w:rsidR="004B61BB" w:rsidRPr="001E48DE" w:rsidRDefault="004B61BB" w:rsidP="00A4066A">
      <w:pPr>
        <w:tabs>
          <w:tab w:val="left" w:pos="6500"/>
        </w:tabs>
      </w:pPr>
    </w:p>
    <w:p w:rsidR="004B61BB" w:rsidRPr="00E73EBC" w:rsidRDefault="004B61BB" w:rsidP="00A4066A">
      <w:pPr>
        <w:pStyle w:val="ListParagraph"/>
        <w:numPr>
          <w:ilvl w:val="0"/>
          <w:numId w:val="5"/>
        </w:numPr>
        <w:tabs>
          <w:tab w:val="left" w:pos="6500"/>
        </w:tabs>
      </w:pPr>
      <w:r w:rsidRPr="00E73EBC">
        <w:rPr>
          <w:b/>
        </w:rPr>
        <w:t>helping you</w:t>
      </w:r>
      <w:r>
        <w:rPr>
          <w:b/>
        </w:rPr>
        <w:t xml:space="preserve"> when you first come to college and helping you to </w:t>
      </w:r>
      <w:r w:rsidRPr="00E73EBC">
        <w:rPr>
          <w:b/>
        </w:rPr>
        <w:t xml:space="preserve">settle in </w:t>
      </w:r>
      <w:r w:rsidRPr="00E73EBC">
        <w:t xml:space="preserve"> </w:t>
      </w:r>
    </w:p>
    <w:p w:rsidR="004B61BB" w:rsidRDefault="004B61BB" w:rsidP="00A4066A">
      <w:pPr>
        <w:pStyle w:val="ListParagraph"/>
        <w:tabs>
          <w:tab w:val="left" w:pos="6500"/>
        </w:tabs>
        <w:ind w:left="644"/>
      </w:pPr>
    </w:p>
    <w:p w:rsidR="004B61BB" w:rsidRPr="001E48DE" w:rsidRDefault="004B61BB" w:rsidP="00A4066A">
      <w:pPr>
        <w:ind w:firstLine="720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</w:t>
      </w:r>
      <w:r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Default="004B61BB" w:rsidP="00A4066A"/>
    <w:p w:rsidR="004B61BB" w:rsidRPr="001E48DE" w:rsidRDefault="004B61BB" w:rsidP="00A4066A"/>
    <w:p w:rsidR="004B61BB" w:rsidRDefault="004B61BB" w:rsidP="00A4066A">
      <w:pPr>
        <w:pStyle w:val="ListParagraph"/>
        <w:numPr>
          <w:ilvl w:val="0"/>
          <w:numId w:val="6"/>
        </w:numPr>
      </w:pPr>
      <w:r w:rsidRPr="00E73EBC">
        <w:rPr>
          <w:b/>
        </w:rPr>
        <w:t>modify</w:t>
      </w:r>
      <w:r>
        <w:rPr>
          <w:b/>
        </w:rPr>
        <w:t xml:space="preserve">ing </w:t>
      </w:r>
      <w:r w:rsidRPr="00E73EBC">
        <w:rPr>
          <w:b/>
        </w:rPr>
        <w:t xml:space="preserve">resources to help you understand </w:t>
      </w:r>
      <w:r>
        <w:rPr>
          <w:b/>
        </w:rPr>
        <w:t>difficult ideas and language</w:t>
      </w:r>
      <w:r w:rsidRPr="00E73EBC">
        <w:tab/>
      </w:r>
      <w:r w:rsidRPr="00E73EBC">
        <w:tab/>
      </w:r>
      <w:r w:rsidRPr="00E73EBC">
        <w:tab/>
      </w:r>
      <w:r w:rsidRPr="00E73EBC">
        <w:tab/>
      </w:r>
    </w:p>
    <w:p w:rsidR="004B61BB" w:rsidRDefault="004B61BB" w:rsidP="00A4066A">
      <w:pPr>
        <w:pStyle w:val="ListParagraph"/>
        <w:ind w:left="689"/>
      </w:pPr>
      <w:r w:rsidRPr="00E73EBC">
        <w:t>essential</w:t>
      </w:r>
      <w:r w:rsidRPr="00E73EBC">
        <w:tab/>
      </w:r>
      <w:r>
        <w:tab/>
      </w:r>
      <w:r w:rsidRPr="00E73EBC">
        <w:t>very helpful</w:t>
      </w:r>
      <w:r w:rsidRPr="00E73EBC">
        <w:tab/>
        <w:t xml:space="preserve">       </w:t>
      </w:r>
      <w:r w:rsidRPr="00E73EBC">
        <w:tab/>
      </w:r>
      <w:r>
        <w:tab/>
      </w:r>
      <w:r w:rsidRPr="00E73EBC">
        <w:t xml:space="preserve">quite helpful          </w:t>
      </w:r>
      <w:r w:rsidRPr="00E73EBC">
        <w:tab/>
      </w:r>
      <w:r>
        <w:tab/>
      </w:r>
      <w:r w:rsidRPr="00E73EBC">
        <w:t>unhelpful</w:t>
      </w:r>
    </w:p>
    <w:p w:rsidR="004B61BB" w:rsidRDefault="004B61BB" w:rsidP="00A4066A">
      <w:pPr>
        <w:pStyle w:val="ListParagraph"/>
        <w:ind w:left="689"/>
      </w:pPr>
    </w:p>
    <w:p w:rsidR="004B61BB" w:rsidRPr="00E73EBC" w:rsidRDefault="004B61BB" w:rsidP="00A4066A">
      <w:pPr>
        <w:pStyle w:val="ListParagraph"/>
        <w:ind w:left="689"/>
      </w:pPr>
    </w:p>
    <w:p w:rsidR="004B61BB" w:rsidRPr="001E48DE" w:rsidRDefault="004B61BB" w:rsidP="00A4066A">
      <w:pPr>
        <w:rPr>
          <w:b/>
        </w:rPr>
      </w:pPr>
    </w:p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supporting you in college tests and exams</w:t>
      </w:r>
      <w:r w:rsidRPr="001E48DE">
        <w:rPr>
          <w:b/>
        </w:rPr>
        <w:tab/>
      </w:r>
      <w:r w:rsidRPr="001E48DE">
        <w:tab/>
      </w:r>
      <w:r w:rsidRPr="001E48DE">
        <w:tab/>
      </w:r>
    </w:p>
    <w:p w:rsidR="004B61BB" w:rsidRDefault="004B61BB" w:rsidP="00A4066A">
      <w:pPr>
        <w:ind w:left="689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</w:t>
      </w:r>
      <w:r>
        <w:tab/>
      </w:r>
      <w:r w:rsidRPr="001E48DE">
        <w:t xml:space="preserve"> </w:t>
      </w:r>
      <w:r w:rsidRPr="001E48DE">
        <w:tab/>
        <w:t xml:space="preserve">quite helpful          </w:t>
      </w:r>
      <w:r>
        <w:tab/>
      </w:r>
      <w:r w:rsidRPr="001E48DE">
        <w:t xml:space="preserve"> </w:t>
      </w:r>
      <w:r>
        <w:tab/>
      </w:r>
      <w:r w:rsidRPr="001E48DE">
        <w:t>unhelpful</w:t>
      </w:r>
    </w:p>
    <w:p w:rsidR="004B61BB" w:rsidRPr="001E48DE" w:rsidRDefault="004B61BB" w:rsidP="00A4066A"/>
    <w:p w:rsidR="004B61BB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1 to 1 tutorial sessions with a Teacher/Tutor of the deaf</w:t>
      </w:r>
      <w:r w:rsidRPr="001E48DE">
        <w:tab/>
      </w:r>
    </w:p>
    <w:p w:rsidR="004B61BB" w:rsidRDefault="004B61BB" w:rsidP="00A4066A">
      <w:pPr>
        <w:ind w:left="689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</w:t>
      </w:r>
      <w:r>
        <w:tab/>
      </w:r>
      <w:r>
        <w:tab/>
      </w:r>
      <w:r w:rsidRPr="001E48DE">
        <w:t xml:space="preserve">quite helpful   </w:t>
      </w:r>
      <w:r>
        <w:tab/>
      </w:r>
      <w:r>
        <w:tab/>
      </w:r>
      <w:r w:rsidRPr="001E48DE">
        <w:t>unhelpful</w:t>
      </w:r>
    </w:p>
    <w:p w:rsidR="004B61BB" w:rsidRDefault="004B61BB" w:rsidP="00A4066A">
      <w:pPr>
        <w:ind w:left="60"/>
      </w:pPr>
    </w:p>
    <w:p w:rsidR="004B61BB" w:rsidRPr="001E48DE" w:rsidRDefault="004B61BB" w:rsidP="00A4066A">
      <w:pPr>
        <w:ind w:left="60"/>
      </w:pPr>
    </w:p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helping you to improve your speech</w:t>
      </w:r>
      <w:r w:rsidRPr="001E48DE">
        <w:t xml:space="preserve"> </w:t>
      </w:r>
      <w:r w:rsidRPr="001E48DE">
        <w:tab/>
      </w:r>
      <w:r w:rsidRPr="001E48DE">
        <w:tab/>
      </w:r>
      <w:r w:rsidRPr="001E48DE">
        <w:tab/>
      </w:r>
    </w:p>
    <w:p w:rsidR="004B61BB" w:rsidRDefault="004B61BB" w:rsidP="00A4066A">
      <w:pPr>
        <w:ind w:left="689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</w:t>
      </w:r>
      <w:r>
        <w:tab/>
      </w:r>
      <w:r w:rsidRPr="001E48DE">
        <w:t xml:space="preserve">  </w:t>
      </w:r>
      <w:r w:rsidRPr="001E48DE">
        <w:tab/>
        <w:t xml:space="preserve">quite helpful          </w:t>
      </w:r>
      <w:r>
        <w:tab/>
      </w:r>
      <w:r w:rsidRPr="001E48DE">
        <w:tab/>
        <w:t>unhelpful</w:t>
      </w:r>
    </w:p>
    <w:p w:rsidR="004B61BB" w:rsidRPr="001E48DE" w:rsidRDefault="004B61BB" w:rsidP="00A4066A"/>
    <w:p w:rsidR="004B61BB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  <w:tabs>
          <w:tab w:val="left" w:pos="709"/>
        </w:tabs>
      </w:pPr>
      <w:r w:rsidRPr="001E48DE">
        <w:rPr>
          <w:b/>
        </w:rPr>
        <w:t xml:space="preserve">giving </w:t>
      </w:r>
      <w:r w:rsidRPr="001E48DE">
        <w:rPr>
          <w:b/>
          <w:i/>
        </w:rPr>
        <w:t>you</w:t>
      </w:r>
      <w:r w:rsidRPr="001E48DE">
        <w:rPr>
          <w:b/>
        </w:rPr>
        <w:t xml:space="preserve"> information about your hearing loss</w:t>
      </w:r>
      <w:r w:rsidRPr="001E48DE">
        <w:tab/>
      </w:r>
    </w:p>
    <w:p w:rsidR="004B61BB" w:rsidRDefault="004B61BB" w:rsidP="00A4066A">
      <w:pPr>
        <w:tabs>
          <w:tab w:val="left" w:pos="709"/>
        </w:tabs>
        <w:ind w:left="689"/>
      </w:pPr>
    </w:p>
    <w:p w:rsidR="004B61BB" w:rsidRPr="001E48DE" w:rsidRDefault="004B61BB" w:rsidP="00A4066A">
      <w:pPr>
        <w:tabs>
          <w:tab w:val="left" w:pos="709"/>
        </w:tabs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>
        <w:tab/>
      </w:r>
      <w:r w:rsidRPr="001E48DE">
        <w:tab/>
        <w:t xml:space="preserve">quite helpful            </w:t>
      </w:r>
      <w:r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helping you to improve your reading and writing</w:t>
      </w:r>
      <w:r w:rsidRPr="001E48DE">
        <w:rPr>
          <w:b/>
        </w:rPr>
        <w:tab/>
      </w:r>
      <w:r w:rsidRPr="001E48DE">
        <w:tab/>
      </w:r>
    </w:p>
    <w:p w:rsidR="004B61BB" w:rsidRDefault="004B61BB" w:rsidP="00A4066A">
      <w:pPr>
        <w:ind w:left="689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  <w:t>quite helpful</w:t>
      </w:r>
      <w:r>
        <w:tab/>
      </w:r>
      <w:r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Pr="001E48DE" w:rsidRDefault="004B61BB" w:rsidP="00A4066A"/>
    <w:p w:rsidR="004B61BB" w:rsidRPr="00A4066A" w:rsidRDefault="004B61BB" w:rsidP="00A4066A">
      <w:pPr>
        <w:pStyle w:val="ListParagraph"/>
        <w:numPr>
          <w:ilvl w:val="0"/>
          <w:numId w:val="6"/>
        </w:numPr>
      </w:pPr>
      <w:r w:rsidRPr="00A4066A">
        <w:rPr>
          <w:b/>
        </w:rPr>
        <w:t>giving opportunities for you to meet other sensory impaired students from other campuses</w:t>
      </w:r>
      <w:r>
        <w:rPr>
          <w:b/>
        </w:rPr>
        <w:t xml:space="preserve"> </w:t>
      </w:r>
      <w:r w:rsidRPr="00A4066A">
        <w:rPr>
          <w:b/>
        </w:rPr>
        <w:t>or colleges</w:t>
      </w:r>
    </w:p>
    <w:p w:rsidR="004B61BB" w:rsidRDefault="004B61BB" w:rsidP="00A4066A">
      <w:r w:rsidRPr="00A4066A">
        <w:tab/>
      </w:r>
      <w:r w:rsidRPr="00A4066A">
        <w:tab/>
      </w:r>
      <w:r w:rsidRPr="00A4066A">
        <w:tab/>
      </w:r>
      <w:r w:rsidRPr="00A4066A">
        <w:tab/>
      </w:r>
      <w:r>
        <w:tab/>
      </w:r>
      <w:r>
        <w:tab/>
      </w:r>
      <w:r>
        <w:tab/>
      </w:r>
    </w:p>
    <w:p w:rsidR="004B61BB" w:rsidRPr="00A4066A" w:rsidRDefault="004B61BB" w:rsidP="00A4066A">
      <w:pPr>
        <w:ind w:firstLine="689"/>
      </w:pPr>
      <w:r w:rsidRPr="00A4066A">
        <w:t>essential</w:t>
      </w:r>
      <w:r w:rsidRPr="00A4066A">
        <w:tab/>
      </w:r>
      <w:r>
        <w:tab/>
      </w:r>
      <w:r w:rsidRPr="00A4066A">
        <w:t>very helpful</w:t>
      </w:r>
      <w:r w:rsidRPr="00A4066A">
        <w:tab/>
        <w:t xml:space="preserve">       </w:t>
      </w:r>
      <w:r w:rsidRPr="00A4066A">
        <w:tab/>
      </w:r>
      <w:r>
        <w:tab/>
      </w:r>
      <w:r w:rsidRPr="00A4066A">
        <w:t xml:space="preserve">quite helpful          </w:t>
      </w:r>
      <w:r w:rsidRPr="00A4066A">
        <w:tab/>
      </w:r>
      <w:r>
        <w:tab/>
      </w:r>
      <w:r w:rsidRPr="00A4066A">
        <w:t>unhelpful</w:t>
      </w:r>
    </w:p>
    <w:p w:rsidR="004B61BB" w:rsidRDefault="004B61BB" w:rsidP="00A4066A"/>
    <w:p w:rsidR="004B61BB" w:rsidRPr="001E48DE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helping you to join in with hearing students</w:t>
      </w:r>
      <w:r w:rsidRPr="001E48DE">
        <w:tab/>
      </w:r>
      <w:r w:rsidRPr="001E48DE">
        <w:tab/>
      </w:r>
    </w:p>
    <w:p w:rsidR="004B61BB" w:rsidRDefault="004B61BB" w:rsidP="00A4066A">
      <w:pPr>
        <w:ind w:left="284"/>
      </w:pPr>
    </w:p>
    <w:p w:rsidR="004B61BB" w:rsidRPr="001E48DE" w:rsidRDefault="004B61BB" w:rsidP="00A4066A">
      <w:pPr>
        <w:ind w:left="284" w:firstLine="405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 </w:t>
      </w:r>
      <w:r>
        <w:tab/>
      </w:r>
      <w:r>
        <w:tab/>
      </w:r>
      <w:r w:rsidRPr="001E48DE">
        <w:t>unhelpful</w:t>
      </w:r>
    </w:p>
    <w:p w:rsidR="004B61BB" w:rsidRDefault="004B61BB" w:rsidP="00A4066A"/>
    <w:p w:rsidR="004B61BB" w:rsidRPr="001E48DE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talking to tutor groups about hearing impairment</w:t>
      </w:r>
      <w:r w:rsidRPr="001E48DE">
        <w:tab/>
      </w:r>
      <w:r w:rsidRPr="001E48DE">
        <w:tab/>
      </w:r>
    </w:p>
    <w:p w:rsidR="004B61BB" w:rsidRDefault="004B61BB" w:rsidP="00A4066A">
      <w:pPr>
        <w:ind w:left="284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 </w:t>
      </w:r>
      <w:r>
        <w:tab/>
      </w:r>
      <w:r>
        <w:tab/>
      </w:r>
      <w:r w:rsidRPr="001E48DE">
        <w:t>unhelpful</w:t>
      </w:r>
    </w:p>
    <w:p w:rsidR="004B61BB" w:rsidRDefault="004B61BB" w:rsidP="00A4066A"/>
    <w:p w:rsidR="004B61BB" w:rsidRPr="001E48DE" w:rsidRDefault="004B61BB" w:rsidP="00A4066A"/>
    <w:p w:rsidR="004B61BB" w:rsidRPr="001E48DE" w:rsidRDefault="004B61BB" w:rsidP="00A4066A"/>
    <w:p w:rsidR="004B61BB" w:rsidRDefault="004B61BB" w:rsidP="00A4066A">
      <w:pPr>
        <w:numPr>
          <w:ilvl w:val="0"/>
          <w:numId w:val="6"/>
        </w:numPr>
      </w:pPr>
      <w:r w:rsidRPr="001E48DE">
        <w:rPr>
          <w:b/>
        </w:rPr>
        <w:t>encouraging you to be independent</w:t>
      </w:r>
      <w:r w:rsidRPr="001E48DE">
        <w:rPr>
          <w:b/>
        </w:rPr>
        <w:tab/>
      </w:r>
      <w:r w:rsidRPr="001E48DE">
        <w:tab/>
      </w:r>
      <w:r w:rsidRPr="001E48DE">
        <w:tab/>
      </w:r>
    </w:p>
    <w:p w:rsidR="004B61BB" w:rsidRDefault="004B61BB" w:rsidP="00A4066A">
      <w:pPr>
        <w:ind w:left="689"/>
      </w:pPr>
    </w:p>
    <w:p w:rsidR="004B61BB" w:rsidRPr="001E48DE" w:rsidRDefault="004B61BB" w:rsidP="00A4066A">
      <w:pPr>
        <w:ind w:left="689"/>
      </w:pPr>
      <w:r w:rsidRPr="001E48DE">
        <w:t>essential</w:t>
      </w:r>
      <w:r w:rsidRPr="001E48DE">
        <w:tab/>
      </w:r>
      <w:r>
        <w:tab/>
      </w:r>
      <w:r w:rsidRPr="001E48DE">
        <w:t>very helpful</w:t>
      </w:r>
      <w:r w:rsidRPr="001E48DE">
        <w:tab/>
        <w:t xml:space="preserve">       </w:t>
      </w:r>
      <w:r w:rsidRPr="001E48DE">
        <w:tab/>
      </w:r>
      <w:r>
        <w:tab/>
      </w:r>
      <w:r w:rsidRPr="001E48DE">
        <w:t xml:space="preserve">quite helpful            </w:t>
      </w:r>
      <w:r>
        <w:tab/>
      </w:r>
      <w:r>
        <w:tab/>
      </w:r>
      <w:r w:rsidRPr="001E48DE">
        <w:t>unhelpful</w:t>
      </w:r>
    </w:p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>
      <w:pPr>
        <w:numPr>
          <w:ilvl w:val="0"/>
          <w:numId w:val="6"/>
        </w:numPr>
        <w:rPr>
          <w:b/>
        </w:rPr>
      </w:pPr>
      <w:r>
        <w:rPr>
          <w:b/>
        </w:rPr>
        <w:t xml:space="preserve">Can you </w:t>
      </w:r>
      <w:r w:rsidRPr="001E48DE">
        <w:rPr>
          <w:b/>
        </w:rPr>
        <w:t xml:space="preserve">think </w:t>
      </w:r>
      <w:r>
        <w:rPr>
          <w:b/>
        </w:rPr>
        <w:t xml:space="preserve">of anything that </w:t>
      </w:r>
      <w:r w:rsidRPr="001E48DE">
        <w:rPr>
          <w:b/>
        </w:rPr>
        <w:t xml:space="preserve">could be changed to make life at </w:t>
      </w:r>
      <w:r>
        <w:rPr>
          <w:b/>
        </w:rPr>
        <w:t xml:space="preserve">college </w:t>
      </w:r>
      <w:r w:rsidRPr="001E48DE">
        <w:rPr>
          <w:b/>
        </w:rPr>
        <w:t>better for deaf and hearing-impaired students?</w:t>
      </w:r>
    </w:p>
    <w:p w:rsidR="004B61BB" w:rsidRPr="001E48DE" w:rsidRDefault="004B61BB" w:rsidP="00A4066A">
      <w:pPr>
        <w:ind w:left="720"/>
      </w:pPr>
    </w:p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A4066A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Pr="001E48DE" w:rsidRDefault="004B61BB" w:rsidP="001E48DE"/>
    <w:p w:rsidR="004B61BB" w:rsidRDefault="004B61BB" w:rsidP="001E48DE"/>
    <w:p w:rsidR="004B61BB" w:rsidRDefault="004B61BB" w:rsidP="001E48DE"/>
    <w:p w:rsidR="004B61BB" w:rsidRDefault="004B61BB" w:rsidP="001E48DE"/>
    <w:p w:rsidR="004B61BB" w:rsidRDefault="004B61BB" w:rsidP="001E48DE"/>
    <w:p w:rsidR="004B61BB" w:rsidRDefault="004B61BB" w:rsidP="001E48DE"/>
    <w:p w:rsidR="004B61BB" w:rsidRPr="001E48DE" w:rsidRDefault="004B61BB" w:rsidP="001E48DE"/>
    <w:p w:rsidR="004B61BB" w:rsidRPr="001E48DE" w:rsidRDefault="004B61BB" w:rsidP="001E48DE">
      <w:pPr>
        <w:jc w:val="center"/>
      </w:pPr>
      <w:r w:rsidRPr="001E48DE">
        <w:tab/>
      </w:r>
    </w:p>
    <w:p w:rsidR="004B61BB" w:rsidRPr="001E48DE" w:rsidRDefault="004B61BB" w:rsidP="001E48DE">
      <w:pPr>
        <w:jc w:val="center"/>
      </w:pPr>
    </w:p>
    <w:p w:rsidR="004B61BB" w:rsidRPr="001E48DE" w:rsidRDefault="004B61BB" w:rsidP="00A4066A">
      <w:pPr>
        <w:jc w:val="center"/>
      </w:pPr>
      <w:r w:rsidRPr="001E48DE">
        <w:rPr>
          <w:i/>
          <w:sz w:val="28"/>
          <w:szCs w:val="28"/>
        </w:rPr>
        <w:t>Thank you for answering these questions</w:t>
      </w:r>
    </w:p>
    <w:sectPr w:rsidR="004B61BB" w:rsidRPr="001E48DE" w:rsidSect="001E48DE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134" w:right="1134" w:bottom="1134" w:left="1134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B61BB" w:rsidRDefault="004B61BB" w:rsidP="00F71458">
      <w:r>
        <w:separator/>
      </w:r>
    </w:p>
  </w:endnote>
  <w:endnote w:type="continuationSeparator" w:id="0">
    <w:p w:rsidR="004B61BB" w:rsidRDefault="004B61BB" w:rsidP="00F7145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??¨¬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1BB" w:rsidRDefault="004B61BB">
    <w:pPr>
      <w:pStyle w:val="Footer"/>
    </w:pPr>
    <w:r>
      <w:rPr>
        <w:noProof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2" o:spid="_x0000_s2049" type="#_x0000_t75" alt="OCC Dec 2012 (b&amp;w)" style="position:absolute;margin-left:367.8pt;margin-top:22.3pt;width:104.25pt;height:22.6pt;z-index:-251656192;visibility:visible" wrapcoords="-155 0 -155 20880 21600 20880 21600 0 -155 0">
          <v:imagedata r:id="rId1" o:title=""/>
          <w10:wrap type="tight"/>
        </v:shape>
      </w:pict>
    </w:r>
    <w:r w:rsidRPr="00BA2551">
      <w:rPr>
        <w:rFonts w:cs="Times New Roman"/>
        <w:noProof/>
        <w:sz w:val="22"/>
        <w:szCs w:val="22"/>
        <w:lang w:eastAsia="en-GB"/>
      </w:rPr>
      <w:pict>
        <v:shape id="Picture 1" o:spid="_x0000_i1026" type="#_x0000_t75" style="width:69.6pt;height:49.8pt;visibility:visible">
          <v:imagedata r:id="rId2" o:title=""/>
        </v:shape>
      </w:pic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1BB" w:rsidRPr="00F71458" w:rsidRDefault="004B61BB" w:rsidP="00015052">
    <w:pPr>
      <w:tabs>
        <w:tab w:val="left" w:pos="567"/>
        <w:tab w:val="left" w:pos="1134"/>
        <w:tab w:val="left" w:pos="1701"/>
      </w:tabs>
      <w:ind w:right="-472"/>
      <w:rPr>
        <w:sz w:val="22"/>
        <w:szCs w:val="22"/>
      </w:rPr>
    </w:pPr>
    <w:r w:rsidRPr="00BA2551">
      <w:rPr>
        <w:rFonts w:cs="Times New Roman"/>
        <w:noProof/>
        <w:sz w:val="22"/>
        <w:szCs w:val="22"/>
        <w:lang w:eastAsia="en-GB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Picture 3" o:spid="_x0000_i1029" type="#_x0000_t75" style="width:69.6pt;height:49.8pt;visibility:visible">
          <v:imagedata r:id="rId1" o:title=""/>
        </v:shape>
      </w:pict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</w:r>
    <w:r>
      <w:rPr>
        <w:rFonts w:cs="Times New Roman"/>
        <w:sz w:val="22"/>
        <w:szCs w:val="22"/>
      </w:rPr>
      <w:tab/>
      <w:t xml:space="preserve">   </w:t>
    </w:r>
    <w:r w:rsidRPr="00BA2551">
      <w:rPr>
        <w:rFonts w:cs="Times New Roman"/>
        <w:noProof/>
        <w:sz w:val="22"/>
        <w:szCs w:val="22"/>
        <w:lang w:eastAsia="en-GB"/>
      </w:rPr>
      <w:pict>
        <v:shape id="Picture 4" o:spid="_x0000_i1030" type="#_x0000_t75" alt="OCC Dec 2012 (b&amp;w)" style="width:103.8pt;height:22.2pt;visibility:visible">
          <v:imagedata r:id="rId2" o:title=""/>
        </v:shape>
      </w:pict>
    </w:r>
  </w:p>
  <w:p w:rsidR="004B61BB" w:rsidRDefault="004B61BB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B61BB" w:rsidRDefault="004B61BB" w:rsidP="00F71458">
      <w:r>
        <w:separator/>
      </w:r>
    </w:p>
  </w:footnote>
  <w:footnote w:type="continuationSeparator" w:id="0">
    <w:p w:rsidR="004B61BB" w:rsidRDefault="004B61BB" w:rsidP="00F7145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1BB" w:rsidRPr="00015052" w:rsidRDefault="004B61BB" w:rsidP="009B4673">
    <w:pPr>
      <w:pStyle w:val="Subtitle"/>
      <w:jc w:val="center"/>
      <w:rPr>
        <w:rFonts w:ascii="Arial" w:hAnsi="Arial" w:cs="Arial"/>
        <w:b/>
        <w:color w:val="auto"/>
      </w:rPr>
    </w:pPr>
    <w:r w:rsidRPr="00015052">
      <w:rPr>
        <w:rFonts w:ascii="Arial" w:hAnsi="Arial" w:cs="Arial"/>
        <w:b/>
        <w:color w:val="auto"/>
      </w:rPr>
      <w:t xml:space="preserve">SENSS </w:t>
    </w:r>
    <w:r>
      <w:rPr>
        <w:rFonts w:ascii="Arial" w:hAnsi="Arial" w:cs="Arial"/>
        <w:b/>
        <w:color w:val="auto"/>
      </w:rPr>
      <w:t>Sensory, Physical &amp; Complex Needs Support Service</w:t>
    </w:r>
  </w:p>
  <w:p w:rsidR="004B61BB" w:rsidRDefault="004B61BB" w:rsidP="009B4673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 xml:space="preserve">Post 16 Sensory Impairment Team, City of Oxford College, </w:t>
    </w:r>
  </w:p>
  <w:p w:rsidR="004B61BB" w:rsidRPr="00117E4D" w:rsidRDefault="004B61BB" w:rsidP="009B4673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>Oxpens Road, Oxford OX1 1SA</w:t>
    </w:r>
  </w:p>
  <w:p w:rsidR="004B61BB" w:rsidRDefault="004B61BB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B61BB" w:rsidRPr="00015052" w:rsidRDefault="004B61BB" w:rsidP="006D420C">
    <w:pPr>
      <w:pStyle w:val="Subtitle"/>
      <w:jc w:val="center"/>
      <w:rPr>
        <w:rFonts w:ascii="Arial" w:hAnsi="Arial" w:cs="Arial"/>
        <w:b/>
        <w:color w:val="auto"/>
      </w:rPr>
    </w:pPr>
    <w:r w:rsidRPr="00015052">
      <w:rPr>
        <w:rFonts w:ascii="Arial" w:hAnsi="Arial" w:cs="Arial"/>
        <w:b/>
        <w:color w:val="auto"/>
      </w:rPr>
      <w:t xml:space="preserve">SENSS </w:t>
    </w:r>
    <w:r>
      <w:rPr>
        <w:rFonts w:ascii="Arial" w:hAnsi="Arial" w:cs="Arial"/>
        <w:b/>
        <w:color w:val="auto"/>
      </w:rPr>
      <w:t>Sensory, Physical &amp; Complex Needs Support Service</w:t>
    </w:r>
  </w:p>
  <w:p w:rsidR="004B61BB" w:rsidRDefault="004B61BB" w:rsidP="00E04CB8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 xml:space="preserve">Post 16 Sensory Impairment Team, City of Oxford College, </w:t>
    </w:r>
  </w:p>
  <w:p w:rsidR="004B61BB" w:rsidRPr="00117E4D" w:rsidRDefault="004B61BB" w:rsidP="00E04CB8">
    <w:pPr>
      <w:pStyle w:val="Subtitle"/>
      <w:jc w:val="center"/>
      <w:rPr>
        <w:rFonts w:ascii="Arial" w:hAnsi="Arial" w:cs="Arial"/>
        <w:color w:val="auto"/>
      </w:rPr>
    </w:pPr>
    <w:r>
      <w:rPr>
        <w:rFonts w:ascii="Arial" w:hAnsi="Arial" w:cs="Arial"/>
        <w:color w:val="auto"/>
      </w:rPr>
      <w:t>Oxpens Road, Oxford OX1 1SA</w:t>
    </w:r>
  </w:p>
  <w:p w:rsidR="004B61BB" w:rsidRDefault="004B61BB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2378F8"/>
    <w:multiLevelType w:val="hybridMultilevel"/>
    <w:tmpl w:val="37460B7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>
    <w:nsid w:val="0EC25C54"/>
    <w:multiLevelType w:val="hybridMultilevel"/>
    <w:tmpl w:val="967239D0"/>
    <w:lvl w:ilvl="0" w:tplc="5EC067A0">
      <w:start w:val="1"/>
      <w:numFmt w:val="decimal"/>
      <w:lvlText w:val="%1."/>
      <w:lvlJc w:val="left"/>
      <w:pPr>
        <w:ind w:left="644" w:hanging="360"/>
      </w:pPr>
      <w:rPr>
        <w:rFonts w:cs="Times New Roman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D972C09"/>
    <w:multiLevelType w:val="hybridMultilevel"/>
    <w:tmpl w:val="2F0E7B8C"/>
    <w:lvl w:ilvl="0" w:tplc="26725888">
      <w:start w:val="10"/>
      <w:numFmt w:val="decimal"/>
      <w:lvlText w:val="%1."/>
      <w:lvlJc w:val="left"/>
      <w:pPr>
        <w:ind w:left="689" w:hanging="405"/>
      </w:pPr>
      <w:rPr>
        <w:rFonts w:cs="Times New Roman" w:hint="default"/>
        <w:b w:val="0"/>
      </w:rPr>
    </w:lvl>
    <w:lvl w:ilvl="1" w:tplc="0809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>
    <w:nsid w:val="660507B5"/>
    <w:multiLevelType w:val="hybridMultilevel"/>
    <w:tmpl w:val="0D6E9522"/>
    <w:lvl w:ilvl="0" w:tplc="E59C2836">
      <w:start w:val="1"/>
      <w:numFmt w:val="decimal"/>
      <w:lvlText w:val="%1"/>
      <w:lvlJc w:val="left"/>
      <w:pPr>
        <w:ind w:left="72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6DAA6501"/>
    <w:multiLevelType w:val="hybridMultilevel"/>
    <w:tmpl w:val="1E8EA51C"/>
    <w:lvl w:ilvl="0" w:tplc="040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D8920E52">
      <w:start w:val="1"/>
      <w:numFmt w:val="bullet"/>
      <w:lvlText w:val="-"/>
      <w:lvlJc w:val="left"/>
      <w:pPr>
        <w:tabs>
          <w:tab w:val="num" w:pos="1950"/>
        </w:tabs>
        <w:ind w:left="1950" w:hanging="510"/>
      </w:pPr>
      <w:rPr>
        <w:rFonts w:ascii="Comic Sans MS" w:hAnsi="Comic Sans M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5">
    <w:nsid w:val="6E8F262C"/>
    <w:multiLevelType w:val="hybridMultilevel"/>
    <w:tmpl w:val="8612EB02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5"/>
  </w:num>
  <w:num w:numId="3">
    <w:abstractNumId w:val="0"/>
  </w:num>
  <w:num w:numId="4">
    <w:abstractNumId w:val="4"/>
  </w:num>
  <w:num w:numId="5">
    <w:abstractNumId w:val="1"/>
  </w:num>
  <w:num w:numId="6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zoom w:val="fullPage" w:percent="57"/>
  <w:defaultTabStop w:val="720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71458"/>
    <w:rsid w:val="00015052"/>
    <w:rsid w:val="00064D16"/>
    <w:rsid w:val="000B4310"/>
    <w:rsid w:val="00117E4D"/>
    <w:rsid w:val="001A36F8"/>
    <w:rsid w:val="001E48DE"/>
    <w:rsid w:val="002F2FA5"/>
    <w:rsid w:val="002F7C26"/>
    <w:rsid w:val="0031725A"/>
    <w:rsid w:val="003837F8"/>
    <w:rsid w:val="004000D7"/>
    <w:rsid w:val="00400A76"/>
    <w:rsid w:val="004B4CA4"/>
    <w:rsid w:val="004B61BB"/>
    <w:rsid w:val="00504E43"/>
    <w:rsid w:val="005D7F9C"/>
    <w:rsid w:val="00617885"/>
    <w:rsid w:val="00684B39"/>
    <w:rsid w:val="006C65BD"/>
    <w:rsid w:val="006D420C"/>
    <w:rsid w:val="00722B76"/>
    <w:rsid w:val="007651F1"/>
    <w:rsid w:val="007908F4"/>
    <w:rsid w:val="008B29E4"/>
    <w:rsid w:val="008D026F"/>
    <w:rsid w:val="00956CCB"/>
    <w:rsid w:val="009B4673"/>
    <w:rsid w:val="00A4066A"/>
    <w:rsid w:val="00A76362"/>
    <w:rsid w:val="00BA2551"/>
    <w:rsid w:val="00BB6027"/>
    <w:rsid w:val="00C4005A"/>
    <w:rsid w:val="00C53B17"/>
    <w:rsid w:val="00DB466C"/>
    <w:rsid w:val="00DC1C15"/>
    <w:rsid w:val="00DD7324"/>
    <w:rsid w:val="00E04CB8"/>
    <w:rsid w:val="00E73EBC"/>
    <w:rsid w:val="00E96EB6"/>
    <w:rsid w:val="00F26B73"/>
    <w:rsid w:val="00F341DB"/>
    <w:rsid w:val="00F63015"/>
    <w:rsid w:val="00F71458"/>
    <w:rsid w:val="00FD3A8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Arial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000D7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D420C"/>
    <w:pPr>
      <w:keepNext/>
      <w:keepLines/>
      <w:spacing w:before="480"/>
      <w:outlineLvl w:val="0"/>
    </w:pPr>
    <w:rPr>
      <w:rFonts w:ascii="Cambria" w:eastAsia="SimSu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6D420C"/>
    <w:rPr>
      <w:rFonts w:ascii="Cambria" w:eastAsia="SimSun" w:hAnsi="Cambria" w:cs="Times New Roman"/>
      <w:b/>
      <w:bCs/>
      <w:color w:val="365F91"/>
      <w:sz w:val="28"/>
      <w:szCs w:val="28"/>
    </w:rPr>
  </w:style>
  <w:style w:type="paragraph" w:styleId="Header">
    <w:name w:val="header"/>
    <w:basedOn w:val="Normal"/>
    <w:link w:val="HeaderChar"/>
    <w:uiPriority w:val="99"/>
    <w:rsid w:val="00F7145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F71458"/>
    <w:rPr>
      <w:rFonts w:cs="Times New Roman"/>
    </w:rPr>
  </w:style>
  <w:style w:type="paragraph" w:styleId="Footer">
    <w:name w:val="footer"/>
    <w:basedOn w:val="Normal"/>
    <w:link w:val="FooterChar"/>
    <w:uiPriority w:val="99"/>
    <w:rsid w:val="00F7145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F71458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71458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71458"/>
    <w:rPr>
      <w:rFonts w:ascii="Tahoma" w:hAnsi="Tahoma" w:cs="Tahoma"/>
      <w:sz w:val="16"/>
      <w:szCs w:val="16"/>
    </w:rPr>
  </w:style>
  <w:style w:type="paragraph" w:styleId="Subtitle">
    <w:name w:val="Subtitle"/>
    <w:basedOn w:val="Normal"/>
    <w:next w:val="Normal"/>
    <w:link w:val="SubtitleChar"/>
    <w:uiPriority w:val="99"/>
    <w:qFormat/>
    <w:rsid w:val="00117E4D"/>
    <w:pPr>
      <w:numPr>
        <w:ilvl w:val="1"/>
      </w:numPr>
    </w:pPr>
    <w:rPr>
      <w:rFonts w:ascii="Cambria" w:eastAsia="SimSun" w:hAnsi="Cambria" w:cs="Times New Roman"/>
      <w:i/>
      <w:iCs/>
      <w:color w:val="4F81BD"/>
      <w:spacing w:val="15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117E4D"/>
    <w:rPr>
      <w:rFonts w:ascii="Cambria" w:eastAsia="SimSun" w:hAnsi="Cambria" w:cs="Times New Roman"/>
      <w:i/>
      <w:iCs/>
      <w:color w:val="4F81BD"/>
      <w:spacing w:val="15"/>
    </w:rPr>
  </w:style>
  <w:style w:type="paragraph" w:styleId="ListParagraph">
    <w:name w:val="List Paragraph"/>
    <w:basedOn w:val="Normal"/>
    <w:uiPriority w:val="99"/>
    <w:qFormat/>
    <w:rsid w:val="00DD732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6</Pages>
  <Words>655</Words>
  <Characters>3738</Characters>
  <Application>Microsoft Office Outlook</Application>
  <DocSecurity>0</DocSecurity>
  <Lines>0</Lines>
  <Paragraphs>0</Paragraphs>
  <ScaleCrop>false</ScaleCrop>
  <Company>Oxfordshire County Council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</dc:title>
  <dc:subject/>
  <dc:creator>diane.floyd</dc:creator>
  <cp:keywords/>
  <dc:description/>
  <cp:lastModifiedBy>Bob Denman</cp:lastModifiedBy>
  <cp:revision>2</cp:revision>
  <cp:lastPrinted>2013-05-14T09:24:00Z</cp:lastPrinted>
  <dcterms:created xsi:type="dcterms:W3CDTF">2014-06-05T14:22:00Z</dcterms:created>
  <dcterms:modified xsi:type="dcterms:W3CDTF">2014-06-05T14:22:00Z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0x010100F221401309A88246A346976A42072E7B</vt:lpwstr>
  </property>
  <property fmtid="{D5CDD505-2E9C-101B-9397-08002B2CF9AE}" pid="3" name="_dlc_DocIdItemGuid">
    <vt:lpwstr>916b13a0-30d1-43e6-8885-54e8fe224098</vt:lpwstr>
  </property>
  <property fmtid="{D5CDD505-2E9C-101B-9397-08002B2CF9AE}" pid="4" name="_dlc_DocId">
    <vt:lpwstr>RH3PKKH6Y2FE-1764-4614</vt:lpwstr>
  </property>
  <property fmtid="{D5CDD505-2E9C-101B-9397-08002B2CF9AE}" pid="5" name="_dlc_DocIdUrl">
    <vt:lpwstr>http://staffportal/curriculum/study_support/sensory/hst/_layouts/DocIdRedir.aspx?ID=RH3PKKH6Y2FE-1764-4614, RH3PKKH6Y2FE-1764-4614</vt:lpwstr>
  </property>
</Properties>
</file>