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41A" w:rsidRPr="001D677D" w:rsidRDefault="008B441A" w:rsidP="00D90A0A">
      <w:pPr>
        <w:pStyle w:val="Caption"/>
        <w:pBdr>
          <w:top w:val="thinThickLargeGap" w:sz="24" w:space="1" w:color="auto"/>
          <w:left w:val="thinThickLargeGap" w:sz="24" w:space="4" w:color="auto"/>
          <w:bottom w:val="thickThinLargeGap" w:sz="24" w:space="1" w:color="auto"/>
          <w:right w:val="thickThinLargeGap" w:sz="24" w:space="4" w:color="auto"/>
        </w:pBdr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  <w:lang w:val="en-US"/>
        </w:rPr>
        <w:t xml:space="preserve">Post 16 </w:t>
      </w:r>
      <w:r w:rsidRPr="001D677D">
        <w:rPr>
          <w:noProof/>
          <w:sz w:val="28"/>
          <w:szCs w:val="28"/>
          <w:lang w:val="en-US"/>
        </w:rPr>
        <w:t>SENSS Hearing Impairment</w:t>
      </w:r>
      <w:r w:rsidRPr="001D677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-  </w:t>
      </w:r>
      <w:r w:rsidRPr="001D677D">
        <w:rPr>
          <w:sz w:val="28"/>
          <w:szCs w:val="28"/>
        </w:rPr>
        <w:t>Impact of Interventions Log</w:t>
      </w:r>
      <w:r>
        <w:rPr>
          <w:sz w:val="28"/>
          <w:szCs w:val="28"/>
        </w:rPr>
        <w:t xml:space="preserve">   2013-14</w:t>
      </w:r>
    </w:p>
    <w:p w:rsidR="008B441A" w:rsidRPr="00B24587" w:rsidRDefault="008B441A" w:rsidP="001D677D">
      <w:pPr>
        <w:rPr>
          <w:b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660"/>
        <w:gridCol w:w="2363"/>
        <w:gridCol w:w="2268"/>
        <w:gridCol w:w="2598"/>
      </w:tblGrid>
      <w:tr w:rsidR="008B441A" w:rsidRPr="008D260E" w:rsidTr="008D260E">
        <w:trPr>
          <w:trHeight w:val="547"/>
        </w:trPr>
        <w:tc>
          <w:tcPr>
            <w:tcW w:w="5023" w:type="dxa"/>
            <w:gridSpan w:val="2"/>
            <w:vAlign w:val="center"/>
          </w:tcPr>
          <w:p w:rsidR="008B441A" w:rsidRPr="008D260E" w:rsidRDefault="008B441A" w:rsidP="005C0E99">
            <w:r w:rsidRPr="008D260E">
              <w:rPr>
                <w:b/>
              </w:rPr>
              <w:t xml:space="preserve">NAME:  </w:t>
            </w:r>
          </w:p>
        </w:tc>
        <w:tc>
          <w:tcPr>
            <w:tcW w:w="2268" w:type="dxa"/>
            <w:vAlign w:val="center"/>
          </w:tcPr>
          <w:p w:rsidR="008B441A" w:rsidRPr="008D260E" w:rsidRDefault="008B441A" w:rsidP="005C0E99">
            <w:pPr>
              <w:rPr>
                <w:b/>
              </w:rPr>
            </w:pPr>
            <w:r w:rsidRPr="008D260E">
              <w:rPr>
                <w:b/>
              </w:rPr>
              <w:t xml:space="preserve">DOB:  </w:t>
            </w:r>
          </w:p>
        </w:tc>
        <w:tc>
          <w:tcPr>
            <w:tcW w:w="2598" w:type="dxa"/>
            <w:vAlign w:val="center"/>
          </w:tcPr>
          <w:p w:rsidR="008B441A" w:rsidRPr="008D260E" w:rsidRDefault="008B441A" w:rsidP="005C0E99">
            <w:pPr>
              <w:rPr>
                <w:b/>
              </w:rPr>
            </w:pPr>
            <w:r w:rsidRPr="008D260E">
              <w:rPr>
                <w:b/>
              </w:rPr>
              <w:t xml:space="preserve">GENDER:  </w:t>
            </w:r>
          </w:p>
        </w:tc>
      </w:tr>
      <w:tr w:rsidR="008B441A" w:rsidRPr="008D260E" w:rsidTr="008D260E">
        <w:trPr>
          <w:trHeight w:val="353"/>
        </w:trPr>
        <w:tc>
          <w:tcPr>
            <w:tcW w:w="5023" w:type="dxa"/>
            <w:gridSpan w:val="2"/>
            <w:vAlign w:val="center"/>
          </w:tcPr>
          <w:p w:rsidR="008B441A" w:rsidRPr="008D260E" w:rsidRDefault="008B441A" w:rsidP="00C6552E">
            <w:pPr>
              <w:rPr>
                <w:b/>
              </w:rPr>
            </w:pPr>
          </w:p>
          <w:p w:rsidR="008B441A" w:rsidRPr="008D260E" w:rsidRDefault="008B441A" w:rsidP="00C6552E">
            <w:pPr>
              <w:rPr>
                <w:b/>
              </w:rPr>
            </w:pPr>
            <w:r w:rsidRPr="008D260E">
              <w:rPr>
                <w:b/>
              </w:rPr>
              <w:t>Setting:</w:t>
            </w:r>
          </w:p>
          <w:p w:rsidR="008B441A" w:rsidRPr="008D260E" w:rsidRDefault="008B441A" w:rsidP="00C6552E">
            <w:pPr>
              <w:rPr>
                <w:b/>
              </w:rPr>
            </w:pPr>
          </w:p>
        </w:tc>
        <w:tc>
          <w:tcPr>
            <w:tcW w:w="4866" w:type="dxa"/>
            <w:gridSpan w:val="2"/>
            <w:vAlign w:val="center"/>
          </w:tcPr>
          <w:p w:rsidR="008B441A" w:rsidRPr="008D260E" w:rsidRDefault="008B441A" w:rsidP="005C0E99">
            <w:pPr>
              <w:rPr>
                <w:b/>
              </w:rPr>
            </w:pPr>
            <w:r w:rsidRPr="008D260E">
              <w:rPr>
                <w:b/>
              </w:rPr>
              <w:t xml:space="preserve">SEN Status / EHC Plan: </w:t>
            </w:r>
          </w:p>
        </w:tc>
      </w:tr>
      <w:tr w:rsidR="008B441A" w:rsidRPr="008D260E" w:rsidTr="008D260E">
        <w:trPr>
          <w:trHeight w:val="353"/>
        </w:trPr>
        <w:tc>
          <w:tcPr>
            <w:tcW w:w="2660" w:type="dxa"/>
            <w:vAlign w:val="center"/>
          </w:tcPr>
          <w:p w:rsidR="008B441A" w:rsidRPr="008D260E" w:rsidRDefault="008B441A" w:rsidP="002D2E67">
            <w:pPr>
              <w:rPr>
                <w:b/>
              </w:rPr>
            </w:pPr>
            <w:r w:rsidRPr="008D260E">
              <w:rPr>
                <w:b/>
              </w:rPr>
              <w:t>Eligibility score:</w:t>
            </w:r>
          </w:p>
        </w:tc>
        <w:tc>
          <w:tcPr>
            <w:tcW w:w="2363" w:type="dxa"/>
            <w:tcBorders>
              <w:right w:val="nil"/>
            </w:tcBorders>
            <w:vAlign w:val="center"/>
          </w:tcPr>
          <w:p w:rsidR="008B441A" w:rsidRPr="008D260E" w:rsidRDefault="008B441A" w:rsidP="008D260E">
            <w:pPr>
              <w:jc w:val="center"/>
              <w:rPr>
                <w:b/>
              </w:rPr>
            </w:pPr>
            <w:r w:rsidRPr="008D260E">
              <w:rPr>
                <w:b/>
              </w:rPr>
              <w:t>Current provision</w:t>
            </w:r>
          </w:p>
        </w:tc>
        <w:tc>
          <w:tcPr>
            <w:tcW w:w="2268" w:type="dxa"/>
            <w:tcBorders>
              <w:left w:val="nil"/>
            </w:tcBorders>
            <w:vAlign w:val="center"/>
          </w:tcPr>
          <w:p w:rsidR="008B441A" w:rsidRPr="008D260E" w:rsidRDefault="008B441A" w:rsidP="00D90A0A">
            <w:pPr>
              <w:rPr>
                <w:b/>
              </w:rPr>
            </w:pPr>
            <w:r w:rsidRPr="008D260E">
              <w:rPr>
                <w:b/>
              </w:rPr>
              <w:t xml:space="preserve">ToD hours:  </w:t>
            </w:r>
          </w:p>
        </w:tc>
        <w:tc>
          <w:tcPr>
            <w:tcW w:w="2598" w:type="dxa"/>
            <w:vAlign w:val="center"/>
          </w:tcPr>
          <w:p w:rsidR="008B441A" w:rsidRPr="008D260E" w:rsidRDefault="008B441A" w:rsidP="00D90A0A">
            <w:pPr>
              <w:rPr>
                <w:b/>
              </w:rPr>
            </w:pPr>
            <w:r w:rsidRPr="008D260E">
              <w:rPr>
                <w:b/>
              </w:rPr>
              <w:t xml:space="preserve">TA/CSW hrs:  </w:t>
            </w:r>
          </w:p>
        </w:tc>
      </w:tr>
      <w:tr w:rsidR="008B441A" w:rsidRPr="008D260E" w:rsidTr="008D260E">
        <w:trPr>
          <w:trHeight w:val="353"/>
        </w:trPr>
        <w:tc>
          <w:tcPr>
            <w:tcW w:w="5023" w:type="dxa"/>
            <w:gridSpan w:val="2"/>
            <w:vAlign w:val="center"/>
          </w:tcPr>
          <w:p w:rsidR="008B441A" w:rsidRPr="008D260E" w:rsidRDefault="008B441A" w:rsidP="00213A0A">
            <w:pPr>
              <w:rPr>
                <w:b/>
              </w:rPr>
            </w:pPr>
            <w:r w:rsidRPr="008D260E">
              <w:rPr>
                <w:b/>
              </w:rPr>
              <w:t>Course:</w:t>
            </w:r>
          </w:p>
          <w:p w:rsidR="008B441A" w:rsidRPr="008D260E" w:rsidRDefault="008B441A" w:rsidP="00213A0A">
            <w:pPr>
              <w:rPr>
                <w:b/>
              </w:rPr>
            </w:pPr>
          </w:p>
        </w:tc>
        <w:tc>
          <w:tcPr>
            <w:tcW w:w="4866" w:type="dxa"/>
            <w:gridSpan w:val="2"/>
            <w:vAlign w:val="center"/>
          </w:tcPr>
          <w:p w:rsidR="008B441A" w:rsidRPr="008D260E" w:rsidRDefault="008B441A" w:rsidP="009813E3">
            <w:pPr>
              <w:rPr>
                <w:b/>
              </w:rPr>
            </w:pPr>
            <w:r w:rsidRPr="008D260E">
              <w:rPr>
                <w:b/>
              </w:rPr>
              <w:t>Year</w:t>
            </w:r>
          </w:p>
        </w:tc>
      </w:tr>
      <w:tr w:rsidR="008B441A" w:rsidRPr="008D260E" w:rsidTr="008D260E">
        <w:trPr>
          <w:trHeight w:val="353"/>
        </w:trPr>
        <w:tc>
          <w:tcPr>
            <w:tcW w:w="5023" w:type="dxa"/>
            <w:gridSpan w:val="2"/>
            <w:vAlign w:val="center"/>
          </w:tcPr>
          <w:p w:rsidR="008B441A" w:rsidRPr="008D260E" w:rsidRDefault="008B441A" w:rsidP="008E5B73">
            <w:pPr>
              <w:rPr>
                <w:b/>
              </w:rPr>
            </w:pPr>
            <w:r w:rsidRPr="008D260E">
              <w:rPr>
                <w:b/>
              </w:rPr>
              <w:t>Attendance %:</w:t>
            </w:r>
          </w:p>
        </w:tc>
        <w:tc>
          <w:tcPr>
            <w:tcW w:w="4866" w:type="dxa"/>
            <w:gridSpan w:val="2"/>
            <w:vAlign w:val="center"/>
          </w:tcPr>
          <w:p w:rsidR="008B441A" w:rsidRPr="008D260E" w:rsidRDefault="008B441A" w:rsidP="004B0EF1">
            <w:pPr>
              <w:rPr>
                <w:b/>
              </w:rPr>
            </w:pPr>
            <w:r w:rsidRPr="008D260E">
              <w:rPr>
                <w:b/>
              </w:rPr>
              <w:t>Other</w:t>
            </w:r>
          </w:p>
        </w:tc>
      </w:tr>
    </w:tbl>
    <w:p w:rsidR="008B441A" w:rsidRPr="002D2E67" w:rsidRDefault="008B441A" w:rsidP="001D677D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55"/>
      </w:tblGrid>
      <w:tr w:rsidR="008B441A" w:rsidRPr="008D260E" w:rsidTr="008D260E">
        <w:tc>
          <w:tcPr>
            <w:tcW w:w="9855" w:type="dxa"/>
          </w:tcPr>
          <w:p w:rsidR="008B441A" w:rsidRPr="008D260E" w:rsidRDefault="008B441A" w:rsidP="002A1A48">
            <w:pPr>
              <w:rPr>
                <w:b/>
              </w:rPr>
            </w:pPr>
            <w:r w:rsidRPr="008D260E">
              <w:rPr>
                <w:b/>
              </w:rPr>
              <w:t xml:space="preserve">Brief summary of student: </w:t>
            </w:r>
          </w:p>
          <w:p w:rsidR="008B441A" w:rsidRPr="008D260E" w:rsidRDefault="008B441A" w:rsidP="002A1A48">
            <w:r w:rsidRPr="008D260E">
              <w:t>Background; SEND; Home language; mode of communication</w:t>
            </w:r>
          </w:p>
          <w:p w:rsidR="008B441A" w:rsidRPr="008D260E" w:rsidRDefault="008B441A" w:rsidP="002A1A48"/>
          <w:p w:rsidR="008B441A" w:rsidRPr="008D260E" w:rsidRDefault="008B441A" w:rsidP="002A1A48"/>
          <w:p w:rsidR="008B441A" w:rsidRPr="008D260E" w:rsidRDefault="008B441A" w:rsidP="002A1A48"/>
          <w:p w:rsidR="008B441A" w:rsidRPr="008D260E" w:rsidRDefault="008B441A" w:rsidP="002A1A48"/>
          <w:p w:rsidR="008B441A" w:rsidRPr="008D260E" w:rsidRDefault="008B441A" w:rsidP="002A1A48">
            <w:pPr>
              <w:rPr>
                <w:b/>
              </w:rPr>
            </w:pPr>
          </w:p>
          <w:p w:rsidR="008B441A" w:rsidRPr="008D260E" w:rsidRDefault="008B441A" w:rsidP="002A1A48">
            <w:pPr>
              <w:rPr>
                <w:b/>
              </w:rPr>
            </w:pPr>
          </w:p>
        </w:tc>
      </w:tr>
    </w:tbl>
    <w:p w:rsidR="008B441A" w:rsidRDefault="008B441A" w:rsidP="001D677D">
      <w:pPr>
        <w:rPr>
          <w:b/>
        </w:rPr>
      </w:pPr>
    </w:p>
    <w:tbl>
      <w:tblPr>
        <w:tblpPr w:leftFromText="180" w:rightFromText="180" w:vertAnchor="text" w:horzAnchor="margin" w:tblpY="21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741"/>
        <w:gridCol w:w="1628"/>
        <w:gridCol w:w="4638"/>
        <w:gridCol w:w="1848"/>
      </w:tblGrid>
      <w:tr w:rsidR="008B441A" w:rsidRPr="008D260E" w:rsidTr="008D260E">
        <w:trPr>
          <w:trHeight w:val="410"/>
        </w:trPr>
        <w:tc>
          <w:tcPr>
            <w:tcW w:w="9855" w:type="dxa"/>
            <w:gridSpan w:val="4"/>
            <w:tcBorders>
              <w:bottom w:val="single" w:sz="12" w:space="0" w:color="auto"/>
            </w:tcBorders>
          </w:tcPr>
          <w:p w:rsidR="008B441A" w:rsidRPr="008D260E" w:rsidRDefault="008B441A" w:rsidP="008D260E">
            <w:pPr>
              <w:rPr>
                <w:b/>
              </w:rPr>
            </w:pPr>
            <w:r w:rsidRPr="008D260E">
              <w:rPr>
                <w:b/>
              </w:rPr>
              <w:t>English and Maths levels</w:t>
            </w:r>
          </w:p>
        </w:tc>
      </w:tr>
      <w:tr w:rsidR="008B441A" w:rsidRPr="008D260E" w:rsidTr="008D260E">
        <w:trPr>
          <w:trHeight w:val="112"/>
        </w:trPr>
        <w:tc>
          <w:tcPr>
            <w:tcW w:w="174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B441A" w:rsidRPr="008D260E" w:rsidRDefault="008B441A" w:rsidP="008D260E">
            <w:pPr>
              <w:rPr>
                <w:b/>
              </w:rPr>
            </w:pPr>
            <w:r w:rsidRPr="008D260E">
              <w:rPr>
                <w:b/>
              </w:rPr>
              <w:t>GCSE Results</w:t>
            </w:r>
          </w:p>
        </w:tc>
        <w:tc>
          <w:tcPr>
            <w:tcW w:w="16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B441A" w:rsidRPr="008D260E" w:rsidRDefault="008B441A" w:rsidP="008D260E">
            <w:pPr>
              <w:jc w:val="center"/>
              <w:rPr>
                <w:b/>
              </w:rPr>
            </w:pPr>
            <w:r w:rsidRPr="008D260E">
              <w:rPr>
                <w:b/>
              </w:rPr>
              <w:t>Grade</w:t>
            </w:r>
          </w:p>
        </w:tc>
        <w:tc>
          <w:tcPr>
            <w:tcW w:w="46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B441A" w:rsidRPr="008D260E" w:rsidRDefault="008B441A" w:rsidP="008D260E">
            <w:pPr>
              <w:jc w:val="center"/>
              <w:rPr>
                <w:b/>
              </w:rPr>
            </w:pPr>
            <w:r w:rsidRPr="008D260E">
              <w:rPr>
                <w:b/>
              </w:rPr>
              <w:t>Current Assessment</w:t>
            </w:r>
          </w:p>
        </w:tc>
        <w:tc>
          <w:tcPr>
            <w:tcW w:w="18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8B441A" w:rsidRPr="008D260E" w:rsidRDefault="008B441A" w:rsidP="008D260E">
            <w:pPr>
              <w:jc w:val="center"/>
              <w:rPr>
                <w:b/>
              </w:rPr>
            </w:pPr>
            <w:r w:rsidRPr="008D260E">
              <w:rPr>
                <w:b/>
              </w:rPr>
              <w:t>Current level</w:t>
            </w:r>
          </w:p>
        </w:tc>
      </w:tr>
      <w:tr w:rsidR="008B441A" w:rsidRPr="008D260E" w:rsidTr="008D260E">
        <w:tc>
          <w:tcPr>
            <w:tcW w:w="1741" w:type="dxa"/>
            <w:tcBorders>
              <w:top w:val="single" w:sz="12" w:space="0" w:color="auto"/>
              <w:right w:val="single" w:sz="12" w:space="0" w:color="auto"/>
            </w:tcBorders>
          </w:tcPr>
          <w:p w:rsidR="008B441A" w:rsidRPr="008D260E" w:rsidRDefault="008B441A" w:rsidP="008D260E">
            <w:pPr>
              <w:rPr>
                <w:b/>
              </w:rPr>
            </w:pPr>
            <w:r w:rsidRPr="008D260E">
              <w:rPr>
                <w:b/>
              </w:rPr>
              <w:t xml:space="preserve">English </w:t>
            </w:r>
          </w:p>
        </w:tc>
        <w:tc>
          <w:tcPr>
            <w:tcW w:w="1628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8B441A" w:rsidRPr="008D260E" w:rsidRDefault="008B441A" w:rsidP="008D260E">
            <w:pPr>
              <w:rPr>
                <w:b/>
              </w:rPr>
            </w:pPr>
          </w:p>
        </w:tc>
        <w:tc>
          <w:tcPr>
            <w:tcW w:w="4638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8B441A" w:rsidRPr="008D260E" w:rsidRDefault="008B441A" w:rsidP="008D260E">
            <w:pPr>
              <w:rPr>
                <w:b/>
              </w:rPr>
            </w:pPr>
          </w:p>
        </w:tc>
        <w:tc>
          <w:tcPr>
            <w:tcW w:w="1848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</w:tcBorders>
          </w:tcPr>
          <w:p w:rsidR="008B441A" w:rsidRPr="008D260E" w:rsidRDefault="008B441A" w:rsidP="008D260E">
            <w:pPr>
              <w:rPr>
                <w:b/>
              </w:rPr>
            </w:pPr>
          </w:p>
        </w:tc>
      </w:tr>
      <w:tr w:rsidR="008B441A" w:rsidRPr="008D260E" w:rsidTr="008D260E">
        <w:tc>
          <w:tcPr>
            <w:tcW w:w="1741" w:type="dxa"/>
            <w:tcBorders>
              <w:right w:val="single" w:sz="12" w:space="0" w:color="auto"/>
            </w:tcBorders>
          </w:tcPr>
          <w:p w:rsidR="008B441A" w:rsidRPr="008D260E" w:rsidRDefault="008B441A" w:rsidP="008D260E">
            <w:r w:rsidRPr="008D260E">
              <w:rPr>
                <w:b/>
              </w:rPr>
              <w:t>Maths</w:t>
            </w:r>
          </w:p>
        </w:tc>
        <w:tc>
          <w:tcPr>
            <w:tcW w:w="1628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8B441A" w:rsidRPr="008D260E" w:rsidRDefault="008B441A" w:rsidP="008D260E">
            <w:pPr>
              <w:rPr>
                <w:b/>
              </w:rPr>
            </w:pPr>
          </w:p>
        </w:tc>
        <w:tc>
          <w:tcPr>
            <w:tcW w:w="4638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8B441A" w:rsidRPr="008D260E" w:rsidRDefault="008B441A" w:rsidP="008D260E">
            <w:pPr>
              <w:rPr>
                <w:b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</w:tcPr>
          <w:p w:rsidR="008B441A" w:rsidRPr="008D260E" w:rsidRDefault="008B441A" w:rsidP="008D260E">
            <w:pPr>
              <w:rPr>
                <w:b/>
              </w:rPr>
            </w:pPr>
          </w:p>
        </w:tc>
      </w:tr>
      <w:tr w:rsidR="008B441A" w:rsidRPr="008D260E" w:rsidTr="008D260E">
        <w:tc>
          <w:tcPr>
            <w:tcW w:w="1741" w:type="dxa"/>
            <w:tcBorders>
              <w:right w:val="single" w:sz="12" w:space="0" w:color="auto"/>
            </w:tcBorders>
          </w:tcPr>
          <w:p w:rsidR="008B441A" w:rsidRPr="008D260E" w:rsidRDefault="008B441A" w:rsidP="008D260E">
            <w:pPr>
              <w:rPr>
                <w:b/>
              </w:rPr>
            </w:pPr>
            <w:r w:rsidRPr="008D260E">
              <w:rPr>
                <w:b/>
              </w:rPr>
              <w:t>WRAT Score</w:t>
            </w:r>
          </w:p>
        </w:tc>
        <w:tc>
          <w:tcPr>
            <w:tcW w:w="1628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8B441A" w:rsidRPr="008D260E" w:rsidRDefault="008B441A" w:rsidP="008D260E">
            <w:pPr>
              <w:rPr>
                <w:b/>
              </w:rPr>
            </w:pPr>
          </w:p>
        </w:tc>
        <w:tc>
          <w:tcPr>
            <w:tcW w:w="4638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8B441A" w:rsidRPr="008D260E" w:rsidRDefault="008B441A" w:rsidP="008D260E">
            <w:pPr>
              <w:rPr>
                <w:b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</w:tcPr>
          <w:p w:rsidR="008B441A" w:rsidRPr="008D260E" w:rsidRDefault="008B441A" w:rsidP="008D260E">
            <w:pPr>
              <w:rPr>
                <w:b/>
              </w:rPr>
            </w:pPr>
          </w:p>
        </w:tc>
      </w:tr>
      <w:tr w:rsidR="008B441A" w:rsidRPr="008D260E" w:rsidTr="008D260E">
        <w:tc>
          <w:tcPr>
            <w:tcW w:w="1741" w:type="dxa"/>
            <w:tcBorders>
              <w:right w:val="single" w:sz="12" w:space="0" w:color="auto"/>
            </w:tcBorders>
          </w:tcPr>
          <w:p w:rsidR="008B441A" w:rsidRPr="008D260E" w:rsidRDefault="008B441A" w:rsidP="008D260E">
            <w:pPr>
              <w:rPr>
                <w:b/>
              </w:rPr>
            </w:pPr>
          </w:p>
        </w:tc>
        <w:tc>
          <w:tcPr>
            <w:tcW w:w="1628" w:type="dxa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8B441A" w:rsidRPr="008D260E" w:rsidRDefault="008B441A" w:rsidP="008D260E">
            <w:pPr>
              <w:rPr>
                <w:b/>
              </w:rPr>
            </w:pPr>
          </w:p>
        </w:tc>
        <w:tc>
          <w:tcPr>
            <w:tcW w:w="4638" w:type="dxa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</w:tcPr>
          <w:p w:rsidR="008B441A" w:rsidRPr="008D260E" w:rsidRDefault="008B441A" w:rsidP="008D260E">
            <w:pPr>
              <w:rPr>
                <w:b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12" w:space="0" w:color="auto"/>
            </w:tcBorders>
          </w:tcPr>
          <w:p w:rsidR="008B441A" w:rsidRPr="008D260E" w:rsidRDefault="008B441A" w:rsidP="008D260E">
            <w:pPr>
              <w:rPr>
                <w:b/>
              </w:rPr>
            </w:pPr>
          </w:p>
        </w:tc>
      </w:tr>
    </w:tbl>
    <w:p w:rsidR="008B441A" w:rsidRDefault="008B441A" w:rsidP="001D677D">
      <w:pPr>
        <w:rPr>
          <w:b/>
        </w:rPr>
      </w:pPr>
    </w:p>
    <w:tbl>
      <w:tblPr>
        <w:tblpPr w:leftFromText="180" w:rightFromText="180" w:vertAnchor="text" w:horzAnchor="margin" w:tblpY="212"/>
        <w:tblW w:w="9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135"/>
        <w:gridCol w:w="4777"/>
        <w:gridCol w:w="1418"/>
        <w:gridCol w:w="1525"/>
      </w:tblGrid>
      <w:tr w:rsidR="008B441A" w:rsidRPr="008D260E" w:rsidTr="008D260E">
        <w:trPr>
          <w:trHeight w:val="417"/>
        </w:trPr>
        <w:tc>
          <w:tcPr>
            <w:tcW w:w="9855" w:type="dxa"/>
            <w:gridSpan w:val="4"/>
            <w:tcBorders>
              <w:bottom w:val="single" w:sz="12" w:space="0" w:color="auto"/>
            </w:tcBorders>
          </w:tcPr>
          <w:p w:rsidR="008B441A" w:rsidRPr="008D260E" w:rsidRDefault="008B441A" w:rsidP="008D260E">
            <w:r w:rsidRPr="008D260E">
              <w:rPr>
                <w:b/>
              </w:rPr>
              <w:t>Gaps identified in English/Maths, NATED targets  or Specialist HI Assessment</w:t>
            </w:r>
          </w:p>
        </w:tc>
      </w:tr>
      <w:tr w:rsidR="008B441A" w:rsidRPr="008D260E" w:rsidTr="008D260E">
        <w:trPr>
          <w:trHeight w:val="247"/>
        </w:trPr>
        <w:tc>
          <w:tcPr>
            <w:tcW w:w="2135" w:type="dxa"/>
            <w:tcBorders>
              <w:bottom w:val="single" w:sz="12" w:space="0" w:color="auto"/>
              <w:right w:val="single" w:sz="12" w:space="0" w:color="auto"/>
            </w:tcBorders>
          </w:tcPr>
          <w:p w:rsidR="008B441A" w:rsidRPr="008D260E" w:rsidRDefault="008B441A" w:rsidP="008D260E">
            <w:pPr>
              <w:jc w:val="center"/>
              <w:rPr>
                <w:b/>
              </w:rPr>
            </w:pPr>
            <w:r w:rsidRPr="008D260E">
              <w:rPr>
                <w:b/>
              </w:rPr>
              <w:t>Gap</w:t>
            </w:r>
          </w:p>
        </w:tc>
        <w:tc>
          <w:tcPr>
            <w:tcW w:w="4777" w:type="dxa"/>
            <w:tcBorders>
              <w:left w:val="single" w:sz="12" w:space="0" w:color="auto"/>
              <w:bottom w:val="single" w:sz="12" w:space="0" w:color="auto"/>
            </w:tcBorders>
          </w:tcPr>
          <w:p w:rsidR="008B441A" w:rsidRPr="008D260E" w:rsidRDefault="008B441A" w:rsidP="008D260E">
            <w:pPr>
              <w:jc w:val="center"/>
            </w:pPr>
            <w:r w:rsidRPr="008D260E">
              <w:rPr>
                <w:b/>
              </w:rPr>
              <w:t xml:space="preserve">Evidence  </w:t>
            </w:r>
            <w:r w:rsidRPr="008D260E">
              <w:t>(may be formal or informal)</w:t>
            </w:r>
          </w:p>
        </w:tc>
        <w:tc>
          <w:tcPr>
            <w:tcW w:w="141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B441A" w:rsidRPr="008D260E" w:rsidRDefault="008B441A" w:rsidP="008D260E">
            <w:pPr>
              <w:jc w:val="center"/>
              <w:rPr>
                <w:b/>
              </w:rPr>
            </w:pPr>
            <w:r w:rsidRPr="008D260E">
              <w:rPr>
                <w:b/>
              </w:rPr>
              <w:t>Date</w:t>
            </w:r>
          </w:p>
        </w:tc>
        <w:tc>
          <w:tcPr>
            <w:tcW w:w="1525" w:type="dxa"/>
            <w:tcBorders>
              <w:left w:val="single" w:sz="12" w:space="0" w:color="auto"/>
              <w:bottom w:val="single" w:sz="12" w:space="0" w:color="auto"/>
            </w:tcBorders>
          </w:tcPr>
          <w:p w:rsidR="008B441A" w:rsidRPr="008D260E" w:rsidRDefault="008B441A" w:rsidP="008D260E">
            <w:pPr>
              <w:jc w:val="center"/>
              <w:rPr>
                <w:b/>
              </w:rPr>
            </w:pPr>
            <w:r w:rsidRPr="008D260E">
              <w:rPr>
                <w:b/>
              </w:rPr>
              <w:t xml:space="preserve">Priority </w:t>
            </w:r>
          </w:p>
          <w:p w:rsidR="008B441A" w:rsidRPr="008D260E" w:rsidRDefault="008B441A" w:rsidP="008D260E">
            <w:pPr>
              <w:jc w:val="center"/>
              <w:rPr>
                <w:b/>
              </w:rPr>
            </w:pPr>
            <w:r w:rsidRPr="008D260E">
              <w:rPr>
                <w:b/>
              </w:rPr>
              <w:t>High/Low</w:t>
            </w:r>
          </w:p>
        </w:tc>
      </w:tr>
      <w:tr w:rsidR="008B441A" w:rsidRPr="008D260E" w:rsidTr="008D260E">
        <w:tc>
          <w:tcPr>
            <w:tcW w:w="2135" w:type="dxa"/>
            <w:tcBorders>
              <w:top w:val="single" w:sz="12" w:space="0" w:color="auto"/>
              <w:right w:val="single" w:sz="12" w:space="0" w:color="auto"/>
            </w:tcBorders>
          </w:tcPr>
          <w:p w:rsidR="008B441A" w:rsidRPr="008D260E" w:rsidRDefault="008B441A" w:rsidP="008D260E"/>
        </w:tc>
        <w:tc>
          <w:tcPr>
            <w:tcW w:w="4777" w:type="dxa"/>
            <w:tcBorders>
              <w:top w:val="single" w:sz="12" w:space="0" w:color="auto"/>
              <w:left w:val="single" w:sz="12" w:space="0" w:color="auto"/>
            </w:tcBorders>
          </w:tcPr>
          <w:p w:rsidR="008B441A" w:rsidRPr="008D260E" w:rsidRDefault="008B441A" w:rsidP="008D260E"/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8B441A" w:rsidRPr="008D260E" w:rsidRDefault="008B441A" w:rsidP="008D260E"/>
        </w:tc>
        <w:tc>
          <w:tcPr>
            <w:tcW w:w="1525" w:type="dxa"/>
            <w:tcBorders>
              <w:top w:val="single" w:sz="12" w:space="0" w:color="auto"/>
              <w:left w:val="single" w:sz="12" w:space="0" w:color="auto"/>
            </w:tcBorders>
          </w:tcPr>
          <w:p w:rsidR="008B441A" w:rsidRPr="008D260E" w:rsidRDefault="008B441A" w:rsidP="008D260E"/>
        </w:tc>
      </w:tr>
      <w:tr w:rsidR="008B441A" w:rsidRPr="008D260E" w:rsidTr="008D260E">
        <w:tc>
          <w:tcPr>
            <w:tcW w:w="2135" w:type="dxa"/>
            <w:tcBorders>
              <w:right w:val="single" w:sz="12" w:space="0" w:color="auto"/>
            </w:tcBorders>
          </w:tcPr>
          <w:p w:rsidR="008B441A" w:rsidRPr="008D260E" w:rsidRDefault="008B441A" w:rsidP="008D260E"/>
        </w:tc>
        <w:tc>
          <w:tcPr>
            <w:tcW w:w="4777" w:type="dxa"/>
            <w:tcBorders>
              <w:left w:val="single" w:sz="12" w:space="0" w:color="auto"/>
            </w:tcBorders>
          </w:tcPr>
          <w:p w:rsidR="008B441A" w:rsidRPr="008D260E" w:rsidRDefault="008B441A" w:rsidP="008D260E"/>
        </w:tc>
        <w:tc>
          <w:tcPr>
            <w:tcW w:w="1418" w:type="dxa"/>
            <w:tcBorders>
              <w:left w:val="single" w:sz="12" w:space="0" w:color="auto"/>
              <w:right w:val="single" w:sz="12" w:space="0" w:color="auto"/>
            </w:tcBorders>
          </w:tcPr>
          <w:p w:rsidR="008B441A" w:rsidRPr="008D260E" w:rsidRDefault="008B441A" w:rsidP="008D260E"/>
        </w:tc>
        <w:tc>
          <w:tcPr>
            <w:tcW w:w="1525" w:type="dxa"/>
            <w:tcBorders>
              <w:left w:val="single" w:sz="12" w:space="0" w:color="auto"/>
            </w:tcBorders>
          </w:tcPr>
          <w:p w:rsidR="008B441A" w:rsidRPr="008D260E" w:rsidRDefault="008B441A" w:rsidP="008D260E"/>
        </w:tc>
      </w:tr>
      <w:tr w:rsidR="008B441A" w:rsidRPr="008D260E" w:rsidTr="008D260E">
        <w:tc>
          <w:tcPr>
            <w:tcW w:w="2135" w:type="dxa"/>
            <w:tcBorders>
              <w:right w:val="single" w:sz="12" w:space="0" w:color="auto"/>
            </w:tcBorders>
          </w:tcPr>
          <w:p w:rsidR="008B441A" w:rsidRPr="008D260E" w:rsidRDefault="008B441A" w:rsidP="008D260E"/>
        </w:tc>
        <w:tc>
          <w:tcPr>
            <w:tcW w:w="4777" w:type="dxa"/>
            <w:tcBorders>
              <w:left w:val="single" w:sz="12" w:space="0" w:color="auto"/>
            </w:tcBorders>
          </w:tcPr>
          <w:p w:rsidR="008B441A" w:rsidRPr="008D260E" w:rsidRDefault="008B441A" w:rsidP="008D260E"/>
        </w:tc>
        <w:tc>
          <w:tcPr>
            <w:tcW w:w="1418" w:type="dxa"/>
            <w:tcBorders>
              <w:left w:val="single" w:sz="12" w:space="0" w:color="auto"/>
              <w:right w:val="single" w:sz="12" w:space="0" w:color="auto"/>
            </w:tcBorders>
          </w:tcPr>
          <w:p w:rsidR="008B441A" w:rsidRPr="008D260E" w:rsidRDefault="008B441A" w:rsidP="008D260E"/>
        </w:tc>
        <w:tc>
          <w:tcPr>
            <w:tcW w:w="1525" w:type="dxa"/>
            <w:tcBorders>
              <w:left w:val="single" w:sz="12" w:space="0" w:color="auto"/>
            </w:tcBorders>
          </w:tcPr>
          <w:p w:rsidR="008B441A" w:rsidRPr="008D260E" w:rsidRDefault="008B441A" w:rsidP="008D260E"/>
        </w:tc>
      </w:tr>
      <w:tr w:rsidR="008B441A" w:rsidRPr="008D260E" w:rsidTr="008D260E">
        <w:tc>
          <w:tcPr>
            <w:tcW w:w="2135" w:type="dxa"/>
            <w:tcBorders>
              <w:right w:val="single" w:sz="12" w:space="0" w:color="auto"/>
            </w:tcBorders>
          </w:tcPr>
          <w:p w:rsidR="008B441A" w:rsidRPr="008D260E" w:rsidRDefault="008B441A" w:rsidP="008D260E"/>
        </w:tc>
        <w:tc>
          <w:tcPr>
            <w:tcW w:w="4777" w:type="dxa"/>
            <w:tcBorders>
              <w:left w:val="single" w:sz="12" w:space="0" w:color="auto"/>
            </w:tcBorders>
          </w:tcPr>
          <w:p w:rsidR="008B441A" w:rsidRPr="008D260E" w:rsidRDefault="008B441A" w:rsidP="008D260E"/>
        </w:tc>
        <w:tc>
          <w:tcPr>
            <w:tcW w:w="1418" w:type="dxa"/>
            <w:tcBorders>
              <w:left w:val="single" w:sz="12" w:space="0" w:color="auto"/>
              <w:right w:val="single" w:sz="12" w:space="0" w:color="auto"/>
            </w:tcBorders>
          </w:tcPr>
          <w:p w:rsidR="008B441A" w:rsidRPr="008D260E" w:rsidRDefault="008B441A" w:rsidP="008D260E"/>
        </w:tc>
        <w:tc>
          <w:tcPr>
            <w:tcW w:w="1525" w:type="dxa"/>
            <w:tcBorders>
              <w:left w:val="single" w:sz="12" w:space="0" w:color="auto"/>
            </w:tcBorders>
          </w:tcPr>
          <w:p w:rsidR="008B441A" w:rsidRPr="008D260E" w:rsidRDefault="008B441A" w:rsidP="008D260E"/>
        </w:tc>
      </w:tr>
      <w:tr w:rsidR="008B441A" w:rsidRPr="008D260E" w:rsidTr="008D260E">
        <w:tc>
          <w:tcPr>
            <w:tcW w:w="2135" w:type="dxa"/>
            <w:tcBorders>
              <w:right w:val="single" w:sz="12" w:space="0" w:color="auto"/>
            </w:tcBorders>
          </w:tcPr>
          <w:p w:rsidR="008B441A" w:rsidRPr="008D260E" w:rsidRDefault="008B441A" w:rsidP="008D260E"/>
        </w:tc>
        <w:tc>
          <w:tcPr>
            <w:tcW w:w="4777" w:type="dxa"/>
            <w:tcBorders>
              <w:left w:val="single" w:sz="12" w:space="0" w:color="auto"/>
            </w:tcBorders>
          </w:tcPr>
          <w:p w:rsidR="008B441A" w:rsidRPr="008D260E" w:rsidRDefault="008B441A" w:rsidP="008D260E"/>
        </w:tc>
        <w:tc>
          <w:tcPr>
            <w:tcW w:w="1418" w:type="dxa"/>
            <w:tcBorders>
              <w:left w:val="single" w:sz="12" w:space="0" w:color="auto"/>
              <w:right w:val="single" w:sz="12" w:space="0" w:color="auto"/>
            </w:tcBorders>
          </w:tcPr>
          <w:p w:rsidR="008B441A" w:rsidRPr="008D260E" w:rsidRDefault="008B441A" w:rsidP="008D260E"/>
        </w:tc>
        <w:tc>
          <w:tcPr>
            <w:tcW w:w="1525" w:type="dxa"/>
            <w:tcBorders>
              <w:left w:val="single" w:sz="12" w:space="0" w:color="auto"/>
            </w:tcBorders>
          </w:tcPr>
          <w:p w:rsidR="008B441A" w:rsidRPr="008D260E" w:rsidRDefault="008B441A" w:rsidP="008D260E"/>
        </w:tc>
      </w:tr>
      <w:tr w:rsidR="008B441A" w:rsidRPr="008D260E" w:rsidTr="008D260E">
        <w:tc>
          <w:tcPr>
            <w:tcW w:w="2135" w:type="dxa"/>
            <w:tcBorders>
              <w:right w:val="single" w:sz="12" w:space="0" w:color="auto"/>
            </w:tcBorders>
          </w:tcPr>
          <w:p w:rsidR="008B441A" w:rsidRPr="008D260E" w:rsidRDefault="008B441A" w:rsidP="008D260E"/>
        </w:tc>
        <w:tc>
          <w:tcPr>
            <w:tcW w:w="4777" w:type="dxa"/>
            <w:tcBorders>
              <w:left w:val="single" w:sz="12" w:space="0" w:color="auto"/>
            </w:tcBorders>
          </w:tcPr>
          <w:p w:rsidR="008B441A" w:rsidRPr="008D260E" w:rsidRDefault="008B441A" w:rsidP="008D260E"/>
        </w:tc>
        <w:tc>
          <w:tcPr>
            <w:tcW w:w="1418" w:type="dxa"/>
            <w:tcBorders>
              <w:left w:val="single" w:sz="12" w:space="0" w:color="auto"/>
              <w:right w:val="single" w:sz="12" w:space="0" w:color="auto"/>
            </w:tcBorders>
          </w:tcPr>
          <w:p w:rsidR="008B441A" w:rsidRPr="008D260E" w:rsidRDefault="008B441A" w:rsidP="008D260E"/>
        </w:tc>
        <w:tc>
          <w:tcPr>
            <w:tcW w:w="1525" w:type="dxa"/>
            <w:tcBorders>
              <w:left w:val="single" w:sz="12" w:space="0" w:color="auto"/>
            </w:tcBorders>
          </w:tcPr>
          <w:p w:rsidR="008B441A" w:rsidRPr="008D260E" w:rsidRDefault="008B441A" w:rsidP="008D260E"/>
        </w:tc>
      </w:tr>
      <w:tr w:rsidR="008B441A" w:rsidRPr="008D260E" w:rsidTr="008D260E">
        <w:tc>
          <w:tcPr>
            <w:tcW w:w="2135" w:type="dxa"/>
            <w:tcBorders>
              <w:right w:val="single" w:sz="12" w:space="0" w:color="auto"/>
            </w:tcBorders>
          </w:tcPr>
          <w:p w:rsidR="008B441A" w:rsidRPr="008D260E" w:rsidRDefault="008B441A" w:rsidP="008D260E"/>
        </w:tc>
        <w:tc>
          <w:tcPr>
            <w:tcW w:w="4777" w:type="dxa"/>
            <w:tcBorders>
              <w:left w:val="single" w:sz="12" w:space="0" w:color="auto"/>
            </w:tcBorders>
          </w:tcPr>
          <w:p w:rsidR="008B441A" w:rsidRPr="008D260E" w:rsidRDefault="008B441A" w:rsidP="008D260E"/>
        </w:tc>
        <w:tc>
          <w:tcPr>
            <w:tcW w:w="1418" w:type="dxa"/>
            <w:tcBorders>
              <w:left w:val="single" w:sz="12" w:space="0" w:color="auto"/>
              <w:right w:val="single" w:sz="12" w:space="0" w:color="auto"/>
            </w:tcBorders>
          </w:tcPr>
          <w:p w:rsidR="008B441A" w:rsidRPr="008D260E" w:rsidRDefault="008B441A" w:rsidP="008D260E"/>
        </w:tc>
        <w:tc>
          <w:tcPr>
            <w:tcW w:w="1525" w:type="dxa"/>
            <w:tcBorders>
              <w:left w:val="single" w:sz="12" w:space="0" w:color="auto"/>
            </w:tcBorders>
          </w:tcPr>
          <w:p w:rsidR="008B441A" w:rsidRPr="008D260E" w:rsidRDefault="008B441A" w:rsidP="008D260E"/>
        </w:tc>
      </w:tr>
      <w:tr w:rsidR="008B441A" w:rsidRPr="008D260E" w:rsidTr="008D260E">
        <w:tc>
          <w:tcPr>
            <w:tcW w:w="2135" w:type="dxa"/>
            <w:tcBorders>
              <w:right w:val="single" w:sz="12" w:space="0" w:color="auto"/>
            </w:tcBorders>
          </w:tcPr>
          <w:p w:rsidR="008B441A" w:rsidRPr="008D260E" w:rsidRDefault="008B441A" w:rsidP="008D260E"/>
        </w:tc>
        <w:tc>
          <w:tcPr>
            <w:tcW w:w="4777" w:type="dxa"/>
            <w:tcBorders>
              <w:left w:val="single" w:sz="12" w:space="0" w:color="auto"/>
            </w:tcBorders>
          </w:tcPr>
          <w:p w:rsidR="008B441A" w:rsidRPr="008D260E" w:rsidRDefault="008B441A" w:rsidP="008D260E"/>
        </w:tc>
        <w:tc>
          <w:tcPr>
            <w:tcW w:w="1418" w:type="dxa"/>
            <w:tcBorders>
              <w:left w:val="single" w:sz="12" w:space="0" w:color="auto"/>
              <w:right w:val="single" w:sz="12" w:space="0" w:color="auto"/>
            </w:tcBorders>
          </w:tcPr>
          <w:p w:rsidR="008B441A" w:rsidRPr="008D260E" w:rsidRDefault="008B441A" w:rsidP="008D260E"/>
        </w:tc>
        <w:tc>
          <w:tcPr>
            <w:tcW w:w="1525" w:type="dxa"/>
            <w:tcBorders>
              <w:left w:val="single" w:sz="12" w:space="0" w:color="auto"/>
            </w:tcBorders>
          </w:tcPr>
          <w:p w:rsidR="008B441A" w:rsidRPr="008D260E" w:rsidRDefault="008B441A" w:rsidP="008D260E"/>
        </w:tc>
      </w:tr>
    </w:tbl>
    <w:p w:rsidR="008B441A" w:rsidRDefault="008B441A" w:rsidP="001D677D">
      <w:pPr>
        <w:rPr>
          <w:b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02"/>
        <w:gridCol w:w="4252"/>
        <w:gridCol w:w="2835"/>
      </w:tblGrid>
      <w:tr w:rsidR="008B441A" w:rsidRPr="008D260E" w:rsidTr="008D260E">
        <w:trPr>
          <w:trHeight w:val="535"/>
        </w:trPr>
        <w:tc>
          <w:tcPr>
            <w:tcW w:w="7054" w:type="dxa"/>
            <w:gridSpan w:val="2"/>
            <w:tcBorders>
              <w:bottom w:val="nil"/>
              <w:right w:val="single" w:sz="12" w:space="0" w:color="auto"/>
            </w:tcBorders>
            <w:shd w:val="clear" w:color="auto" w:fill="F2F2F2"/>
            <w:vAlign w:val="center"/>
          </w:tcPr>
          <w:p w:rsidR="008B441A" w:rsidRPr="008D260E" w:rsidRDefault="008B441A" w:rsidP="004C0946">
            <w:pPr>
              <w:rPr>
                <w:b/>
              </w:rPr>
            </w:pPr>
            <w:r w:rsidRPr="008D260E">
              <w:rPr>
                <w:b/>
              </w:rPr>
              <w:t xml:space="preserve">Intervention gap __ </w:t>
            </w:r>
            <w:r w:rsidRPr="008D260E">
              <w:t>(number and description):</w:t>
            </w:r>
          </w:p>
        </w:tc>
        <w:tc>
          <w:tcPr>
            <w:tcW w:w="2835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8B441A" w:rsidRPr="008D260E" w:rsidRDefault="008B441A" w:rsidP="00100545">
            <w:pPr>
              <w:rPr>
                <w:b/>
              </w:rPr>
            </w:pPr>
            <w:r w:rsidRPr="008D260E">
              <w:rPr>
                <w:b/>
              </w:rPr>
              <w:t>Start date:</w:t>
            </w:r>
          </w:p>
        </w:tc>
      </w:tr>
      <w:tr w:rsidR="008B441A" w:rsidRPr="008D260E" w:rsidTr="008D260E">
        <w:trPr>
          <w:trHeight w:val="535"/>
        </w:trPr>
        <w:tc>
          <w:tcPr>
            <w:tcW w:w="7054" w:type="dxa"/>
            <w:gridSpan w:val="2"/>
            <w:tcBorders>
              <w:top w:val="nil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8B441A" w:rsidRPr="008D260E" w:rsidRDefault="008B441A" w:rsidP="00100545">
            <w:pPr>
              <w:rPr>
                <w:b/>
              </w:rPr>
            </w:pPr>
          </w:p>
        </w:tc>
        <w:tc>
          <w:tcPr>
            <w:tcW w:w="2835" w:type="dxa"/>
            <w:tcBorders>
              <w:top w:val="nil"/>
              <w:left w:val="single" w:sz="12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8B441A" w:rsidRPr="008D260E" w:rsidRDefault="008B441A" w:rsidP="00100545">
            <w:pPr>
              <w:rPr>
                <w:b/>
              </w:rPr>
            </w:pPr>
            <w:r w:rsidRPr="008D260E">
              <w:rPr>
                <w:b/>
              </w:rPr>
              <w:t>End date:</w:t>
            </w:r>
          </w:p>
        </w:tc>
      </w:tr>
      <w:tr w:rsidR="008B441A" w:rsidRPr="008D260E" w:rsidTr="008D260E">
        <w:trPr>
          <w:trHeight w:val="946"/>
        </w:trPr>
        <w:tc>
          <w:tcPr>
            <w:tcW w:w="2802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B441A" w:rsidRPr="008D260E" w:rsidRDefault="008B441A" w:rsidP="00100545">
            <w:pPr>
              <w:rPr>
                <w:b/>
              </w:rPr>
            </w:pPr>
            <w:r w:rsidRPr="008D260E">
              <w:rPr>
                <w:b/>
              </w:rPr>
              <w:t>Evidence base informing intervention</w:t>
            </w:r>
          </w:p>
        </w:tc>
        <w:tc>
          <w:tcPr>
            <w:tcW w:w="7087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8B441A" w:rsidRPr="008D260E" w:rsidRDefault="008B441A" w:rsidP="00EE556A">
            <w:r w:rsidRPr="008D260E">
              <w:t>(NATED assessment, specialist assessment; observation)</w:t>
            </w:r>
          </w:p>
        </w:tc>
      </w:tr>
      <w:tr w:rsidR="008B441A" w:rsidRPr="008D260E" w:rsidTr="008D260E">
        <w:trPr>
          <w:trHeight w:val="946"/>
        </w:trPr>
        <w:tc>
          <w:tcPr>
            <w:tcW w:w="2802" w:type="dxa"/>
            <w:tcBorders>
              <w:right w:val="single" w:sz="12" w:space="0" w:color="auto"/>
            </w:tcBorders>
            <w:vAlign w:val="center"/>
          </w:tcPr>
          <w:p w:rsidR="008B441A" w:rsidRPr="008D260E" w:rsidRDefault="008B441A" w:rsidP="0086598B">
            <w:pPr>
              <w:rPr>
                <w:b/>
              </w:rPr>
            </w:pPr>
            <w:r w:rsidRPr="008D260E">
              <w:rPr>
                <w:b/>
              </w:rPr>
              <w:t>Intervention/s (what strategies will be used?)</w:t>
            </w:r>
          </w:p>
        </w:tc>
        <w:tc>
          <w:tcPr>
            <w:tcW w:w="7087" w:type="dxa"/>
            <w:gridSpan w:val="2"/>
            <w:tcBorders>
              <w:left w:val="single" w:sz="12" w:space="0" w:color="auto"/>
            </w:tcBorders>
          </w:tcPr>
          <w:p w:rsidR="008B441A" w:rsidRPr="008D260E" w:rsidRDefault="008B441A" w:rsidP="008D260E">
            <w:pPr>
              <w:jc w:val="center"/>
            </w:pPr>
            <w:r w:rsidRPr="008D260E">
              <w:t>How the ToD will support the student’s progress in the area for intervention evidenced</w:t>
            </w:r>
          </w:p>
          <w:p w:rsidR="008B441A" w:rsidRPr="008D260E" w:rsidRDefault="008B441A" w:rsidP="008D260E">
            <w:pPr>
              <w:jc w:val="center"/>
            </w:pPr>
          </w:p>
          <w:p w:rsidR="008B441A" w:rsidRPr="008D260E" w:rsidRDefault="008B441A" w:rsidP="008D260E">
            <w:pPr>
              <w:jc w:val="center"/>
            </w:pPr>
          </w:p>
          <w:p w:rsidR="008B441A" w:rsidRPr="008D260E" w:rsidRDefault="008B441A" w:rsidP="008D260E">
            <w:pPr>
              <w:jc w:val="center"/>
            </w:pPr>
          </w:p>
          <w:p w:rsidR="008B441A" w:rsidRPr="008D260E" w:rsidRDefault="008B441A" w:rsidP="008D260E">
            <w:pPr>
              <w:jc w:val="center"/>
            </w:pPr>
          </w:p>
          <w:p w:rsidR="008B441A" w:rsidRPr="008D260E" w:rsidRDefault="008B441A" w:rsidP="008D260E">
            <w:pPr>
              <w:jc w:val="center"/>
            </w:pPr>
          </w:p>
          <w:p w:rsidR="008B441A" w:rsidRPr="008D260E" w:rsidRDefault="008B441A" w:rsidP="008D260E">
            <w:pPr>
              <w:jc w:val="center"/>
            </w:pPr>
          </w:p>
          <w:p w:rsidR="008B441A" w:rsidRPr="008D260E" w:rsidRDefault="008B441A" w:rsidP="008D260E">
            <w:pPr>
              <w:jc w:val="center"/>
            </w:pPr>
          </w:p>
        </w:tc>
      </w:tr>
      <w:tr w:rsidR="008B441A" w:rsidRPr="008D260E" w:rsidTr="008D260E">
        <w:trPr>
          <w:trHeight w:val="946"/>
        </w:trPr>
        <w:tc>
          <w:tcPr>
            <w:tcW w:w="2802" w:type="dxa"/>
            <w:tcBorders>
              <w:right w:val="single" w:sz="12" w:space="0" w:color="auto"/>
            </w:tcBorders>
            <w:vAlign w:val="center"/>
          </w:tcPr>
          <w:p w:rsidR="008B441A" w:rsidRPr="008D260E" w:rsidRDefault="008B441A" w:rsidP="00EE556A">
            <w:pPr>
              <w:rPr>
                <w:b/>
              </w:rPr>
            </w:pPr>
            <w:r w:rsidRPr="008D260E">
              <w:rPr>
                <w:b/>
              </w:rPr>
              <w:t>Informed?</w:t>
            </w:r>
          </w:p>
          <w:p w:rsidR="008B441A" w:rsidRPr="008D260E" w:rsidRDefault="008B441A" w:rsidP="00EE556A">
            <w:pPr>
              <w:rPr>
                <w:b/>
              </w:rPr>
            </w:pPr>
          </w:p>
          <w:p w:rsidR="008B441A" w:rsidRPr="008D260E" w:rsidRDefault="008B441A" w:rsidP="00EE556A">
            <w:pPr>
              <w:rPr>
                <w:b/>
              </w:rPr>
            </w:pPr>
            <w:r w:rsidRPr="008D260E">
              <w:rPr>
                <w:b/>
              </w:rPr>
              <w:t>Date</w:t>
            </w:r>
          </w:p>
          <w:p w:rsidR="008B441A" w:rsidRPr="008D260E" w:rsidRDefault="008B441A" w:rsidP="00100545">
            <w:pPr>
              <w:rPr>
                <w:b/>
              </w:rPr>
            </w:pPr>
          </w:p>
        </w:tc>
        <w:tc>
          <w:tcPr>
            <w:tcW w:w="7087" w:type="dxa"/>
            <w:gridSpan w:val="2"/>
            <w:tcBorders>
              <w:left w:val="single" w:sz="12" w:space="0" w:color="auto"/>
            </w:tcBorders>
          </w:tcPr>
          <w:p w:rsidR="008B441A" w:rsidRPr="008D260E" w:rsidRDefault="008B441A" w:rsidP="00100545">
            <w:r w:rsidRPr="008D260E">
              <w:t>ToD; CSW/TA CYP; family; course teacher; other professionals?</w:t>
            </w:r>
          </w:p>
          <w:p w:rsidR="008B441A" w:rsidRPr="008D260E" w:rsidRDefault="008B441A" w:rsidP="00100545"/>
          <w:p w:rsidR="008B441A" w:rsidRPr="008D260E" w:rsidRDefault="008B441A" w:rsidP="00100545"/>
          <w:p w:rsidR="008B441A" w:rsidRPr="008D260E" w:rsidRDefault="008B441A" w:rsidP="00100545"/>
          <w:p w:rsidR="008B441A" w:rsidRPr="008D260E" w:rsidRDefault="008B441A" w:rsidP="00100545"/>
        </w:tc>
      </w:tr>
      <w:tr w:rsidR="008B441A" w:rsidRPr="008D260E" w:rsidTr="008D260E">
        <w:trPr>
          <w:trHeight w:val="946"/>
        </w:trPr>
        <w:tc>
          <w:tcPr>
            <w:tcW w:w="2802" w:type="dxa"/>
            <w:tcBorders>
              <w:right w:val="single" w:sz="12" w:space="0" w:color="auto"/>
            </w:tcBorders>
            <w:vAlign w:val="center"/>
          </w:tcPr>
          <w:p w:rsidR="008B441A" w:rsidRPr="008D260E" w:rsidRDefault="008B441A" w:rsidP="00100545">
            <w:pPr>
              <w:rPr>
                <w:b/>
              </w:rPr>
            </w:pPr>
            <w:r w:rsidRPr="008D260E">
              <w:rPr>
                <w:b/>
              </w:rPr>
              <w:t>Timescale for intervention</w:t>
            </w:r>
          </w:p>
        </w:tc>
        <w:tc>
          <w:tcPr>
            <w:tcW w:w="7087" w:type="dxa"/>
            <w:gridSpan w:val="2"/>
            <w:tcBorders>
              <w:left w:val="single" w:sz="12" w:space="0" w:color="auto"/>
            </w:tcBorders>
          </w:tcPr>
          <w:p w:rsidR="008B441A" w:rsidRPr="008D260E" w:rsidRDefault="008B441A" w:rsidP="00100545">
            <w:r w:rsidRPr="008D260E">
              <w:t>Short term (2 weeks; 4 weeks etc.)</w:t>
            </w:r>
          </w:p>
        </w:tc>
      </w:tr>
      <w:tr w:rsidR="008B441A" w:rsidRPr="008D260E" w:rsidTr="008D260E">
        <w:trPr>
          <w:trHeight w:val="946"/>
        </w:trPr>
        <w:tc>
          <w:tcPr>
            <w:tcW w:w="2802" w:type="dxa"/>
            <w:tcBorders>
              <w:right w:val="single" w:sz="12" w:space="0" w:color="auto"/>
            </w:tcBorders>
            <w:vAlign w:val="center"/>
          </w:tcPr>
          <w:p w:rsidR="008B441A" w:rsidRPr="008D260E" w:rsidRDefault="008B441A" w:rsidP="00100545">
            <w:pPr>
              <w:rPr>
                <w:b/>
              </w:rPr>
            </w:pPr>
            <w:r w:rsidRPr="008D260E">
              <w:rPr>
                <w:b/>
              </w:rPr>
              <w:t>How will the impact of intervention be measured?</w:t>
            </w:r>
          </w:p>
        </w:tc>
        <w:tc>
          <w:tcPr>
            <w:tcW w:w="7087" w:type="dxa"/>
            <w:gridSpan w:val="2"/>
            <w:tcBorders>
              <w:left w:val="single" w:sz="12" w:space="0" w:color="auto"/>
            </w:tcBorders>
          </w:tcPr>
          <w:p w:rsidR="008B441A" w:rsidRPr="008D260E" w:rsidRDefault="008B441A" w:rsidP="00100545">
            <w:r w:rsidRPr="008D260E">
              <w:t>Assessment may be the same as the evidence leading to need for intervention – should be objective evidence. Expected outcome?</w:t>
            </w:r>
          </w:p>
        </w:tc>
      </w:tr>
      <w:tr w:rsidR="008B441A" w:rsidRPr="008D260E" w:rsidTr="008D260E">
        <w:trPr>
          <w:trHeight w:val="946"/>
        </w:trPr>
        <w:tc>
          <w:tcPr>
            <w:tcW w:w="2802" w:type="dxa"/>
            <w:tcBorders>
              <w:right w:val="single" w:sz="12" w:space="0" w:color="auto"/>
            </w:tcBorders>
            <w:vAlign w:val="center"/>
          </w:tcPr>
          <w:p w:rsidR="008B441A" w:rsidRPr="008D260E" w:rsidRDefault="008B441A" w:rsidP="00100545">
            <w:pPr>
              <w:rPr>
                <w:b/>
              </w:rPr>
            </w:pPr>
          </w:p>
          <w:p w:rsidR="008B441A" w:rsidRPr="008D260E" w:rsidRDefault="008B441A" w:rsidP="00100545">
            <w:pPr>
              <w:rPr>
                <w:b/>
              </w:rPr>
            </w:pPr>
          </w:p>
          <w:p w:rsidR="008B441A" w:rsidRPr="008D260E" w:rsidRDefault="008B441A" w:rsidP="00100545">
            <w:pPr>
              <w:rPr>
                <w:b/>
              </w:rPr>
            </w:pPr>
          </w:p>
          <w:p w:rsidR="008B441A" w:rsidRPr="008D260E" w:rsidRDefault="008B441A" w:rsidP="00100545">
            <w:pPr>
              <w:rPr>
                <w:b/>
              </w:rPr>
            </w:pPr>
            <w:r w:rsidRPr="008D260E">
              <w:rPr>
                <w:b/>
              </w:rPr>
              <w:t xml:space="preserve">Impact of intervention </w:t>
            </w:r>
          </w:p>
          <w:p w:rsidR="008B441A" w:rsidRPr="008D260E" w:rsidRDefault="008B441A" w:rsidP="00100545">
            <w:pPr>
              <w:rPr>
                <w:b/>
              </w:rPr>
            </w:pPr>
          </w:p>
          <w:p w:rsidR="008B441A" w:rsidRPr="008D260E" w:rsidRDefault="008B441A" w:rsidP="00100545">
            <w:pPr>
              <w:rPr>
                <w:b/>
              </w:rPr>
            </w:pPr>
          </w:p>
          <w:p w:rsidR="008B441A" w:rsidRPr="008D260E" w:rsidRDefault="008B441A" w:rsidP="00100545">
            <w:pPr>
              <w:rPr>
                <w:b/>
              </w:rPr>
            </w:pPr>
          </w:p>
          <w:p w:rsidR="008B441A" w:rsidRPr="008D260E" w:rsidRDefault="008B441A" w:rsidP="00100545">
            <w:pPr>
              <w:rPr>
                <w:b/>
              </w:rPr>
            </w:pPr>
          </w:p>
          <w:p w:rsidR="008B441A" w:rsidRPr="008D260E" w:rsidRDefault="008B441A" w:rsidP="00100545">
            <w:pPr>
              <w:rPr>
                <w:b/>
              </w:rPr>
            </w:pPr>
          </w:p>
          <w:p w:rsidR="008B441A" w:rsidRPr="008D260E" w:rsidRDefault="008B441A" w:rsidP="00100545">
            <w:pPr>
              <w:rPr>
                <w:b/>
              </w:rPr>
            </w:pPr>
          </w:p>
          <w:p w:rsidR="008B441A" w:rsidRPr="008D260E" w:rsidRDefault="008B441A" w:rsidP="00100545">
            <w:pPr>
              <w:rPr>
                <w:b/>
              </w:rPr>
            </w:pPr>
          </w:p>
        </w:tc>
        <w:tc>
          <w:tcPr>
            <w:tcW w:w="7087" w:type="dxa"/>
            <w:gridSpan w:val="2"/>
            <w:tcBorders>
              <w:left w:val="single" w:sz="12" w:space="0" w:color="auto"/>
            </w:tcBorders>
          </w:tcPr>
          <w:p w:rsidR="008B441A" w:rsidRPr="008D260E" w:rsidRDefault="008B441A" w:rsidP="00100545"/>
          <w:p w:rsidR="008B441A" w:rsidRPr="008D260E" w:rsidRDefault="008B441A" w:rsidP="00100545"/>
          <w:p w:rsidR="008B441A" w:rsidRPr="008D260E" w:rsidRDefault="008B441A" w:rsidP="00100545"/>
          <w:p w:rsidR="008B441A" w:rsidRPr="008D260E" w:rsidRDefault="008B441A" w:rsidP="00100545">
            <w:r w:rsidRPr="008D260E">
              <w:t>Evaluate the evidence</w:t>
            </w:r>
          </w:p>
        </w:tc>
      </w:tr>
      <w:tr w:rsidR="008B441A" w:rsidRPr="008D260E" w:rsidTr="008D260E">
        <w:trPr>
          <w:trHeight w:val="946"/>
        </w:trPr>
        <w:tc>
          <w:tcPr>
            <w:tcW w:w="2802" w:type="dxa"/>
            <w:tcBorders>
              <w:right w:val="single" w:sz="12" w:space="0" w:color="auto"/>
            </w:tcBorders>
            <w:vAlign w:val="center"/>
          </w:tcPr>
          <w:p w:rsidR="008B441A" w:rsidRPr="008D260E" w:rsidRDefault="008B441A" w:rsidP="00100545">
            <w:pPr>
              <w:rPr>
                <w:b/>
              </w:rPr>
            </w:pPr>
            <w:r w:rsidRPr="008D260E">
              <w:rPr>
                <w:b/>
              </w:rPr>
              <w:t>Achieved/Not achieved?</w:t>
            </w:r>
          </w:p>
        </w:tc>
        <w:tc>
          <w:tcPr>
            <w:tcW w:w="7087" w:type="dxa"/>
            <w:gridSpan w:val="2"/>
            <w:tcBorders>
              <w:left w:val="single" w:sz="12" w:space="0" w:color="auto"/>
            </w:tcBorders>
          </w:tcPr>
          <w:p w:rsidR="008B441A" w:rsidRPr="008D260E" w:rsidRDefault="008B441A" w:rsidP="00100545">
            <w:r w:rsidRPr="008D260E">
              <w:t>May include revisiting intervention / checking retention after a specified time period.</w:t>
            </w:r>
          </w:p>
        </w:tc>
      </w:tr>
      <w:tr w:rsidR="008B441A" w:rsidRPr="008D260E" w:rsidTr="008D260E">
        <w:trPr>
          <w:trHeight w:val="946"/>
        </w:trPr>
        <w:tc>
          <w:tcPr>
            <w:tcW w:w="2802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8B441A" w:rsidRPr="008D260E" w:rsidRDefault="008B441A" w:rsidP="00100545">
            <w:pPr>
              <w:rPr>
                <w:b/>
              </w:rPr>
            </w:pPr>
            <w:r w:rsidRPr="008D260E">
              <w:rPr>
                <w:b/>
              </w:rPr>
              <w:t>Progression?</w:t>
            </w:r>
          </w:p>
          <w:p w:rsidR="008B441A" w:rsidRPr="008D260E" w:rsidRDefault="008B441A" w:rsidP="00100545">
            <w:pPr>
              <w:rPr>
                <w:b/>
              </w:rPr>
            </w:pPr>
            <w:r w:rsidRPr="008D260E">
              <w:rPr>
                <w:b/>
              </w:rPr>
              <w:t>(if not achieved)</w:t>
            </w:r>
          </w:p>
        </w:tc>
        <w:tc>
          <w:tcPr>
            <w:tcW w:w="7087" w:type="dxa"/>
            <w:gridSpan w:val="2"/>
            <w:tcBorders>
              <w:left w:val="single" w:sz="12" w:space="0" w:color="auto"/>
              <w:bottom w:val="single" w:sz="12" w:space="0" w:color="auto"/>
            </w:tcBorders>
          </w:tcPr>
          <w:p w:rsidR="008B441A" w:rsidRPr="008D260E" w:rsidRDefault="008B441A" w:rsidP="00100545"/>
        </w:tc>
      </w:tr>
    </w:tbl>
    <w:p w:rsidR="008B441A" w:rsidRDefault="008B441A" w:rsidP="001D677D">
      <w:pPr>
        <w:rPr>
          <w:b/>
          <w:color w:val="0070C0"/>
        </w:rPr>
      </w:pPr>
      <w:r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6" o:spid="_x0000_s1027" type="#_x0000_t202" style="position:absolute;margin-left:381pt;margin-top:650.05pt;width:141pt;height:45.75pt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" strokeweight=".5pt">
            <v:path arrowok="t"/>
            <v:textbox>
              <w:txbxContent>
                <w:p w:rsidR="008B441A" w:rsidRDefault="008B441A" w:rsidP="001D677D">
                  <w:r w:rsidRPr="00454353">
                    <w:rPr>
                      <w:noProof/>
                      <w:lang w:eastAsia="en-GB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5" o:spid="_x0000_i1028" type="#_x0000_t75" alt="logowithstrapblack" style="width:117pt;height:55.8pt;visibility:visible">
                        <v:imagedata r:id="rId6" o:title=""/>
                      </v:shape>
                    </w:pict>
                  </w:r>
                </w:p>
              </w:txbxContent>
            </v:textbox>
          </v:shape>
        </w:pict>
      </w:r>
    </w:p>
    <w:p w:rsidR="008B441A" w:rsidRDefault="008B441A" w:rsidP="001D677D">
      <w:pPr>
        <w:rPr>
          <w:b/>
          <w:color w:val="0070C0"/>
        </w:rPr>
      </w:pPr>
    </w:p>
    <w:sectPr w:rsidR="008B441A" w:rsidSect="00A235E6">
      <w:headerReference w:type="first" r:id="rId7"/>
      <w:footerReference w:type="first" r:id="rId8"/>
      <w:pgSz w:w="11906" w:h="16838"/>
      <w:pgMar w:top="851" w:right="1133" w:bottom="1440" w:left="1134" w:header="708" w:footer="92" w:gutter="0"/>
      <w:cols w:space="708"/>
      <w:titlePg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441A" w:rsidRDefault="008B441A" w:rsidP="00F71458">
      <w:r>
        <w:separator/>
      </w:r>
    </w:p>
  </w:endnote>
  <w:endnote w:type="continuationSeparator" w:id="0">
    <w:p w:rsidR="008B441A" w:rsidRDefault="008B441A" w:rsidP="00F714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??¨¬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441A" w:rsidRPr="00F71458" w:rsidRDefault="008B441A" w:rsidP="00015052">
    <w:pPr>
      <w:tabs>
        <w:tab w:val="left" w:pos="567"/>
        <w:tab w:val="left" w:pos="1134"/>
        <w:tab w:val="left" w:pos="1701"/>
      </w:tabs>
      <w:ind w:right="-472"/>
      <w:rPr>
        <w:sz w:val="22"/>
        <w:szCs w:val="22"/>
      </w:rPr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4" o:spid="_x0000_s2049" type="#_x0000_t75" alt="OCC Dec 2012 (b&amp;w)" style="position:absolute;margin-left:369.45pt;margin-top:13.5pt;width:104.25pt;height:22.6pt;z-index:-251656192;visibility:visible" wrapcoords="-155 0 -155 20880 21600 20880 21600 0 -155 0">
          <v:imagedata r:id="rId1" o:title=""/>
          <w10:wrap type="tight"/>
        </v:shape>
      </w:pict>
    </w:r>
    <w:r w:rsidRPr="00A979D7">
      <w:rPr>
        <w:rFonts w:cs="Times New Roman"/>
        <w:noProof/>
        <w:sz w:val="22"/>
        <w:szCs w:val="22"/>
        <w:lang w:eastAsia="en-GB"/>
      </w:rPr>
      <w:pict>
        <v:shape id="Picture 3" o:spid="_x0000_i1026" type="#_x0000_t75" style="width:69.6pt;height:49.8pt;visibility:visible">
          <v:imagedata r:id="rId2" o:title=""/>
        </v:shape>
      </w:pict>
    </w:r>
    <w:r>
      <w:rPr>
        <w:rFonts w:cs="Times New Roman"/>
        <w:sz w:val="22"/>
        <w:szCs w:val="22"/>
      </w:rPr>
      <w:tab/>
    </w:r>
    <w:r>
      <w:rPr>
        <w:rFonts w:cs="Times New Roman"/>
        <w:sz w:val="22"/>
        <w:szCs w:val="22"/>
      </w:rPr>
      <w:tab/>
    </w:r>
    <w:r>
      <w:rPr>
        <w:rFonts w:cs="Times New Roman"/>
        <w:sz w:val="22"/>
        <w:szCs w:val="22"/>
      </w:rPr>
      <w:tab/>
    </w:r>
    <w:r>
      <w:rPr>
        <w:rFonts w:cs="Times New Roman"/>
        <w:sz w:val="22"/>
        <w:szCs w:val="22"/>
      </w:rPr>
      <w:tab/>
    </w:r>
    <w:r>
      <w:rPr>
        <w:rFonts w:cs="Times New Roman"/>
        <w:sz w:val="22"/>
        <w:szCs w:val="22"/>
      </w:rPr>
      <w:tab/>
    </w:r>
    <w:r>
      <w:rPr>
        <w:rFonts w:cs="Times New Roman"/>
        <w:sz w:val="22"/>
        <w:szCs w:val="22"/>
      </w:rPr>
      <w:tab/>
    </w:r>
    <w:r>
      <w:rPr>
        <w:rFonts w:cs="Times New Roman"/>
        <w:sz w:val="22"/>
        <w:szCs w:val="22"/>
      </w:rPr>
      <w:tab/>
    </w:r>
    <w:r>
      <w:rPr>
        <w:rFonts w:cs="Times New Roman"/>
        <w:sz w:val="22"/>
        <w:szCs w:val="22"/>
      </w:rPr>
      <w:tab/>
    </w:r>
    <w:r>
      <w:rPr>
        <w:rFonts w:cs="Times New Roman"/>
        <w:sz w:val="22"/>
        <w:szCs w:val="22"/>
      </w:rPr>
      <w:tab/>
      <w:t xml:space="preserve">   </w:t>
    </w:r>
  </w:p>
  <w:p w:rsidR="008B441A" w:rsidRDefault="008B441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441A" w:rsidRDefault="008B441A" w:rsidP="00F71458">
      <w:r>
        <w:separator/>
      </w:r>
    </w:p>
  </w:footnote>
  <w:footnote w:type="continuationSeparator" w:id="0">
    <w:p w:rsidR="008B441A" w:rsidRDefault="008B441A" w:rsidP="00F714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441A" w:rsidRPr="00015052" w:rsidRDefault="008B441A" w:rsidP="00E0739D">
    <w:pPr>
      <w:pStyle w:val="Subtitle"/>
      <w:jc w:val="center"/>
      <w:rPr>
        <w:rFonts w:ascii="Arial" w:hAnsi="Arial" w:cs="Arial"/>
        <w:b/>
        <w:color w:val="auto"/>
      </w:rPr>
    </w:pPr>
    <w:r w:rsidRPr="00015052">
      <w:rPr>
        <w:rFonts w:ascii="Arial" w:hAnsi="Arial" w:cs="Arial"/>
        <w:b/>
        <w:color w:val="auto"/>
      </w:rPr>
      <w:t xml:space="preserve">SENSS </w:t>
    </w:r>
    <w:r>
      <w:rPr>
        <w:rFonts w:ascii="Arial" w:hAnsi="Arial" w:cs="Arial"/>
        <w:b/>
        <w:color w:val="auto"/>
      </w:rPr>
      <w:t>Sensory, Physical &amp; Complex Needs Support Service</w:t>
    </w:r>
  </w:p>
  <w:p w:rsidR="008B441A" w:rsidRDefault="008B441A" w:rsidP="00E0739D">
    <w:pPr>
      <w:pStyle w:val="Subtitle"/>
      <w:jc w:val="center"/>
      <w:rPr>
        <w:rFonts w:ascii="Arial" w:hAnsi="Arial" w:cs="Arial"/>
        <w:color w:val="auto"/>
      </w:rPr>
    </w:pPr>
    <w:r>
      <w:rPr>
        <w:rFonts w:ascii="Arial" w:hAnsi="Arial" w:cs="Arial"/>
        <w:color w:val="auto"/>
      </w:rPr>
      <w:t xml:space="preserve">Post 16 Sensory Impairment Team, </w:t>
    </w:r>
    <w:smartTag w:uri="urn:schemas-microsoft-com:office:smarttags" w:element="place">
      <w:smartTag w:uri="urn:schemas-microsoft-com:office:smarttags" w:element="PlaceName">
        <w:r>
          <w:rPr>
            <w:rFonts w:ascii="Arial" w:hAnsi="Arial" w:cs="Arial"/>
            <w:color w:val="auto"/>
          </w:rPr>
          <w:t>Oxford &amp; Cherwell</w:t>
        </w:r>
      </w:smartTag>
      <w:r>
        <w:rPr>
          <w:rFonts w:ascii="Arial" w:hAnsi="Arial" w:cs="Arial"/>
          <w:color w:val="auto"/>
        </w:rPr>
        <w:t xml:space="preserve"> </w:t>
      </w:r>
      <w:smartTag w:uri="urn:schemas-microsoft-com:office:smarttags" w:element="PlaceType">
        <w:r>
          <w:rPr>
            <w:rFonts w:ascii="Arial" w:hAnsi="Arial" w:cs="Arial"/>
            <w:color w:val="auto"/>
          </w:rPr>
          <w:t>Valley</w:t>
        </w:r>
      </w:smartTag>
      <w:r>
        <w:rPr>
          <w:rFonts w:ascii="Arial" w:hAnsi="Arial" w:cs="Arial"/>
          <w:color w:val="auto"/>
        </w:rPr>
        <w:t xml:space="preserve"> </w:t>
      </w:r>
      <w:smartTag w:uri="urn:schemas-microsoft-com:office:smarttags" w:element="PlaceType">
        <w:r>
          <w:rPr>
            <w:rFonts w:ascii="Arial" w:hAnsi="Arial" w:cs="Arial"/>
            <w:color w:val="auto"/>
          </w:rPr>
          <w:t>College</w:t>
        </w:r>
      </w:smartTag>
    </w:smartTag>
    <w:r>
      <w:rPr>
        <w:rFonts w:ascii="Arial" w:hAnsi="Arial" w:cs="Arial"/>
        <w:color w:val="auto"/>
      </w:rPr>
      <w:t xml:space="preserve">, </w:t>
    </w:r>
  </w:p>
  <w:p w:rsidR="008B441A" w:rsidRPr="00117E4D" w:rsidRDefault="008B441A" w:rsidP="00E0739D">
    <w:pPr>
      <w:pStyle w:val="Subtitle"/>
      <w:jc w:val="center"/>
      <w:rPr>
        <w:rFonts w:ascii="Arial" w:hAnsi="Arial" w:cs="Arial"/>
        <w:color w:val="auto"/>
      </w:rPr>
    </w:pPr>
    <w:smartTag w:uri="urn:schemas-microsoft-com:office:smarttags" w:element="PostalCode">
      <w:smartTag w:uri="urn:schemas-microsoft-com:office:smarttags" w:element="Street">
        <w:r>
          <w:rPr>
            <w:rFonts w:ascii="Arial" w:hAnsi="Arial" w:cs="Arial"/>
            <w:color w:val="auto"/>
          </w:rPr>
          <w:t>Oxpens Road</w:t>
        </w:r>
      </w:smartTag>
      <w:r>
        <w:rPr>
          <w:rFonts w:ascii="Arial" w:hAnsi="Arial" w:cs="Arial"/>
          <w:color w:val="auto"/>
        </w:rPr>
        <w:t xml:space="preserve">, </w:t>
      </w:r>
      <w:smartTag w:uri="urn:schemas-microsoft-com:office:smarttags" w:element="PostalCode">
        <w:r>
          <w:rPr>
            <w:rFonts w:ascii="Arial" w:hAnsi="Arial" w:cs="Arial"/>
            <w:color w:val="auto"/>
          </w:rPr>
          <w:t>Oxford</w:t>
        </w:r>
      </w:smartTag>
      <w:r>
        <w:rPr>
          <w:rFonts w:ascii="Arial" w:hAnsi="Arial" w:cs="Arial"/>
          <w:color w:val="auto"/>
        </w:rPr>
        <w:t xml:space="preserve"> </w:t>
      </w:r>
      <w:smartTag w:uri="urn:schemas-microsoft-com:office:smarttags" w:element="PostalCode">
        <w:r>
          <w:rPr>
            <w:rFonts w:ascii="Arial" w:hAnsi="Arial" w:cs="Arial"/>
            <w:color w:val="auto"/>
          </w:rPr>
          <w:t>OX1 1SA</w:t>
        </w:r>
      </w:smartTag>
    </w:smartTag>
  </w:p>
  <w:p w:rsidR="008B441A" w:rsidRDefault="008B441A" w:rsidP="00E0739D">
    <w:pPr>
      <w:pStyle w:val="Header"/>
      <w:tabs>
        <w:tab w:val="clear" w:pos="4513"/>
        <w:tab w:val="clear" w:pos="9026"/>
        <w:tab w:val="left" w:pos="1005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val="fullPage" w:percent="57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1458"/>
    <w:rsid w:val="00015052"/>
    <w:rsid w:val="000230B8"/>
    <w:rsid w:val="00064D16"/>
    <w:rsid w:val="00097C21"/>
    <w:rsid w:val="000A42A6"/>
    <w:rsid w:val="000B4310"/>
    <w:rsid w:val="00100545"/>
    <w:rsid w:val="00110780"/>
    <w:rsid w:val="00115956"/>
    <w:rsid w:val="00115B57"/>
    <w:rsid w:val="00117E4D"/>
    <w:rsid w:val="001331C8"/>
    <w:rsid w:val="00154EFA"/>
    <w:rsid w:val="00170BE7"/>
    <w:rsid w:val="00197EC4"/>
    <w:rsid w:val="001B13D7"/>
    <w:rsid w:val="001D0562"/>
    <w:rsid w:val="001D134D"/>
    <w:rsid w:val="001D677D"/>
    <w:rsid w:val="001F458B"/>
    <w:rsid w:val="00210C71"/>
    <w:rsid w:val="00213A0A"/>
    <w:rsid w:val="002253C4"/>
    <w:rsid w:val="00266A9E"/>
    <w:rsid w:val="0029022B"/>
    <w:rsid w:val="00291630"/>
    <w:rsid w:val="002A1A48"/>
    <w:rsid w:val="002C5123"/>
    <w:rsid w:val="002D2E67"/>
    <w:rsid w:val="002F2F81"/>
    <w:rsid w:val="002F7C26"/>
    <w:rsid w:val="00315895"/>
    <w:rsid w:val="00337B33"/>
    <w:rsid w:val="00337E02"/>
    <w:rsid w:val="00344CCC"/>
    <w:rsid w:val="0037657A"/>
    <w:rsid w:val="003868F4"/>
    <w:rsid w:val="00386D82"/>
    <w:rsid w:val="003A6CB5"/>
    <w:rsid w:val="003A70BC"/>
    <w:rsid w:val="003E145A"/>
    <w:rsid w:val="004000D7"/>
    <w:rsid w:val="00422BD0"/>
    <w:rsid w:val="0042468B"/>
    <w:rsid w:val="004376D0"/>
    <w:rsid w:val="00454353"/>
    <w:rsid w:val="00456BF9"/>
    <w:rsid w:val="004574D3"/>
    <w:rsid w:val="00484F1A"/>
    <w:rsid w:val="004A52A4"/>
    <w:rsid w:val="004B0EF1"/>
    <w:rsid w:val="004B7E5D"/>
    <w:rsid w:val="004C0946"/>
    <w:rsid w:val="004C578F"/>
    <w:rsid w:val="004D3B20"/>
    <w:rsid w:val="004E20FC"/>
    <w:rsid w:val="004E4AAD"/>
    <w:rsid w:val="004E58F7"/>
    <w:rsid w:val="00504E43"/>
    <w:rsid w:val="00505F98"/>
    <w:rsid w:val="00513DAC"/>
    <w:rsid w:val="00587267"/>
    <w:rsid w:val="005963B8"/>
    <w:rsid w:val="005B56E1"/>
    <w:rsid w:val="005C0E99"/>
    <w:rsid w:val="005D1464"/>
    <w:rsid w:val="006262F8"/>
    <w:rsid w:val="00635631"/>
    <w:rsid w:val="00655AB1"/>
    <w:rsid w:val="00665056"/>
    <w:rsid w:val="00674F31"/>
    <w:rsid w:val="006D420C"/>
    <w:rsid w:val="006E2FC3"/>
    <w:rsid w:val="00722B76"/>
    <w:rsid w:val="00737A53"/>
    <w:rsid w:val="00756599"/>
    <w:rsid w:val="007908F4"/>
    <w:rsid w:val="00797040"/>
    <w:rsid w:val="007A60A4"/>
    <w:rsid w:val="007C5FC5"/>
    <w:rsid w:val="007E05C5"/>
    <w:rsid w:val="007E2D75"/>
    <w:rsid w:val="007E4D8F"/>
    <w:rsid w:val="00827967"/>
    <w:rsid w:val="00831DBB"/>
    <w:rsid w:val="008406F8"/>
    <w:rsid w:val="0086598B"/>
    <w:rsid w:val="008760C5"/>
    <w:rsid w:val="00893422"/>
    <w:rsid w:val="008B441A"/>
    <w:rsid w:val="008C528B"/>
    <w:rsid w:val="008D260E"/>
    <w:rsid w:val="008E5B73"/>
    <w:rsid w:val="00914448"/>
    <w:rsid w:val="0092740B"/>
    <w:rsid w:val="009813E3"/>
    <w:rsid w:val="009825EE"/>
    <w:rsid w:val="0098682B"/>
    <w:rsid w:val="009E34CF"/>
    <w:rsid w:val="009E4AA6"/>
    <w:rsid w:val="00A04155"/>
    <w:rsid w:val="00A169C9"/>
    <w:rsid w:val="00A17D77"/>
    <w:rsid w:val="00A235E6"/>
    <w:rsid w:val="00A500CC"/>
    <w:rsid w:val="00A82044"/>
    <w:rsid w:val="00A979D7"/>
    <w:rsid w:val="00B24587"/>
    <w:rsid w:val="00B24D93"/>
    <w:rsid w:val="00B3587E"/>
    <w:rsid w:val="00BE5260"/>
    <w:rsid w:val="00BF0FAA"/>
    <w:rsid w:val="00C4005A"/>
    <w:rsid w:val="00C517A8"/>
    <w:rsid w:val="00C6552E"/>
    <w:rsid w:val="00C73429"/>
    <w:rsid w:val="00D22ECF"/>
    <w:rsid w:val="00D31FF9"/>
    <w:rsid w:val="00D4014B"/>
    <w:rsid w:val="00D50587"/>
    <w:rsid w:val="00D61E9B"/>
    <w:rsid w:val="00D90A0A"/>
    <w:rsid w:val="00DB466C"/>
    <w:rsid w:val="00DC1C15"/>
    <w:rsid w:val="00DD318B"/>
    <w:rsid w:val="00DD33B2"/>
    <w:rsid w:val="00DE383E"/>
    <w:rsid w:val="00E0739D"/>
    <w:rsid w:val="00E07E99"/>
    <w:rsid w:val="00E31890"/>
    <w:rsid w:val="00E527CF"/>
    <w:rsid w:val="00E74947"/>
    <w:rsid w:val="00EC08D2"/>
    <w:rsid w:val="00EC67DE"/>
    <w:rsid w:val="00EE556A"/>
    <w:rsid w:val="00F05027"/>
    <w:rsid w:val="00F06BF4"/>
    <w:rsid w:val="00F10947"/>
    <w:rsid w:val="00F117AC"/>
    <w:rsid w:val="00F234E6"/>
    <w:rsid w:val="00F26B73"/>
    <w:rsid w:val="00F34667"/>
    <w:rsid w:val="00F67760"/>
    <w:rsid w:val="00F71458"/>
    <w:rsid w:val="00F96519"/>
    <w:rsid w:val="00FA4E93"/>
    <w:rsid w:val="00FB43D0"/>
    <w:rsid w:val="00FD0C60"/>
    <w:rsid w:val="00FD11DF"/>
    <w:rsid w:val="00FD3A85"/>
    <w:rsid w:val="00FE62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ostalCode"/>
  <w:smartTagType w:namespaceuri="urn:schemas-microsoft-com:office:smarttags" w:name="Street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Calibri" w:hAnsi="Arial" w:cs="Arial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00D7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D420C"/>
    <w:pPr>
      <w:keepNext/>
      <w:keepLines/>
      <w:spacing w:before="480"/>
      <w:outlineLvl w:val="0"/>
    </w:pPr>
    <w:rPr>
      <w:rFonts w:ascii="Cambria" w:eastAsia="SimSun" w:hAnsi="Cambria" w:cs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D420C"/>
    <w:rPr>
      <w:rFonts w:ascii="Cambria" w:eastAsia="SimSun" w:hAnsi="Cambria" w:cs="Times New Roman"/>
      <w:b/>
      <w:bCs/>
      <w:color w:val="365F91"/>
      <w:sz w:val="28"/>
      <w:szCs w:val="28"/>
    </w:rPr>
  </w:style>
  <w:style w:type="paragraph" w:styleId="Header">
    <w:name w:val="header"/>
    <w:basedOn w:val="Normal"/>
    <w:link w:val="HeaderChar"/>
    <w:uiPriority w:val="99"/>
    <w:rsid w:val="00F7145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F71458"/>
    <w:rPr>
      <w:rFonts w:cs="Times New Roman"/>
    </w:rPr>
  </w:style>
  <w:style w:type="paragraph" w:styleId="Footer">
    <w:name w:val="footer"/>
    <w:basedOn w:val="Normal"/>
    <w:link w:val="FooterChar"/>
    <w:uiPriority w:val="99"/>
    <w:rsid w:val="00F7145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71458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F7145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71458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99"/>
    <w:qFormat/>
    <w:rsid w:val="00117E4D"/>
    <w:pPr>
      <w:numPr>
        <w:ilvl w:val="1"/>
      </w:numPr>
    </w:pPr>
    <w:rPr>
      <w:rFonts w:ascii="Cambria" w:eastAsia="SimSun" w:hAnsi="Cambria" w:cs="Times New Roman"/>
      <w:i/>
      <w:iCs/>
      <w:color w:val="4F81BD"/>
      <w:spacing w:val="15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117E4D"/>
    <w:rPr>
      <w:rFonts w:ascii="Cambria" w:eastAsia="SimSun" w:hAnsi="Cambria" w:cs="Times New Roman"/>
      <w:i/>
      <w:iCs/>
      <w:color w:val="4F81BD"/>
      <w:spacing w:val="15"/>
    </w:rPr>
  </w:style>
  <w:style w:type="character" w:styleId="Hyperlink">
    <w:name w:val="Hyperlink"/>
    <w:basedOn w:val="DefaultParagraphFont"/>
    <w:uiPriority w:val="99"/>
    <w:rsid w:val="001331C8"/>
    <w:rPr>
      <w:rFonts w:cs="Times New Roman"/>
      <w:color w:val="0000FF"/>
      <w:u w:val="single"/>
    </w:rPr>
  </w:style>
  <w:style w:type="paragraph" w:styleId="Caption">
    <w:name w:val="caption"/>
    <w:basedOn w:val="Normal"/>
    <w:next w:val="Normal"/>
    <w:uiPriority w:val="99"/>
    <w:qFormat/>
    <w:rsid w:val="001331C8"/>
    <w:pPr>
      <w:jc w:val="center"/>
    </w:pPr>
    <w:rPr>
      <w:rFonts w:eastAsia="Times New Roman"/>
      <w:b/>
      <w:bCs/>
    </w:rPr>
  </w:style>
  <w:style w:type="table" w:styleId="TableGrid">
    <w:name w:val="Table Grid"/>
    <w:basedOn w:val="TableNormal"/>
    <w:uiPriority w:val="99"/>
    <w:rsid w:val="001D677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220</Words>
  <Characters>1256</Characters>
  <Application>Microsoft Office Outlook</Application>
  <DocSecurity>0</DocSecurity>
  <Lines>0</Lines>
  <Paragraphs>0</Paragraphs>
  <ScaleCrop>false</ScaleCrop>
  <Company>Oxfordshire County Council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Post 16 SENSS Hearing Impairment  -  Impact of Interventions Log   2013-14</dc:title>
  <dc:subject/>
  <dc:creator>diane.floyd</dc:creator>
  <cp:keywords/>
  <dc:description/>
  <cp:lastModifiedBy>Bob Denman</cp:lastModifiedBy>
  <cp:revision>2</cp:revision>
  <cp:lastPrinted>2013-11-28T16:43:00Z</cp:lastPrinted>
  <dcterms:created xsi:type="dcterms:W3CDTF">2014-06-05T14:20:00Z</dcterms:created>
  <dcterms:modified xsi:type="dcterms:W3CDTF">2014-06-05T14:20:00Z</dcterms:modified>
</cp:coreProperties>
</file>