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608D" w:rsidRDefault="00F1608D">
      <w:pPr>
        <w:rPr>
          <w:sz w:val="28"/>
          <w:szCs w:val="28"/>
        </w:rPr>
      </w:pPr>
      <w:r w:rsidRPr="00F1608D">
        <w:rPr>
          <w:noProof/>
          <w:sz w:val="28"/>
          <w:szCs w:val="28"/>
          <w:lang w:eastAsia="en-GB"/>
        </w:rPr>
        <mc:AlternateContent>
          <mc:Choice Requires="wps">
            <w:drawing>
              <wp:anchor distT="0" distB="0" distL="114300" distR="114300" simplePos="0" relativeHeight="251659264" behindDoc="0" locked="0" layoutInCell="1" allowOverlap="1" wp14:anchorId="1AD67367" wp14:editId="3015E39A">
                <wp:simplePos x="0" y="0"/>
                <wp:positionH relativeFrom="column">
                  <wp:posOffset>-77638</wp:posOffset>
                </wp:positionH>
                <wp:positionV relativeFrom="paragraph">
                  <wp:posOffset>-483079</wp:posOffset>
                </wp:positionV>
                <wp:extent cx="5952179" cy="1403985"/>
                <wp:effectExtent l="0" t="0" r="10795" b="152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2179" cy="1403985"/>
                        </a:xfrm>
                        <a:prstGeom prst="rect">
                          <a:avLst/>
                        </a:prstGeom>
                        <a:solidFill>
                          <a:srgbClr val="FFFFFF"/>
                        </a:solidFill>
                        <a:ln w="9525">
                          <a:solidFill>
                            <a:srgbClr val="000000"/>
                          </a:solidFill>
                          <a:miter lim="800000"/>
                          <a:headEnd/>
                          <a:tailEnd/>
                        </a:ln>
                      </wps:spPr>
                      <wps:txbx>
                        <w:txbxContent>
                          <w:p w:rsidR="00F1608D" w:rsidRPr="00F1608D" w:rsidRDefault="00F1608D" w:rsidP="00F1608D">
                            <w:pPr>
                              <w:rPr>
                                <w:b/>
                                <w:sz w:val="28"/>
                                <w:szCs w:val="28"/>
                              </w:rPr>
                            </w:pPr>
                            <w:r w:rsidRPr="00F1608D">
                              <w:rPr>
                                <w:b/>
                                <w:sz w:val="28"/>
                                <w:szCs w:val="28"/>
                              </w:rPr>
                              <w:t>Name:</w:t>
                            </w:r>
                          </w:p>
                          <w:p w:rsidR="00F1608D" w:rsidRDefault="00F1608D" w:rsidP="00F1608D">
                            <w:pPr>
                              <w:rPr>
                                <w:b/>
                                <w:sz w:val="28"/>
                                <w:szCs w:val="28"/>
                              </w:rPr>
                            </w:pPr>
                            <w:r w:rsidRPr="00F1608D">
                              <w:rPr>
                                <w:b/>
                                <w:sz w:val="28"/>
                                <w:szCs w:val="28"/>
                              </w:rPr>
                              <w:t>Contact details:</w:t>
                            </w:r>
                          </w:p>
                          <w:p w:rsidR="00F1608D" w:rsidRPr="00F1608D" w:rsidRDefault="00F1608D" w:rsidP="00F1608D">
                            <w:pPr>
                              <w:rPr>
                                <w:b/>
                                <w:sz w:val="28"/>
                                <w:szCs w:val="28"/>
                              </w:rPr>
                            </w:pPr>
                            <w:r w:rsidRPr="00F1608D">
                              <w:rPr>
                                <w:b/>
                                <w:sz w:val="28"/>
                                <w:szCs w:val="28"/>
                              </w:rPr>
                              <w:t xml:space="preserve">Please send to </w:t>
                            </w:r>
                            <w:hyperlink r:id="rId6" w:history="1">
                              <w:r w:rsidRPr="00921085">
                                <w:rPr>
                                  <w:rStyle w:val="Hyperlink"/>
                                  <w:b/>
                                  <w:sz w:val="28"/>
                                  <w:szCs w:val="28"/>
                                </w:rPr>
                                <w:t>juliet.brookes@education.gsi.gov.uk</w:t>
                              </w:r>
                            </w:hyperlink>
                            <w:r w:rsidRPr="00F1608D">
                              <w:rPr>
                                <w:b/>
                                <w:sz w:val="28"/>
                                <w:szCs w:val="28"/>
                              </w:rPr>
                              <w:t xml:space="preserve"> by 30 June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1pt;margin-top:-38.05pt;width:468.7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">
                <v:textbox style="mso-fit-shape-to-text:t">
                  <w:txbxContent>
                    <w:p w:rsidR="00F1608D" w:rsidRPr="00F1608D" w:rsidRDefault="00F1608D" w:rsidP="00F1608D">
                      <w:pPr>
                        <w:rPr>
                          <w:b/>
                          <w:sz w:val="28"/>
                          <w:szCs w:val="28"/>
                        </w:rPr>
                      </w:pPr>
                      <w:r w:rsidRPr="00F1608D">
                        <w:rPr>
                          <w:b/>
                          <w:sz w:val="28"/>
                          <w:szCs w:val="28"/>
                        </w:rPr>
                        <w:t>Name:</w:t>
                      </w:r>
                    </w:p>
                    <w:p w:rsidR="00F1608D" w:rsidRDefault="00F1608D" w:rsidP="00F1608D">
                      <w:pPr>
                        <w:rPr>
                          <w:b/>
                          <w:sz w:val="28"/>
                          <w:szCs w:val="28"/>
                        </w:rPr>
                      </w:pPr>
                      <w:r w:rsidRPr="00F1608D">
                        <w:rPr>
                          <w:b/>
                          <w:sz w:val="28"/>
                          <w:szCs w:val="28"/>
                        </w:rPr>
                        <w:t>Contact details:</w:t>
                      </w:r>
                    </w:p>
                    <w:p w:rsidR="00F1608D" w:rsidRPr="00F1608D" w:rsidRDefault="00F1608D" w:rsidP="00F1608D">
                      <w:pPr>
                        <w:rPr>
                          <w:b/>
                          <w:sz w:val="28"/>
                          <w:szCs w:val="28"/>
                        </w:rPr>
                      </w:pPr>
                      <w:r w:rsidRPr="00F1608D">
                        <w:rPr>
                          <w:b/>
                          <w:sz w:val="28"/>
                          <w:szCs w:val="28"/>
                        </w:rPr>
                        <w:t xml:space="preserve">Please send to </w:t>
                      </w:r>
                      <w:hyperlink r:id="rId7" w:history="1">
                        <w:r w:rsidRPr="00921085">
                          <w:rPr>
                            <w:rStyle w:val="Hyperlink"/>
                            <w:b/>
                            <w:sz w:val="28"/>
                            <w:szCs w:val="28"/>
                          </w:rPr>
                          <w:t>juliet.brookes@education.gsi.gov.uk</w:t>
                        </w:r>
                      </w:hyperlink>
                      <w:r w:rsidRPr="00F1608D">
                        <w:rPr>
                          <w:b/>
                          <w:sz w:val="28"/>
                          <w:szCs w:val="28"/>
                        </w:rPr>
                        <w:t xml:space="preserve"> by 30 June 2015.</w:t>
                      </w:r>
                    </w:p>
                  </w:txbxContent>
                </v:textbox>
              </v:shape>
            </w:pict>
          </mc:Fallback>
        </mc:AlternateContent>
      </w:r>
      <w:r>
        <w:rPr>
          <w:sz w:val="28"/>
          <w:szCs w:val="28"/>
        </w:rPr>
        <w:t xml:space="preserve"> </w:t>
      </w:r>
    </w:p>
    <w:p w:rsidR="00F1608D" w:rsidRDefault="00F1608D">
      <w:pPr>
        <w:rPr>
          <w:sz w:val="28"/>
          <w:szCs w:val="28"/>
        </w:rPr>
      </w:pPr>
    </w:p>
    <w:p w:rsidR="00F1608D" w:rsidRDefault="00F1608D">
      <w:pPr>
        <w:rPr>
          <w:b/>
          <w:sz w:val="28"/>
          <w:szCs w:val="28"/>
        </w:rPr>
      </w:pPr>
      <w:bookmarkStart w:id="0" w:name="_GoBack"/>
      <w:bookmarkEnd w:id="0"/>
    </w:p>
    <w:p w:rsidR="006B333C" w:rsidRPr="00F1608D" w:rsidRDefault="001C6627">
      <w:pPr>
        <w:rPr>
          <w:b/>
          <w:sz w:val="28"/>
          <w:szCs w:val="28"/>
        </w:rPr>
      </w:pPr>
      <w:r w:rsidRPr="00F1608D">
        <w:rPr>
          <w:b/>
          <w:sz w:val="28"/>
          <w:szCs w:val="28"/>
        </w:rPr>
        <w:t>R</w:t>
      </w:r>
      <w:r w:rsidR="00381453" w:rsidRPr="00F1608D">
        <w:rPr>
          <w:b/>
          <w:sz w:val="28"/>
          <w:szCs w:val="28"/>
        </w:rPr>
        <w:t>eview of MQ specification – HI</w:t>
      </w:r>
    </w:p>
    <w:p w:rsidR="001C6627" w:rsidRDefault="001C6627" w:rsidP="001C6627">
      <w:proofErr w:type="gramStart"/>
      <w:r w:rsidRPr="00A51E26">
        <w:rPr>
          <w:b/>
        </w:rPr>
        <w:t>Question 2.</w:t>
      </w:r>
      <w:proofErr w:type="gramEnd"/>
      <w:r w:rsidRPr="00A51E26">
        <w:rPr>
          <w:b/>
        </w:rPr>
        <w:t xml:space="preserve"> Criteria</w:t>
      </w:r>
      <w:r>
        <w:t xml:space="preserve"> – Please consider each criterion in turn. </w:t>
      </w:r>
    </w:p>
    <w:p w:rsidR="001C6627" w:rsidRDefault="001C6627" w:rsidP="001C6627">
      <w:r>
        <w:t xml:space="preserve">Is the criterion still valid? If not, what changes would you suggest? </w:t>
      </w:r>
    </w:p>
    <w:p w:rsidR="001C6627" w:rsidRDefault="001C6627" w:rsidP="001C6627">
      <w:r>
        <w:t>What changes would you suggest to the statements about what a successful application for approval to run MQ courses should demonstrate?</w:t>
      </w:r>
    </w:p>
    <w:p w:rsidR="001C6627" w:rsidRDefault="001C6627" w:rsidP="001C6627">
      <w:r>
        <w:t xml:space="preserve">Are there any additional criteria that we should consider including?  </w:t>
      </w:r>
    </w:p>
    <w:p w:rsidR="002879FA" w:rsidRDefault="002879FA" w:rsidP="001C6627">
      <w:r>
        <w:rPr>
          <w:i/>
        </w:rPr>
        <w:t>Please insert your comments in the box b</w:t>
      </w:r>
      <w:r w:rsidR="00A51E26">
        <w:rPr>
          <w:i/>
        </w:rPr>
        <w:t xml:space="preserve">elow each criterion / statement. There is an extra box for general comments below. </w:t>
      </w:r>
    </w:p>
    <w:tbl>
      <w:tblPr>
        <w:tblStyle w:val="TableGrid"/>
        <w:tblW w:w="0" w:type="auto"/>
        <w:tblLook w:val="04A0" w:firstRow="1" w:lastRow="0" w:firstColumn="1" w:lastColumn="0" w:noHBand="0" w:noVBand="1"/>
      </w:tblPr>
      <w:tblGrid>
        <w:gridCol w:w="9242"/>
      </w:tblGrid>
      <w:tr w:rsidR="001C6627" w:rsidTr="001C6627">
        <w:tc>
          <w:tcPr>
            <w:tcW w:w="9242" w:type="dxa"/>
          </w:tcPr>
          <w:p w:rsidR="00381453" w:rsidRPr="00381453" w:rsidRDefault="00381453" w:rsidP="00381453">
            <w:pPr>
              <w:rPr>
                <w:b/>
              </w:rPr>
            </w:pPr>
            <w:r w:rsidRPr="00381453">
              <w:rPr>
                <w:b/>
              </w:rPr>
              <w:t xml:space="preserve">Criterion 1. Have as their main objective and outcome the raised </w:t>
            </w:r>
            <w:proofErr w:type="gramStart"/>
            <w:r w:rsidRPr="00381453">
              <w:rPr>
                <w:b/>
              </w:rPr>
              <w:t>achievement  of</w:t>
            </w:r>
            <w:proofErr w:type="gramEnd"/>
            <w:r w:rsidRPr="00381453">
              <w:rPr>
                <w:b/>
              </w:rPr>
              <w:t xml:space="preserve"> deaf children and young people, through improving participants’ professional knowledge, understanding and skills. </w:t>
            </w:r>
          </w:p>
          <w:p w:rsidR="0085150C" w:rsidRPr="0085150C" w:rsidRDefault="00381453" w:rsidP="00381453">
            <w:r w:rsidRPr="00381453">
              <w:rPr>
                <w:b/>
              </w:rPr>
              <w:t>Successful applications for approval to run MQ courses will demonstrate that provision will:</w:t>
            </w:r>
          </w:p>
        </w:tc>
      </w:tr>
      <w:tr w:rsidR="001C6627" w:rsidTr="001C6627">
        <w:tc>
          <w:tcPr>
            <w:tcW w:w="9242" w:type="dxa"/>
          </w:tcPr>
          <w:p w:rsidR="001C6627" w:rsidRPr="002879FA" w:rsidRDefault="001C6627" w:rsidP="002879FA"/>
          <w:p w:rsidR="002879FA" w:rsidRPr="002879FA" w:rsidRDefault="002879FA" w:rsidP="002879FA"/>
        </w:tc>
      </w:tr>
      <w:tr w:rsidR="001C6627" w:rsidTr="001C6627">
        <w:tc>
          <w:tcPr>
            <w:tcW w:w="9242" w:type="dxa"/>
          </w:tcPr>
          <w:p w:rsidR="001C6627" w:rsidRDefault="00381453" w:rsidP="00381453">
            <w:pPr>
              <w:pStyle w:val="ListParagraph"/>
              <w:numPr>
                <w:ilvl w:val="1"/>
                <w:numId w:val="6"/>
              </w:numPr>
            </w:pPr>
            <w:r w:rsidRPr="00381453">
              <w:t>Have a clear focus in course aims, objectives, content and assessment on raising the achievement of children and young people and improving their well-being</w:t>
            </w:r>
          </w:p>
        </w:tc>
      </w:tr>
      <w:tr w:rsidR="001C6627" w:rsidTr="001C6627">
        <w:tc>
          <w:tcPr>
            <w:tcW w:w="9242" w:type="dxa"/>
          </w:tcPr>
          <w:p w:rsidR="001C6627" w:rsidRDefault="001C6627" w:rsidP="001C6627"/>
          <w:p w:rsidR="001C6627" w:rsidRDefault="001C6627" w:rsidP="001C6627"/>
        </w:tc>
      </w:tr>
      <w:tr w:rsidR="0000127C" w:rsidTr="001C6627">
        <w:tc>
          <w:tcPr>
            <w:tcW w:w="9242" w:type="dxa"/>
          </w:tcPr>
          <w:p w:rsidR="0000127C" w:rsidRDefault="00381453" w:rsidP="00381453">
            <w:pPr>
              <w:pStyle w:val="ListParagraph"/>
              <w:numPr>
                <w:ilvl w:val="1"/>
                <w:numId w:val="6"/>
              </w:numPr>
            </w:pPr>
            <w:r w:rsidRPr="00381453">
              <w:t>Make strong links to effective practice in schools and other settings and require participants to apply, practise and demonstrate what they have learnt in an appropriate work context</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381453" w:rsidP="00381453">
            <w:pPr>
              <w:pStyle w:val="ListParagraph"/>
              <w:numPr>
                <w:ilvl w:val="1"/>
                <w:numId w:val="6"/>
              </w:numPr>
            </w:pPr>
            <w:r w:rsidRPr="00381453">
              <w:t>Be evidence-based, reflecting recent research and inspection evidence and important developments and innovations relating to hearing loss</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381453" w:rsidP="00381453">
            <w:pPr>
              <w:pStyle w:val="ListParagraph"/>
              <w:numPr>
                <w:ilvl w:val="1"/>
                <w:numId w:val="6"/>
              </w:numPr>
            </w:pPr>
            <w:r w:rsidRPr="00381453">
              <w:t>Develop participants’ understanding of current legislation and government policies and initiatives in relation to sensory impairment, and the implications of these for deaf children and young people and the settings in which they are cared for and/or educated</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381453" w:rsidP="00381453">
            <w:pPr>
              <w:pStyle w:val="ListParagraph"/>
              <w:numPr>
                <w:ilvl w:val="1"/>
                <w:numId w:val="6"/>
              </w:numPr>
            </w:pPr>
            <w:r w:rsidRPr="00381453">
              <w:t>Develop participants’ skills in consulting children and young people about issues that affect them individually and collectively and helping them express their views to others</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381453" w:rsidP="00381453">
            <w:pPr>
              <w:pStyle w:val="ListParagraph"/>
              <w:numPr>
                <w:ilvl w:val="1"/>
                <w:numId w:val="6"/>
              </w:numPr>
            </w:pPr>
            <w:r w:rsidRPr="00381453">
              <w:t>Develop participants’ skills in advising, supporting and collaborating with colleagues and working as part of multi-agency teams to meet the needs of children and young people and their families</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381453" w:rsidP="00381453">
            <w:pPr>
              <w:pStyle w:val="ListParagraph"/>
              <w:numPr>
                <w:ilvl w:val="1"/>
                <w:numId w:val="6"/>
              </w:numPr>
            </w:pPr>
            <w:r w:rsidRPr="00381453">
              <w:lastRenderedPageBreak/>
              <w:t>Develop participants’ skills in advising, supporting and working in partnership with parents/carers and families</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4D03C5" w:rsidP="004D03C5">
            <w:pPr>
              <w:pStyle w:val="ListParagraph"/>
              <w:numPr>
                <w:ilvl w:val="1"/>
                <w:numId w:val="6"/>
              </w:numPr>
            </w:pPr>
            <w:r w:rsidRPr="004D03C5">
              <w:t>Be available, as appropriate, for participants teaching deaf children and young people in any phase or context, including in home, early years and post-16 settings, within mainstream and specialist provision and in support and advisory roles, and equip them with the knowledge, understanding and skills to enable them to apply what they have learned more widely, i.e. in different phases or contexts</w:t>
            </w:r>
          </w:p>
        </w:tc>
      </w:tr>
      <w:tr w:rsidR="0000127C" w:rsidTr="001C6627">
        <w:tc>
          <w:tcPr>
            <w:tcW w:w="9242" w:type="dxa"/>
          </w:tcPr>
          <w:p w:rsidR="0000127C" w:rsidRDefault="0000127C" w:rsidP="001C6627"/>
        </w:tc>
      </w:tr>
      <w:tr w:rsidR="0000127C" w:rsidTr="001C6627">
        <w:tc>
          <w:tcPr>
            <w:tcW w:w="9242" w:type="dxa"/>
          </w:tcPr>
          <w:p w:rsidR="0000127C" w:rsidRDefault="004D03C5" w:rsidP="004D03C5">
            <w:pPr>
              <w:pStyle w:val="ListParagraph"/>
              <w:numPr>
                <w:ilvl w:val="1"/>
                <w:numId w:val="6"/>
              </w:numPr>
            </w:pPr>
            <w:r w:rsidRPr="004D03C5">
              <w:t>Enable participants to make an impact on practice by meeting the course outcomes</w:t>
            </w:r>
          </w:p>
        </w:tc>
      </w:tr>
      <w:tr w:rsidR="0000127C" w:rsidTr="001C6627">
        <w:tc>
          <w:tcPr>
            <w:tcW w:w="9242" w:type="dxa"/>
          </w:tcPr>
          <w:p w:rsidR="0000127C" w:rsidRDefault="0000127C" w:rsidP="001C6627"/>
          <w:p w:rsidR="0000127C" w:rsidRDefault="0000127C" w:rsidP="001C6627"/>
        </w:tc>
      </w:tr>
      <w:tr w:rsidR="0000127C" w:rsidTr="001C6627">
        <w:tc>
          <w:tcPr>
            <w:tcW w:w="9242" w:type="dxa"/>
          </w:tcPr>
          <w:p w:rsidR="0000127C" w:rsidRDefault="004D03C5" w:rsidP="004D03C5">
            <w:pPr>
              <w:pStyle w:val="ListParagraph"/>
              <w:numPr>
                <w:ilvl w:val="1"/>
                <w:numId w:val="6"/>
              </w:numPr>
            </w:pPr>
            <w:r w:rsidRPr="004D03C5">
              <w:t>Involve rigorous assessment of participants against all of the course outcomes.</w:t>
            </w:r>
          </w:p>
        </w:tc>
      </w:tr>
      <w:tr w:rsidR="0000127C" w:rsidTr="001C6627">
        <w:tc>
          <w:tcPr>
            <w:tcW w:w="9242" w:type="dxa"/>
          </w:tcPr>
          <w:p w:rsidR="0000127C" w:rsidRDefault="0000127C" w:rsidP="001C6627"/>
          <w:p w:rsidR="0000127C" w:rsidRDefault="0000127C" w:rsidP="001C6627"/>
        </w:tc>
      </w:tr>
    </w:tbl>
    <w:p w:rsidR="001C6627" w:rsidRDefault="001C6627" w:rsidP="001C6627"/>
    <w:tbl>
      <w:tblPr>
        <w:tblStyle w:val="TableGrid"/>
        <w:tblW w:w="0" w:type="auto"/>
        <w:tblLook w:val="04A0" w:firstRow="1" w:lastRow="0" w:firstColumn="1" w:lastColumn="0" w:noHBand="0" w:noVBand="1"/>
      </w:tblPr>
      <w:tblGrid>
        <w:gridCol w:w="9242"/>
      </w:tblGrid>
      <w:tr w:rsidR="002879FA" w:rsidTr="002879FA">
        <w:tc>
          <w:tcPr>
            <w:tcW w:w="9242" w:type="dxa"/>
          </w:tcPr>
          <w:p w:rsidR="004D03C5" w:rsidRPr="004D03C5" w:rsidRDefault="004D03C5" w:rsidP="004D03C5">
            <w:pPr>
              <w:rPr>
                <w:b/>
              </w:rPr>
            </w:pPr>
            <w:r>
              <w:rPr>
                <w:b/>
              </w:rPr>
              <w:t xml:space="preserve">Criterion 2. </w:t>
            </w:r>
            <w:r w:rsidRPr="004D03C5">
              <w:rPr>
                <w:b/>
              </w:rPr>
              <w:t>MQs should offer high quality training that makes best use of available resources through being tailored to meet participants’ training and development needs</w:t>
            </w:r>
          </w:p>
          <w:p w:rsidR="0085150C" w:rsidRPr="004D03C5" w:rsidRDefault="004D03C5" w:rsidP="004D03C5">
            <w:r w:rsidRPr="004D03C5">
              <w:t>Successful applications for approval to run MQ courses will demonstrate that:</w:t>
            </w:r>
          </w:p>
        </w:tc>
      </w:tr>
      <w:tr w:rsidR="002879FA" w:rsidTr="002879FA">
        <w:tc>
          <w:tcPr>
            <w:tcW w:w="9242" w:type="dxa"/>
          </w:tcPr>
          <w:p w:rsidR="002879FA" w:rsidRDefault="002879FA" w:rsidP="001C6627"/>
          <w:p w:rsidR="002879FA" w:rsidRDefault="002879FA" w:rsidP="001C6627"/>
        </w:tc>
      </w:tr>
      <w:tr w:rsidR="002879FA" w:rsidTr="002879FA">
        <w:tc>
          <w:tcPr>
            <w:tcW w:w="9242" w:type="dxa"/>
          </w:tcPr>
          <w:p w:rsidR="002879FA" w:rsidRDefault="004D03C5" w:rsidP="001C6627">
            <w:r>
              <w:t xml:space="preserve">2.1. </w:t>
            </w:r>
            <w:r w:rsidRPr="004D03C5">
              <w:t>Arrangements are in place for prior study and/or experience, where participants’ needs are best met at that stage, eg where a candidate needs to acquire a baseline of knowledge, skill or experience before starting training</w:t>
            </w:r>
          </w:p>
        </w:tc>
      </w:tr>
      <w:tr w:rsidR="002879FA" w:rsidTr="002879FA">
        <w:tc>
          <w:tcPr>
            <w:tcW w:w="9242" w:type="dxa"/>
          </w:tcPr>
          <w:p w:rsidR="002879FA" w:rsidRDefault="002879FA" w:rsidP="001C6627"/>
          <w:p w:rsidR="002879FA" w:rsidRDefault="002879FA" w:rsidP="001C6627"/>
        </w:tc>
      </w:tr>
      <w:tr w:rsidR="002879FA" w:rsidTr="002879FA">
        <w:tc>
          <w:tcPr>
            <w:tcW w:w="9242" w:type="dxa"/>
          </w:tcPr>
          <w:p w:rsidR="002879FA" w:rsidRDefault="004D03C5" w:rsidP="001C6627">
            <w:r>
              <w:t xml:space="preserve">2.2. </w:t>
            </w:r>
            <w:r w:rsidRPr="004D03C5">
              <w:t>An initial assessment of participants’ training and development needs in relation to the course outcomes will inform an individual training plan for each participant, which takes full account of participants’ prior knowledge and achievement, and enables each participant to work towards a personalised set of outcomes, eg a Qualified Teacher of the Vision Impaired wishing to retrain as a Qualified Teacher of the Deaf should only be required to meet those outcomes specific to hearing impairment, which have not been met previously on the MQ for Specialist Teachers of Vision Impaired Children and Young People</w:t>
            </w:r>
          </w:p>
        </w:tc>
      </w:tr>
      <w:tr w:rsidR="002879FA" w:rsidTr="002879FA">
        <w:tc>
          <w:tcPr>
            <w:tcW w:w="9242" w:type="dxa"/>
          </w:tcPr>
          <w:p w:rsidR="002879FA" w:rsidRDefault="002879FA" w:rsidP="001C6627"/>
          <w:p w:rsidR="002879FA" w:rsidRDefault="002879FA" w:rsidP="001C6627"/>
        </w:tc>
      </w:tr>
      <w:tr w:rsidR="002879FA" w:rsidTr="002879FA">
        <w:tc>
          <w:tcPr>
            <w:tcW w:w="9242" w:type="dxa"/>
          </w:tcPr>
          <w:p w:rsidR="002879FA" w:rsidRDefault="004D03C5" w:rsidP="001C6627">
            <w:r>
              <w:t xml:space="preserve">2.3. </w:t>
            </w:r>
            <w:r w:rsidRPr="004D03C5">
              <w:t>In exceptional circumstances, suitably experienced prospective participants, eg experienced staff from the independent sector, experienced teachers from SEN services, or those trained overseas, will be able to present themselves for assessment against the course outcomes without any further training. Providers may, for example, wish to develop a formal assessment module through which candidates will demonstrate that they meet all the course outcomes</w:t>
            </w:r>
          </w:p>
        </w:tc>
      </w:tr>
      <w:tr w:rsidR="002879FA" w:rsidTr="002879FA">
        <w:tc>
          <w:tcPr>
            <w:tcW w:w="9242" w:type="dxa"/>
          </w:tcPr>
          <w:p w:rsidR="002879FA" w:rsidRDefault="002879FA" w:rsidP="001C6627"/>
          <w:p w:rsidR="003E3341" w:rsidRDefault="003E3341" w:rsidP="001C6627"/>
        </w:tc>
      </w:tr>
      <w:tr w:rsidR="003E3341" w:rsidTr="002879FA">
        <w:tc>
          <w:tcPr>
            <w:tcW w:w="9242" w:type="dxa"/>
          </w:tcPr>
          <w:p w:rsidR="003E3341" w:rsidRDefault="004D03C5" w:rsidP="001C6627">
            <w:r>
              <w:t xml:space="preserve">2.4. </w:t>
            </w:r>
            <w:r w:rsidRPr="004D03C5">
              <w:t>Provision, including visits and teaching placements, is of high quality, tailored to individuals’ circumstances and their training and development needs, promotes progression towards the course outcomes and is cost-effective</w:t>
            </w:r>
          </w:p>
        </w:tc>
      </w:tr>
      <w:tr w:rsidR="003E3341" w:rsidTr="002879FA">
        <w:tc>
          <w:tcPr>
            <w:tcW w:w="9242" w:type="dxa"/>
          </w:tcPr>
          <w:p w:rsidR="003E3341" w:rsidRDefault="003E3341" w:rsidP="001C6627"/>
          <w:p w:rsidR="003E3341" w:rsidRDefault="003E3341" w:rsidP="001C6627"/>
        </w:tc>
      </w:tr>
      <w:tr w:rsidR="003E3341" w:rsidTr="002879FA">
        <w:tc>
          <w:tcPr>
            <w:tcW w:w="9242" w:type="dxa"/>
          </w:tcPr>
          <w:p w:rsidR="003E3341" w:rsidRDefault="004D03C5" w:rsidP="001C6627">
            <w:r>
              <w:t xml:space="preserve">2.5. </w:t>
            </w:r>
            <w:r w:rsidRPr="004D03C5">
              <w:t xml:space="preserve">Arrangements are in place for those achieving the MQ to be helped to consider further </w:t>
            </w:r>
            <w:r w:rsidRPr="004D03C5">
              <w:lastRenderedPageBreak/>
              <w:t>professional objectives.</w:t>
            </w:r>
          </w:p>
        </w:tc>
      </w:tr>
      <w:tr w:rsidR="003E3341" w:rsidTr="002879FA">
        <w:tc>
          <w:tcPr>
            <w:tcW w:w="9242" w:type="dxa"/>
          </w:tcPr>
          <w:p w:rsidR="003E3341" w:rsidRDefault="003E3341" w:rsidP="001C6627"/>
          <w:p w:rsidR="003E3341" w:rsidRDefault="003E3341" w:rsidP="001C6627"/>
        </w:tc>
      </w:tr>
    </w:tbl>
    <w:p w:rsidR="002879FA" w:rsidRDefault="002879FA" w:rsidP="001C6627"/>
    <w:tbl>
      <w:tblPr>
        <w:tblStyle w:val="TableGrid"/>
        <w:tblW w:w="0" w:type="auto"/>
        <w:tblLook w:val="04A0" w:firstRow="1" w:lastRow="0" w:firstColumn="1" w:lastColumn="0" w:noHBand="0" w:noVBand="1"/>
      </w:tblPr>
      <w:tblGrid>
        <w:gridCol w:w="9242"/>
      </w:tblGrid>
      <w:tr w:rsidR="003E3341" w:rsidTr="003E3341">
        <w:tc>
          <w:tcPr>
            <w:tcW w:w="9242" w:type="dxa"/>
          </w:tcPr>
          <w:p w:rsidR="004D03C5" w:rsidRPr="004D03C5" w:rsidRDefault="004D03C5" w:rsidP="004D03C5">
            <w:pPr>
              <w:pStyle w:val="ListParagraph"/>
              <w:numPr>
                <w:ilvl w:val="0"/>
                <w:numId w:val="7"/>
              </w:numPr>
              <w:rPr>
                <w:b/>
              </w:rPr>
            </w:pPr>
            <w:r w:rsidRPr="004D03C5">
              <w:rPr>
                <w:b/>
              </w:rPr>
              <w:t>Be delivered flexibly, without compromising appropriate progression and quality of outcome, to maximise access for participants.</w:t>
            </w:r>
          </w:p>
          <w:p w:rsidR="004D03C5" w:rsidRPr="004D03C5" w:rsidRDefault="004D03C5" w:rsidP="004D03C5">
            <w:pPr>
              <w:rPr>
                <w:b/>
              </w:rPr>
            </w:pPr>
          </w:p>
          <w:p w:rsidR="0085150C" w:rsidRPr="004D03C5" w:rsidRDefault="004D03C5" w:rsidP="004D03C5">
            <w:r w:rsidRPr="004D03C5">
              <w:t>Successful applications for approval to run MQ courses will demonstrate that provision will be accessible and flexible, without compromising appropriate progression and quality of outcome, through:</w:t>
            </w:r>
          </w:p>
        </w:tc>
      </w:tr>
      <w:tr w:rsidR="003E3341" w:rsidTr="003E3341">
        <w:tc>
          <w:tcPr>
            <w:tcW w:w="9242" w:type="dxa"/>
          </w:tcPr>
          <w:p w:rsidR="003E3341" w:rsidRDefault="003E3341" w:rsidP="001C6627"/>
          <w:p w:rsidR="0085150C" w:rsidRDefault="0085150C" w:rsidP="001C6627"/>
        </w:tc>
      </w:tr>
      <w:tr w:rsidR="003E3341" w:rsidTr="003E3341">
        <w:tc>
          <w:tcPr>
            <w:tcW w:w="9242" w:type="dxa"/>
          </w:tcPr>
          <w:p w:rsidR="003E3341" w:rsidRDefault="004D03C5" w:rsidP="004D03C5">
            <w:pPr>
              <w:pStyle w:val="ListParagraph"/>
              <w:numPr>
                <w:ilvl w:val="1"/>
                <w:numId w:val="7"/>
              </w:numPr>
            </w:pPr>
            <w:r w:rsidRPr="004D03C5">
              <w:t>Complying with relevant duties under equalities legislation to enable all participants to access and participate fully in the course, eg making reasonable adjustments for disabled candidates/participants</w:t>
            </w:r>
          </w:p>
        </w:tc>
      </w:tr>
      <w:tr w:rsidR="003E3341" w:rsidTr="003E3341">
        <w:tc>
          <w:tcPr>
            <w:tcW w:w="9242" w:type="dxa"/>
          </w:tcPr>
          <w:p w:rsidR="003E3341" w:rsidRDefault="003E3341" w:rsidP="001C6627"/>
          <w:p w:rsidR="0085150C" w:rsidRDefault="0085150C" w:rsidP="001C6627"/>
        </w:tc>
      </w:tr>
      <w:tr w:rsidR="003E3341" w:rsidTr="003E3341">
        <w:tc>
          <w:tcPr>
            <w:tcW w:w="9242" w:type="dxa"/>
          </w:tcPr>
          <w:p w:rsidR="003E3341" w:rsidRDefault="004D03C5" w:rsidP="004D03C5">
            <w:pPr>
              <w:pStyle w:val="ListParagraph"/>
              <w:numPr>
                <w:ilvl w:val="1"/>
                <w:numId w:val="7"/>
              </w:numPr>
            </w:pPr>
            <w:r w:rsidRPr="004D03C5">
              <w:t>Flexible course delivery , for example, opportunities, where appropriate for participants to start their training at different times or to cover training provision in a different order or in different modes, eg taught, blended or e-learning, full-time and part-time</w:t>
            </w:r>
          </w:p>
        </w:tc>
      </w:tr>
      <w:tr w:rsidR="003E3341" w:rsidTr="003E3341">
        <w:tc>
          <w:tcPr>
            <w:tcW w:w="9242" w:type="dxa"/>
          </w:tcPr>
          <w:p w:rsidR="003E3341" w:rsidRDefault="003E3341" w:rsidP="001C6627"/>
          <w:p w:rsidR="0085150C" w:rsidRDefault="0085150C" w:rsidP="001C6627"/>
        </w:tc>
      </w:tr>
      <w:tr w:rsidR="003E3341" w:rsidTr="003E3341">
        <w:tc>
          <w:tcPr>
            <w:tcW w:w="9242" w:type="dxa"/>
          </w:tcPr>
          <w:p w:rsidR="004D03C5" w:rsidRDefault="004D03C5" w:rsidP="004D03C5">
            <w:r>
              <w:t>3.3.</w:t>
            </w:r>
            <w:r>
              <w:tab/>
              <w:t>Using ICT effectively in teaching and learning, and to facilitate effective communication, eg to facilitate:</w:t>
            </w:r>
          </w:p>
          <w:p w:rsidR="004D03C5" w:rsidRDefault="004D03C5" w:rsidP="004D03C5">
            <w:r>
              <w:t xml:space="preserve">- Communication between providers and link schools, settings and services </w:t>
            </w:r>
          </w:p>
          <w:p w:rsidR="004D03C5" w:rsidRDefault="004D03C5" w:rsidP="004D03C5">
            <w:r>
              <w:t>- Direct tutor support for participants, eg telephone calls, e-mail, forums, videoconferencing, web chat, and</w:t>
            </w:r>
          </w:p>
          <w:p w:rsidR="003E3341" w:rsidRDefault="004D03C5" w:rsidP="004D03C5">
            <w:r>
              <w:t>- Communication and collaborative learning between participants, eg through email, forums or online work groups</w:t>
            </w:r>
          </w:p>
        </w:tc>
      </w:tr>
      <w:tr w:rsidR="003E3341" w:rsidTr="003E3341">
        <w:tc>
          <w:tcPr>
            <w:tcW w:w="9242" w:type="dxa"/>
          </w:tcPr>
          <w:p w:rsidR="003E3341" w:rsidRDefault="003E3341" w:rsidP="001C6627"/>
          <w:p w:rsidR="0085150C" w:rsidRDefault="0085150C" w:rsidP="001C6627"/>
        </w:tc>
      </w:tr>
    </w:tbl>
    <w:p w:rsidR="003E3341" w:rsidRDefault="003E3341" w:rsidP="001C6627"/>
    <w:tbl>
      <w:tblPr>
        <w:tblStyle w:val="TableGrid"/>
        <w:tblW w:w="0" w:type="auto"/>
        <w:tblLook w:val="04A0" w:firstRow="1" w:lastRow="0" w:firstColumn="1" w:lastColumn="0" w:noHBand="0" w:noVBand="1"/>
      </w:tblPr>
      <w:tblGrid>
        <w:gridCol w:w="9242"/>
      </w:tblGrid>
      <w:tr w:rsidR="0085150C" w:rsidTr="0085150C">
        <w:tc>
          <w:tcPr>
            <w:tcW w:w="9242" w:type="dxa"/>
          </w:tcPr>
          <w:p w:rsidR="004D03C5" w:rsidRPr="004D03C5" w:rsidRDefault="004D03C5" w:rsidP="004D03C5">
            <w:pPr>
              <w:pStyle w:val="ListParagraph"/>
              <w:numPr>
                <w:ilvl w:val="0"/>
                <w:numId w:val="7"/>
              </w:numPr>
              <w:rPr>
                <w:b/>
              </w:rPr>
            </w:pPr>
            <w:r w:rsidRPr="004D03C5">
              <w:rPr>
                <w:b/>
              </w:rPr>
              <w:t xml:space="preserve">Be informed by the needs of </w:t>
            </w:r>
            <w:proofErr w:type="gramStart"/>
            <w:r w:rsidRPr="004D03C5">
              <w:rPr>
                <w:b/>
              </w:rPr>
              <w:t>stakeholders  and</w:t>
            </w:r>
            <w:proofErr w:type="gramEnd"/>
            <w:r w:rsidRPr="004D03C5">
              <w:rPr>
                <w:b/>
              </w:rPr>
              <w:t xml:space="preserve"> involve them in development, delivery, evaluation and improvement of the provision.</w:t>
            </w:r>
          </w:p>
          <w:p w:rsidR="0085150C" w:rsidRPr="004D03C5" w:rsidRDefault="004D03C5" w:rsidP="004D03C5">
            <w:r w:rsidRPr="004D03C5">
              <w:t>Successful applications for approval to run MQ courses will demonstrate:</w:t>
            </w:r>
          </w:p>
        </w:tc>
      </w:tr>
      <w:tr w:rsidR="0085150C" w:rsidTr="0085150C">
        <w:tc>
          <w:tcPr>
            <w:tcW w:w="9242" w:type="dxa"/>
          </w:tcPr>
          <w:p w:rsidR="0085150C" w:rsidRDefault="0085150C" w:rsidP="001C6627"/>
          <w:p w:rsidR="009750FA" w:rsidRDefault="009750FA" w:rsidP="001C6627"/>
        </w:tc>
      </w:tr>
      <w:tr w:rsidR="0085150C" w:rsidTr="0085150C">
        <w:tc>
          <w:tcPr>
            <w:tcW w:w="9242" w:type="dxa"/>
          </w:tcPr>
          <w:p w:rsidR="0085150C" w:rsidRDefault="004D03C5" w:rsidP="004D03C5">
            <w:pPr>
              <w:pStyle w:val="ListParagraph"/>
              <w:numPr>
                <w:ilvl w:val="1"/>
                <w:numId w:val="7"/>
              </w:numPr>
            </w:pPr>
            <w:r w:rsidRPr="004D03C5">
              <w:t>Clear evidence that provision has taken account of the needs of the main stakeholders</w:t>
            </w:r>
          </w:p>
        </w:tc>
      </w:tr>
      <w:tr w:rsidR="0085150C" w:rsidTr="0085150C">
        <w:tc>
          <w:tcPr>
            <w:tcW w:w="9242" w:type="dxa"/>
          </w:tcPr>
          <w:p w:rsidR="0085150C" w:rsidRDefault="0085150C" w:rsidP="001C6627"/>
          <w:p w:rsidR="009750FA" w:rsidRDefault="009750FA" w:rsidP="001C6627"/>
        </w:tc>
      </w:tr>
      <w:tr w:rsidR="0085150C" w:rsidTr="0085150C">
        <w:tc>
          <w:tcPr>
            <w:tcW w:w="9242" w:type="dxa"/>
          </w:tcPr>
          <w:p w:rsidR="0085150C" w:rsidRDefault="004D03C5" w:rsidP="004D03C5">
            <w:pPr>
              <w:pStyle w:val="ListParagraph"/>
              <w:numPr>
                <w:ilvl w:val="1"/>
                <w:numId w:val="7"/>
              </w:numPr>
            </w:pPr>
            <w:r w:rsidRPr="004D03C5">
              <w:t>Details of how stakeholders have directly or indirectly influenced the development and improvement of provision</w:t>
            </w:r>
          </w:p>
        </w:tc>
      </w:tr>
      <w:tr w:rsidR="0085150C" w:rsidTr="0085150C">
        <w:tc>
          <w:tcPr>
            <w:tcW w:w="9242" w:type="dxa"/>
          </w:tcPr>
          <w:p w:rsidR="0085150C" w:rsidRDefault="0085150C" w:rsidP="001C6627"/>
          <w:p w:rsidR="009750FA" w:rsidRDefault="009750FA" w:rsidP="001C6627"/>
        </w:tc>
      </w:tr>
      <w:tr w:rsidR="0085150C" w:rsidTr="0085150C">
        <w:tc>
          <w:tcPr>
            <w:tcW w:w="9242" w:type="dxa"/>
          </w:tcPr>
          <w:p w:rsidR="0085150C" w:rsidRDefault="007F335D" w:rsidP="007F335D">
            <w:pPr>
              <w:pStyle w:val="ListParagraph"/>
              <w:numPr>
                <w:ilvl w:val="1"/>
                <w:numId w:val="7"/>
              </w:numPr>
            </w:pPr>
            <w:r w:rsidRPr="007F335D">
              <w:t>Details of how stakeholders will be involved, directly or indirectly, in evaluation and other aspects of provision.</w:t>
            </w:r>
          </w:p>
        </w:tc>
      </w:tr>
      <w:tr w:rsidR="0085150C" w:rsidTr="0085150C">
        <w:tc>
          <w:tcPr>
            <w:tcW w:w="9242" w:type="dxa"/>
          </w:tcPr>
          <w:p w:rsidR="0085150C" w:rsidRDefault="0085150C" w:rsidP="001C6627"/>
          <w:p w:rsidR="009750FA" w:rsidRDefault="009750FA" w:rsidP="001C6627"/>
        </w:tc>
      </w:tr>
    </w:tbl>
    <w:p w:rsidR="001C6627" w:rsidRDefault="001C6627" w:rsidP="001C6627"/>
    <w:tbl>
      <w:tblPr>
        <w:tblStyle w:val="TableGrid"/>
        <w:tblW w:w="0" w:type="auto"/>
        <w:tblLook w:val="04A0" w:firstRow="1" w:lastRow="0" w:firstColumn="1" w:lastColumn="0" w:noHBand="0" w:noVBand="1"/>
      </w:tblPr>
      <w:tblGrid>
        <w:gridCol w:w="9242"/>
      </w:tblGrid>
      <w:tr w:rsidR="009750FA" w:rsidTr="009750FA">
        <w:tc>
          <w:tcPr>
            <w:tcW w:w="9242" w:type="dxa"/>
          </w:tcPr>
          <w:p w:rsidR="009750FA" w:rsidRDefault="00D45ABC" w:rsidP="00D45ABC">
            <w:pPr>
              <w:pStyle w:val="ListParagraph"/>
              <w:numPr>
                <w:ilvl w:val="0"/>
                <w:numId w:val="7"/>
              </w:numPr>
              <w:rPr>
                <w:b/>
              </w:rPr>
            </w:pPr>
            <w:r w:rsidRPr="00D45ABC">
              <w:rPr>
                <w:b/>
              </w:rPr>
              <w:lastRenderedPageBreak/>
              <w:t>Be of a consistently high quality and subject to rigorous quality assurance procedures, and supported by mechanisms for monitoring, evaluating and improving the impact of provision on participants’ competence and the achievement of deaf children and young people.</w:t>
            </w:r>
          </w:p>
          <w:p w:rsidR="00D45ABC" w:rsidRPr="00D45ABC" w:rsidRDefault="00D45ABC" w:rsidP="00D45ABC">
            <w:r w:rsidRPr="00D45ABC">
              <w:t>Applications from those seeking approval to run MQ courses should demonstrate:</w:t>
            </w:r>
          </w:p>
        </w:tc>
      </w:tr>
      <w:tr w:rsidR="009750FA" w:rsidTr="009750FA">
        <w:tc>
          <w:tcPr>
            <w:tcW w:w="9242" w:type="dxa"/>
          </w:tcPr>
          <w:p w:rsidR="009750FA" w:rsidRDefault="009750FA" w:rsidP="001C6627"/>
          <w:p w:rsidR="009750FA" w:rsidRDefault="009750FA" w:rsidP="001C6627"/>
        </w:tc>
      </w:tr>
      <w:tr w:rsidR="009750FA" w:rsidTr="009750FA">
        <w:tc>
          <w:tcPr>
            <w:tcW w:w="9242" w:type="dxa"/>
          </w:tcPr>
          <w:p w:rsidR="009750FA" w:rsidRDefault="00D45ABC" w:rsidP="00D45ABC">
            <w:pPr>
              <w:pStyle w:val="ListParagraph"/>
              <w:numPr>
                <w:ilvl w:val="1"/>
                <w:numId w:val="7"/>
              </w:numPr>
            </w:pPr>
            <w:r w:rsidRPr="00D45ABC">
              <w:t>The range of internal and external evaluation measures available and how the evidence gathered will be used to improve the quality and impact of provision</w:t>
            </w:r>
          </w:p>
        </w:tc>
      </w:tr>
      <w:tr w:rsidR="009750FA" w:rsidTr="009750FA">
        <w:tc>
          <w:tcPr>
            <w:tcW w:w="9242" w:type="dxa"/>
          </w:tcPr>
          <w:p w:rsidR="009750FA" w:rsidRDefault="009750FA" w:rsidP="001C6627"/>
          <w:p w:rsidR="009750FA" w:rsidRDefault="009750FA" w:rsidP="001C6627"/>
        </w:tc>
      </w:tr>
      <w:tr w:rsidR="009750FA" w:rsidTr="009750FA">
        <w:tc>
          <w:tcPr>
            <w:tcW w:w="9242" w:type="dxa"/>
          </w:tcPr>
          <w:p w:rsidR="009750FA" w:rsidRDefault="00D45ABC" w:rsidP="00D45ABC">
            <w:pPr>
              <w:pStyle w:val="ListParagraph"/>
              <w:numPr>
                <w:ilvl w:val="1"/>
                <w:numId w:val="7"/>
              </w:numPr>
            </w:pPr>
            <w:r w:rsidRPr="00D45ABC">
              <w:t>That systems are in place to recruit participants onto the course who have sufficient prior knowledge, understanding and skills to enable them to benefit from the course, and to meet the course outcomes by the end of the course</w:t>
            </w:r>
          </w:p>
        </w:tc>
      </w:tr>
      <w:tr w:rsidR="009750FA" w:rsidTr="009750FA">
        <w:tc>
          <w:tcPr>
            <w:tcW w:w="9242" w:type="dxa"/>
          </w:tcPr>
          <w:p w:rsidR="009750FA" w:rsidRDefault="009750FA" w:rsidP="001C6627"/>
          <w:p w:rsidR="009750FA" w:rsidRDefault="009750FA" w:rsidP="001C6627"/>
        </w:tc>
      </w:tr>
      <w:tr w:rsidR="009750FA" w:rsidTr="009750FA">
        <w:tc>
          <w:tcPr>
            <w:tcW w:w="9242" w:type="dxa"/>
          </w:tcPr>
          <w:p w:rsidR="009750FA" w:rsidRDefault="00D45ABC" w:rsidP="00D45ABC">
            <w:pPr>
              <w:pStyle w:val="ListParagraph"/>
              <w:numPr>
                <w:ilvl w:val="1"/>
                <w:numId w:val="7"/>
              </w:numPr>
            </w:pPr>
            <w:r w:rsidRPr="00D45ABC">
              <w:t>That systems are in place, where necessary, to verify that those accepted for MQ training are suitable to work with children and young people</w:t>
            </w:r>
          </w:p>
        </w:tc>
      </w:tr>
      <w:tr w:rsidR="009750FA" w:rsidTr="009750FA">
        <w:tc>
          <w:tcPr>
            <w:tcW w:w="9242" w:type="dxa"/>
          </w:tcPr>
          <w:p w:rsidR="009750FA" w:rsidRDefault="009750FA" w:rsidP="001C6627"/>
          <w:p w:rsidR="009750FA" w:rsidRDefault="009750FA" w:rsidP="001C6627"/>
        </w:tc>
      </w:tr>
      <w:tr w:rsidR="009750FA" w:rsidTr="009750FA">
        <w:tc>
          <w:tcPr>
            <w:tcW w:w="9242" w:type="dxa"/>
          </w:tcPr>
          <w:p w:rsidR="009750FA" w:rsidRDefault="00D45ABC" w:rsidP="00D45ABC">
            <w:pPr>
              <w:pStyle w:val="ListParagraph"/>
              <w:numPr>
                <w:ilvl w:val="1"/>
                <w:numId w:val="7"/>
              </w:numPr>
            </w:pPr>
            <w:r>
              <w:t>T</w:t>
            </w:r>
            <w:r w:rsidRPr="00D45ABC">
              <w:t>hat suitably qualified and experienced staff with up-to-date knowledge and skills in the relevant specialist area are available to deliver the course</w:t>
            </w:r>
          </w:p>
        </w:tc>
      </w:tr>
      <w:tr w:rsidR="009750FA" w:rsidTr="009750FA">
        <w:tc>
          <w:tcPr>
            <w:tcW w:w="9242" w:type="dxa"/>
          </w:tcPr>
          <w:p w:rsidR="009750FA" w:rsidRDefault="009750FA" w:rsidP="001C6627"/>
          <w:p w:rsidR="009750FA" w:rsidRDefault="009750FA" w:rsidP="001C6627"/>
        </w:tc>
      </w:tr>
      <w:tr w:rsidR="009750FA" w:rsidTr="009750FA">
        <w:tc>
          <w:tcPr>
            <w:tcW w:w="9242" w:type="dxa"/>
          </w:tcPr>
          <w:p w:rsidR="009750FA" w:rsidRDefault="00D45ABC" w:rsidP="00D45ABC">
            <w:pPr>
              <w:pStyle w:val="ListParagraph"/>
              <w:numPr>
                <w:ilvl w:val="1"/>
                <w:numId w:val="7"/>
              </w:numPr>
            </w:pPr>
            <w:r w:rsidRPr="00D45ABC">
              <w:t>That participants have access to a range of specialist expertise and appropriate high-quality teaching placements</w:t>
            </w:r>
          </w:p>
        </w:tc>
      </w:tr>
      <w:tr w:rsidR="009750FA" w:rsidTr="009750FA">
        <w:tc>
          <w:tcPr>
            <w:tcW w:w="9242" w:type="dxa"/>
          </w:tcPr>
          <w:p w:rsidR="009750FA" w:rsidRDefault="009750FA" w:rsidP="001C6627"/>
          <w:p w:rsidR="009750FA" w:rsidRDefault="009750FA" w:rsidP="001C6627"/>
        </w:tc>
      </w:tr>
      <w:tr w:rsidR="0078760E" w:rsidTr="009750FA">
        <w:tc>
          <w:tcPr>
            <w:tcW w:w="9242" w:type="dxa"/>
          </w:tcPr>
          <w:p w:rsidR="0078760E" w:rsidRDefault="00D45ABC" w:rsidP="00D45ABC">
            <w:pPr>
              <w:pStyle w:val="ListParagraph"/>
              <w:numPr>
                <w:ilvl w:val="1"/>
                <w:numId w:val="7"/>
              </w:numPr>
            </w:pPr>
            <w:r w:rsidRPr="00D45ABC">
              <w:t>That there are sufficient specialist teaching resources relevant to training teachers of children and young people who are deaf, to enable all participants to reach the course outcomes</w:t>
            </w:r>
          </w:p>
        </w:tc>
      </w:tr>
      <w:tr w:rsidR="0078760E" w:rsidTr="009750FA">
        <w:tc>
          <w:tcPr>
            <w:tcW w:w="9242" w:type="dxa"/>
          </w:tcPr>
          <w:p w:rsidR="0078760E" w:rsidRDefault="0078760E" w:rsidP="001C6627"/>
          <w:p w:rsidR="0078760E" w:rsidRDefault="0078760E" w:rsidP="001C6627"/>
        </w:tc>
      </w:tr>
      <w:tr w:rsidR="0078760E" w:rsidTr="009750FA">
        <w:tc>
          <w:tcPr>
            <w:tcW w:w="9242" w:type="dxa"/>
          </w:tcPr>
          <w:p w:rsidR="0078760E" w:rsidRDefault="00D45ABC" w:rsidP="00D45ABC">
            <w:pPr>
              <w:pStyle w:val="ListParagraph"/>
              <w:numPr>
                <w:ilvl w:val="1"/>
                <w:numId w:val="7"/>
              </w:numPr>
            </w:pPr>
            <w:r w:rsidRPr="00D45ABC">
              <w:t>Mechanisms for ensuring that all those involved in delivery and assessment, including on teaching placements, eg regional tutors or mentors, understand their roles and responsibilities and have the time, knowledge, understanding and skills to carry them out to a high standard</w:t>
            </w:r>
          </w:p>
        </w:tc>
      </w:tr>
      <w:tr w:rsidR="0078760E" w:rsidTr="009750FA">
        <w:tc>
          <w:tcPr>
            <w:tcW w:w="9242" w:type="dxa"/>
          </w:tcPr>
          <w:p w:rsidR="0078760E" w:rsidRDefault="0078760E" w:rsidP="001C6627"/>
          <w:p w:rsidR="0078760E" w:rsidRDefault="0078760E" w:rsidP="001C6627"/>
        </w:tc>
      </w:tr>
      <w:tr w:rsidR="0078760E" w:rsidTr="009750FA">
        <w:tc>
          <w:tcPr>
            <w:tcW w:w="9242" w:type="dxa"/>
          </w:tcPr>
          <w:p w:rsidR="0078760E" w:rsidRDefault="00D45ABC" w:rsidP="00D45ABC">
            <w:pPr>
              <w:pStyle w:val="ListParagraph"/>
              <w:numPr>
                <w:ilvl w:val="1"/>
                <w:numId w:val="7"/>
              </w:numPr>
            </w:pPr>
            <w:r w:rsidRPr="00D45ABC">
              <w:t>That means are in place to ensure that assessment judgements across provision are consistent, reliable and accurate and that these will be moderated</w:t>
            </w:r>
          </w:p>
        </w:tc>
      </w:tr>
      <w:tr w:rsidR="0078760E" w:rsidTr="009750FA">
        <w:tc>
          <w:tcPr>
            <w:tcW w:w="9242" w:type="dxa"/>
          </w:tcPr>
          <w:p w:rsidR="0078760E" w:rsidRDefault="0078760E" w:rsidP="001C6627"/>
          <w:p w:rsidR="0078760E" w:rsidRDefault="0078760E" w:rsidP="001C6627"/>
        </w:tc>
      </w:tr>
      <w:tr w:rsidR="0078760E" w:rsidTr="009750FA">
        <w:tc>
          <w:tcPr>
            <w:tcW w:w="9242" w:type="dxa"/>
          </w:tcPr>
          <w:p w:rsidR="0078760E" w:rsidRDefault="00D45ABC" w:rsidP="00D45ABC">
            <w:pPr>
              <w:pStyle w:val="ListParagraph"/>
              <w:numPr>
                <w:ilvl w:val="1"/>
                <w:numId w:val="7"/>
              </w:numPr>
            </w:pPr>
            <w:r w:rsidRPr="00D45ABC">
              <w:t>Specific evidence and explanation of the methods and measures to be used for evaluating the quality, standards and impact of provision on participants’ competence and confidence and the achievement of children and young people, eg regularly requiring participants to evaluate improvements in pupils’ achievement as a result of particular aspects of their practice.</w:t>
            </w:r>
          </w:p>
        </w:tc>
      </w:tr>
      <w:tr w:rsidR="0078760E" w:rsidTr="009750FA">
        <w:tc>
          <w:tcPr>
            <w:tcW w:w="9242" w:type="dxa"/>
          </w:tcPr>
          <w:p w:rsidR="0078760E" w:rsidRDefault="0078760E" w:rsidP="001C6627"/>
          <w:p w:rsidR="0078760E" w:rsidRDefault="0078760E" w:rsidP="001C6627"/>
        </w:tc>
      </w:tr>
    </w:tbl>
    <w:p w:rsidR="009750FA" w:rsidRDefault="009750FA" w:rsidP="001C6627"/>
    <w:tbl>
      <w:tblPr>
        <w:tblStyle w:val="TableGrid"/>
        <w:tblW w:w="0" w:type="auto"/>
        <w:tblLook w:val="04A0" w:firstRow="1" w:lastRow="0" w:firstColumn="1" w:lastColumn="0" w:noHBand="0" w:noVBand="1"/>
      </w:tblPr>
      <w:tblGrid>
        <w:gridCol w:w="9242"/>
      </w:tblGrid>
      <w:tr w:rsidR="0078760E" w:rsidTr="0078760E">
        <w:tc>
          <w:tcPr>
            <w:tcW w:w="9242" w:type="dxa"/>
          </w:tcPr>
          <w:p w:rsidR="0078760E" w:rsidRPr="00D45ABC" w:rsidRDefault="00D45ABC" w:rsidP="00D45ABC">
            <w:pPr>
              <w:pStyle w:val="ListParagraph"/>
              <w:numPr>
                <w:ilvl w:val="0"/>
                <w:numId w:val="7"/>
              </w:numPr>
              <w:rPr>
                <w:b/>
              </w:rPr>
            </w:pPr>
            <w:r w:rsidRPr="00D45ABC">
              <w:rPr>
                <w:b/>
              </w:rPr>
              <w:t>Have, as a minimum requirement for successful completion, the mandatory qualification outcomes (Annex A) so that those holding the qualification(s) make maximum impact on practice.</w:t>
            </w:r>
          </w:p>
        </w:tc>
      </w:tr>
      <w:tr w:rsidR="0078760E" w:rsidTr="0078760E">
        <w:tc>
          <w:tcPr>
            <w:tcW w:w="9242" w:type="dxa"/>
          </w:tcPr>
          <w:p w:rsidR="0078760E" w:rsidRDefault="0078760E" w:rsidP="001C6627"/>
          <w:p w:rsidR="0078760E" w:rsidRDefault="0078760E" w:rsidP="001C6627"/>
        </w:tc>
      </w:tr>
    </w:tbl>
    <w:p w:rsidR="0078760E" w:rsidRDefault="0078760E" w:rsidP="001C6627"/>
    <w:p w:rsidR="00D45ABC" w:rsidRDefault="00D45ABC" w:rsidP="001C6627"/>
    <w:tbl>
      <w:tblPr>
        <w:tblStyle w:val="TableGrid"/>
        <w:tblW w:w="0" w:type="auto"/>
        <w:tblLook w:val="04A0" w:firstRow="1" w:lastRow="0" w:firstColumn="1" w:lastColumn="0" w:noHBand="0" w:noVBand="1"/>
      </w:tblPr>
      <w:tblGrid>
        <w:gridCol w:w="9242"/>
      </w:tblGrid>
      <w:tr w:rsidR="00933A87" w:rsidTr="00933A87">
        <w:tc>
          <w:tcPr>
            <w:tcW w:w="9242" w:type="dxa"/>
          </w:tcPr>
          <w:p w:rsidR="00933A87" w:rsidRPr="00933A87" w:rsidRDefault="00933A87" w:rsidP="00491F76">
            <w:pPr>
              <w:rPr>
                <w:b/>
              </w:rPr>
            </w:pPr>
            <w:r>
              <w:rPr>
                <w:b/>
              </w:rPr>
              <w:t xml:space="preserve">Any further notes / comments </w:t>
            </w:r>
          </w:p>
        </w:tc>
      </w:tr>
      <w:tr w:rsidR="00933A87" w:rsidTr="00933A87">
        <w:tc>
          <w:tcPr>
            <w:tcW w:w="9242" w:type="dxa"/>
          </w:tcPr>
          <w:p w:rsidR="00933A87" w:rsidRDefault="00933A87" w:rsidP="00491F76"/>
          <w:p w:rsidR="00933A87" w:rsidRDefault="00933A87" w:rsidP="00491F76"/>
          <w:p w:rsidR="00933A87" w:rsidRDefault="00933A87" w:rsidP="00491F76"/>
          <w:p w:rsidR="00D45ABC" w:rsidRDefault="00D45ABC" w:rsidP="00491F76"/>
          <w:p w:rsidR="00933A87" w:rsidRDefault="00933A87" w:rsidP="00491F76"/>
        </w:tc>
      </w:tr>
    </w:tbl>
    <w:p w:rsidR="00D45ABC" w:rsidRDefault="00D45ABC" w:rsidP="00491F76">
      <w:pPr>
        <w:rPr>
          <w:b/>
        </w:rPr>
      </w:pPr>
    </w:p>
    <w:p w:rsidR="00491F76" w:rsidRDefault="00491F76" w:rsidP="00491F76">
      <w:proofErr w:type="gramStart"/>
      <w:r w:rsidRPr="001D4406">
        <w:rPr>
          <w:b/>
        </w:rPr>
        <w:t>Question 3.</w:t>
      </w:r>
      <w:proofErr w:type="gramEnd"/>
      <w:r w:rsidRPr="001D4406">
        <w:rPr>
          <w:b/>
        </w:rPr>
        <w:t xml:space="preserve"> Outcomes</w:t>
      </w:r>
      <w:r>
        <w:t xml:space="preserve"> – Please consider each outcome.</w:t>
      </w:r>
    </w:p>
    <w:p w:rsidR="00491F76" w:rsidRDefault="00491F76" w:rsidP="00491F76">
      <w:r>
        <w:t>What changes would you suggest we make to the minimum MQ outcomes?</w:t>
      </w:r>
    </w:p>
    <w:p w:rsidR="0078760E" w:rsidRDefault="00491F76" w:rsidP="00491F76">
      <w:r>
        <w:t>Is there anything missing?</w:t>
      </w:r>
    </w:p>
    <w:p w:rsidR="00491F76" w:rsidRDefault="00491F76" w:rsidP="00491F76">
      <w:pPr>
        <w:rPr>
          <w:i/>
        </w:rPr>
      </w:pPr>
      <w:r w:rsidRPr="00491F76">
        <w:rPr>
          <w:i/>
        </w:rPr>
        <w:t xml:space="preserve">Please insert your comments in the box </w:t>
      </w:r>
      <w:r>
        <w:rPr>
          <w:i/>
        </w:rPr>
        <w:t xml:space="preserve">below each outcome </w:t>
      </w:r>
    </w:p>
    <w:tbl>
      <w:tblPr>
        <w:tblStyle w:val="TableGrid"/>
        <w:tblW w:w="0" w:type="auto"/>
        <w:tblLook w:val="04A0" w:firstRow="1" w:lastRow="0" w:firstColumn="1" w:lastColumn="0" w:noHBand="0" w:noVBand="1"/>
      </w:tblPr>
      <w:tblGrid>
        <w:gridCol w:w="9242"/>
      </w:tblGrid>
      <w:tr w:rsidR="00761C7E" w:rsidTr="00761C7E">
        <w:tc>
          <w:tcPr>
            <w:tcW w:w="9242" w:type="dxa"/>
          </w:tcPr>
          <w:p w:rsidR="00C860ED" w:rsidRPr="00C860ED" w:rsidRDefault="00C860ED" w:rsidP="00C860ED">
            <w:pPr>
              <w:rPr>
                <w:b/>
              </w:rPr>
            </w:pPr>
            <w:r w:rsidRPr="00C860ED">
              <w:rPr>
                <w:b/>
              </w:rPr>
              <w:t>Those awarded a mandatory qualification in teaching deaf children and young people will:</w:t>
            </w:r>
          </w:p>
          <w:p w:rsidR="00C860ED" w:rsidRPr="00C860ED" w:rsidRDefault="00C860ED" w:rsidP="00C860ED">
            <w:pPr>
              <w:rPr>
                <w:b/>
              </w:rPr>
            </w:pPr>
            <w:r w:rsidRPr="00C860ED">
              <w:rPr>
                <w:b/>
              </w:rPr>
              <w:t>Professional qualities and attributes</w:t>
            </w:r>
          </w:p>
          <w:p w:rsidR="00C860ED" w:rsidRPr="00C860ED" w:rsidRDefault="00C860ED" w:rsidP="00C860ED">
            <w:pPr>
              <w:rPr>
                <w:b/>
              </w:rPr>
            </w:pPr>
            <w:r w:rsidRPr="00C860ED">
              <w:rPr>
                <w:b/>
              </w:rPr>
              <w:t>Knowledge and understanding</w:t>
            </w:r>
          </w:p>
          <w:p w:rsidR="00C860ED" w:rsidRPr="00C860ED" w:rsidRDefault="00C860ED" w:rsidP="00C860ED">
            <w:pPr>
              <w:rPr>
                <w:b/>
              </w:rPr>
            </w:pPr>
            <w:r w:rsidRPr="00C860ED">
              <w:rPr>
                <w:b/>
              </w:rPr>
              <w:t>Relationships with children and young people and their families</w:t>
            </w:r>
          </w:p>
          <w:p w:rsidR="00761C7E" w:rsidRDefault="00C860ED" w:rsidP="00C860ED">
            <w:r w:rsidRPr="00C860ED">
              <w:t xml:space="preserve">1.1 Understand the principles of an Early </w:t>
            </w:r>
            <w:r>
              <w:t>Support and keyworking approach</w:t>
            </w:r>
          </w:p>
        </w:tc>
      </w:tr>
      <w:tr w:rsidR="00761C7E" w:rsidTr="00761C7E">
        <w:tc>
          <w:tcPr>
            <w:tcW w:w="9242" w:type="dxa"/>
          </w:tcPr>
          <w:p w:rsidR="00761C7E" w:rsidRDefault="00761C7E" w:rsidP="00491F76"/>
          <w:p w:rsidR="00761C7E" w:rsidRDefault="00761C7E" w:rsidP="00491F76"/>
        </w:tc>
      </w:tr>
      <w:tr w:rsidR="00761C7E" w:rsidTr="00761C7E">
        <w:tc>
          <w:tcPr>
            <w:tcW w:w="9242" w:type="dxa"/>
          </w:tcPr>
          <w:p w:rsidR="00C860ED" w:rsidRPr="00C860ED" w:rsidRDefault="00C860ED" w:rsidP="00C860ED">
            <w:pPr>
              <w:rPr>
                <w:b/>
              </w:rPr>
            </w:pPr>
            <w:r w:rsidRPr="00C860ED">
              <w:rPr>
                <w:b/>
              </w:rPr>
              <w:t>Per</w:t>
            </w:r>
            <w:r>
              <w:rPr>
                <w:b/>
              </w:rPr>
              <w:t xml:space="preserve">sonal professional development </w:t>
            </w:r>
          </w:p>
          <w:p w:rsidR="00761C7E" w:rsidRDefault="00C860ED" w:rsidP="00C860ED">
            <w:r>
              <w:t xml:space="preserve">1.2. </w:t>
            </w:r>
            <w:r w:rsidRPr="00C860ED">
              <w:t xml:space="preserve">Understand how their own preconceptions and cultural understanding affect their work with deaf learners  and their families  </w:t>
            </w:r>
          </w:p>
        </w:tc>
      </w:tr>
      <w:tr w:rsidR="00761C7E" w:rsidTr="00761C7E">
        <w:tc>
          <w:tcPr>
            <w:tcW w:w="9242" w:type="dxa"/>
          </w:tcPr>
          <w:p w:rsidR="00761C7E" w:rsidRDefault="00761C7E" w:rsidP="00761C7E"/>
          <w:p w:rsidR="00761C7E" w:rsidRDefault="00761C7E" w:rsidP="00761C7E"/>
        </w:tc>
      </w:tr>
      <w:tr w:rsidR="00761C7E" w:rsidTr="00761C7E">
        <w:tc>
          <w:tcPr>
            <w:tcW w:w="9242" w:type="dxa"/>
          </w:tcPr>
          <w:p w:rsidR="00761C7E" w:rsidRPr="00761C7E" w:rsidRDefault="00761C7E" w:rsidP="00761C7E">
            <w:pPr>
              <w:rPr>
                <w:b/>
              </w:rPr>
            </w:pPr>
            <w:r w:rsidRPr="00761C7E">
              <w:rPr>
                <w:b/>
              </w:rPr>
              <w:t>Skills</w:t>
            </w:r>
          </w:p>
          <w:p w:rsidR="00761C7E" w:rsidRDefault="00761C7E" w:rsidP="00761C7E">
            <w:r w:rsidRPr="00761C7E">
              <w:rPr>
                <w:b/>
              </w:rPr>
              <w:t>Relationships with children and young people and their families</w:t>
            </w:r>
          </w:p>
        </w:tc>
      </w:tr>
      <w:tr w:rsidR="00761C7E" w:rsidTr="00761C7E">
        <w:tc>
          <w:tcPr>
            <w:tcW w:w="9242" w:type="dxa"/>
          </w:tcPr>
          <w:p w:rsidR="00761C7E" w:rsidRDefault="00C860ED" w:rsidP="00C860ED">
            <w:r>
              <w:t xml:space="preserve">1.3. </w:t>
            </w:r>
            <w:r w:rsidRPr="00C860ED">
              <w:t>Have high expectations of the achievement and behaviour of deaf learners including a commitment to ensuring that they can achieve their full potential</w:t>
            </w:r>
          </w:p>
        </w:tc>
      </w:tr>
      <w:tr w:rsidR="00761C7E" w:rsidTr="00761C7E">
        <w:tc>
          <w:tcPr>
            <w:tcW w:w="9242" w:type="dxa"/>
          </w:tcPr>
          <w:p w:rsidR="00761C7E" w:rsidRDefault="00761C7E" w:rsidP="00761C7E"/>
          <w:p w:rsidR="00761C7E" w:rsidRPr="00761C7E" w:rsidRDefault="00761C7E" w:rsidP="00761C7E"/>
        </w:tc>
      </w:tr>
      <w:tr w:rsidR="00761C7E" w:rsidTr="00761C7E">
        <w:tc>
          <w:tcPr>
            <w:tcW w:w="9242" w:type="dxa"/>
          </w:tcPr>
          <w:p w:rsidR="00761C7E" w:rsidRDefault="00C860ED" w:rsidP="00C860ED">
            <w:pPr>
              <w:pStyle w:val="ListParagraph"/>
              <w:numPr>
                <w:ilvl w:val="1"/>
                <w:numId w:val="8"/>
              </w:numPr>
            </w:pPr>
            <w:r w:rsidRPr="00C860ED">
              <w:t>Establish fair, respectful, trusting, supportive and constructive relationships with deaf children and young people, and their families</w:t>
            </w:r>
          </w:p>
        </w:tc>
      </w:tr>
      <w:tr w:rsidR="00761C7E" w:rsidTr="00761C7E">
        <w:tc>
          <w:tcPr>
            <w:tcW w:w="9242" w:type="dxa"/>
          </w:tcPr>
          <w:p w:rsidR="00761C7E" w:rsidRDefault="00761C7E" w:rsidP="00761C7E"/>
          <w:p w:rsidR="00761C7E" w:rsidRPr="00761C7E" w:rsidRDefault="00761C7E" w:rsidP="00761C7E"/>
        </w:tc>
      </w:tr>
      <w:tr w:rsidR="00761C7E" w:rsidTr="00761C7E">
        <w:tc>
          <w:tcPr>
            <w:tcW w:w="9242" w:type="dxa"/>
          </w:tcPr>
          <w:p w:rsidR="00761C7E" w:rsidRDefault="00C860ED" w:rsidP="00C860ED">
            <w:pPr>
              <w:pStyle w:val="ListParagraph"/>
              <w:numPr>
                <w:ilvl w:val="1"/>
                <w:numId w:val="8"/>
              </w:numPr>
            </w:pPr>
            <w:r w:rsidRPr="00C860ED">
              <w:t>Respond to the needs of deaf learners in ways appropriate to their age and context, with particular reference to young adults</w:t>
            </w:r>
          </w:p>
        </w:tc>
      </w:tr>
      <w:tr w:rsidR="00761C7E" w:rsidTr="00761C7E">
        <w:tc>
          <w:tcPr>
            <w:tcW w:w="9242" w:type="dxa"/>
          </w:tcPr>
          <w:p w:rsidR="00761C7E" w:rsidRDefault="00761C7E" w:rsidP="00761C7E"/>
          <w:p w:rsidR="00761C7E" w:rsidRPr="00761C7E" w:rsidRDefault="00761C7E" w:rsidP="00761C7E"/>
        </w:tc>
      </w:tr>
      <w:tr w:rsidR="00430684" w:rsidTr="00761C7E">
        <w:tc>
          <w:tcPr>
            <w:tcW w:w="9242" w:type="dxa"/>
          </w:tcPr>
          <w:p w:rsidR="00430684" w:rsidRPr="0011720C" w:rsidRDefault="0011720C" w:rsidP="00761C7E">
            <w:pPr>
              <w:rPr>
                <w:b/>
              </w:rPr>
            </w:pPr>
            <w:r w:rsidRPr="0011720C">
              <w:rPr>
                <w:b/>
              </w:rPr>
              <w:t>Personal professional development</w:t>
            </w:r>
          </w:p>
        </w:tc>
      </w:tr>
      <w:tr w:rsidR="00430684" w:rsidTr="00761C7E">
        <w:tc>
          <w:tcPr>
            <w:tcW w:w="9242" w:type="dxa"/>
          </w:tcPr>
          <w:p w:rsidR="00430684" w:rsidRDefault="00C860ED" w:rsidP="00C860ED">
            <w:r>
              <w:t xml:space="preserve">1.6. </w:t>
            </w:r>
            <w:r w:rsidRPr="00C860ED">
              <w:t>Possess the analytical, interpersonal and organisational skills necessary to work in an advisory role with their immediate colleagues and with colleagues in a range of settings</w:t>
            </w:r>
          </w:p>
        </w:tc>
      </w:tr>
      <w:tr w:rsidR="0011720C" w:rsidTr="00761C7E">
        <w:tc>
          <w:tcPr>
            <w:tcW w:w="9242" w:type="dxa"/>
          </w:tcPr>
          <w:p w:rsidR="0011720C" w:rsidRDefault="0011720C" w:rsidP="0011720C"/>
          <w:p w:rsidR="0011720C" w:rsidRDefault="0011720C" w:rsidP="0011720C"/>
        </w:tc>
      </w:tr>
      <w:tr w:rsidR="0011720C" w:rsidTr="00761C7E">
        <w:tc>
          <w:tcPr>
            <w:tcW w:w="9242" w:type="dxa"/>
          </w:tcPr>
          <w:p w:rsidR="0011720C" w:rsidRDefault="00C860ED" w:rsidP="00C860ED">
            <w:r>
              <w:t xml:space="preserve">1.7. </w:t>
            </w:r>
            <w:r w:rsidRPr="00C860ED">
              <w:t>Evaluate their performance and take responsibility for improving their practice through appropriate professional development</w:t>
            </w:r>
          </w:p>
        </w:tc>
      </w:tr>
      <w:tr w:rsidR="0011720C" w:rsidTr="00761C7E">
        <w:tc>
          <w:tcPr>
            <w:tcW w:w="9242" w:type="dxa"/>
          </w:tcPr>
          <w:p w:rsidR="0011720C" w:rsidRDefault="0011720C" w:rsidP="0011720C"/>
          <w:p w:rsidR="0011720C" w:rsidRPr="0011720C" w:rsidRDefault="0011720C" w:rsidP="0011720C"/>
        </w:tc>
      </w:tr>
      <w:tr w:rsidR="0011720C" w:rsidTr="00761C7E">
        <w:tc>
          <w:tcPr>
            <w:tcW w:w="9242" w:type="dxa"/>
          </w:tcPr>
          <w:p w:rsidR="0011720C" w:rsidRPr="0011720C" w:rsidRDefault="00926AA4" w:rsidP="00926AA4">
            <w:r>
              <w:t xml:space="preserve">1.8. </w:t>
            </w:r>
            <w:r w:rsidRPr="00926AA4">
              <w:t>Respond positively to support, advice and feedback</w:t>
            </w:r>
          </w:p>
        </w:tc>
      </w:tr>
      <w:tr w:rsidR="0011720C" w:rsidTr="00761C7E">
        <w:tc>
          <w:tcPr>
            <w:tcW w:w="9242" w:type="dxa"/>
          </w:tcPr>
          <w:p w:rsidR="0011720C" w:rsidRDefault="0011720C" w:rsidP="0011720C"/>
          <w:p w:rsidR="0011720C" w:rsidRPr="0011720C" w:rsidRDefault="0011720C" w:rsidP="0011720C"/>
        </w:tc>
      </w:tr>
      <w:tr w:rsidR="0011720C" w:rsidTr="00761C7E">
        <w:tc>
          <w:tcPr>
            <w:tcW w:w="9242" w:type="dxa"/>
          </w:tcPr>
          <w:p w:rsidR="0011720C" w:rsidRDefault="00926AA4" w:rsidP="00926AA4">
            <w:r>
              <w:t xml:space="preserve">1.9. </w:t>
            </w:r>
            <w:r w:rsidRPr="00926AA4">
              <w:t>Research and evaluate innovative practices in relation to improving the achievement of deaf learners and draw on research outcomes and other sources of external evidence to inform their own practice and that of colleagues</w:t>
            </w:r>
          </w:p>
        </w:tc>
      </w:tr>
      <w:tr w:rsidR="0011720C" w:rsidTr="00761C7E">
        <w:tc>
          <w:tcPr>
            <w:tcW w:w="9242" w:type="dxa"/>
          </w:tcPr>
          <w:p w:rsidR="0011720C" w:rsidRDefault="0011720C" w:rsidP="0011720C"/>
          <w:p w:rsidR="0011720C" w:rsidRPr="0011720C" w:rsidRDefault="0011720C" w:rsidP="0011720C"/>
        </w:tc>
      </w:tr>
      <w:tr w:rsidR="0011720C" w:rsidTr="00761C7E">
        <w:tc>
          <w:tcPr>
            <w:tcW w:w="9242" w:type="dxa"/>
          </w:tcPr>
          <w:p w:rsidR="0011720C" w:rsidRDefault="00926AA4" w:rsidP="00926AA4">
            <w:pPr>
              <w:pStyle w:val="ListParagraph"/>
              <w:numPr>
                <w:ilvl w:val="1"/>
                <w:numId w:val="10"/>
              </w:numPr>
            </w:pPr>
            <w:r w:rsidRPr="00926AA4">
              <w:t>Know how to take account of cultural and linguistic issues arising from their practice</w:t>
            </w:r>
          </w:p>
        </w:tc>
      </w:tr>
      <w:tr w:rsidR="0011720C" w:rsidTr="00761C7E">
        <w:tc>
          <w:tcPr>
            <w:tcW w:w="9242" w:type="dxa"/>
          </w:tcPr>
          <w:p w:rsidR="0011720C" w:rsidRDefault="0011720C" w:rsidP="0011720C"/>
          <w:p w:rsidR="0011720C" w:rsidRPr="0011720C" w:rsidRDefault="0011720C" w:rsidP="0011720C"/>
        </w:tc>
      </w:tr>
    </w:tbl>
    <w:p w:rsidR="00761C7E" w:rsidRDefault="00761C7E" w:rsidP="00491F76"/>
    <w:tbl>
      <w:tblPr>
        <w:tblStyle w:val="TableGrid"/>
        <w:tblW w:w="0" w:type="auto"/>
        <w:tblLook w:val="04A0" w:firstRow="1" w:lastRow="0" w:firstColumn="1" w:lastColumn="0" w:noHBand="0" w:noVBand="1"/>
      </w:tblPr>
      <w:tblGrid>
        <w:gridCol w:w="9242"/>
      </w:tblGrid>
      <w:tr w:rsidR="0011720C" w:rsidTr="0011720C">
        <w:tc>
          <w:tcPr>
            <w:tcW w:w="9242" w:type="dxa"/>
          </w:tcPr>
          <w:p w:rsidR="0011720C" w:rsidRPr="0011720C" w:rsidRDefault="0011720C" w:rsidP="00491F76">
            <w:pPr>
              <w:rPr>
                <w:b/>
              </w:rPr>
            </w:pPr>
            <w:r w:rsidRPr="0011720C">
              <w:rPr>
                <w:b/>
              </w:rPr>
              <w:t>2.</w:t>
            </w:r>
            <w:r w:rsidRPr="0011720C">
              <w:rPr>
                <w:b/>
              </w:rPr>
              <w:tab/>
              <w:t>The current legislative and educational framework</w:t>
            </w:r>
          </w:p>
        </w:tc>
      </w:tr>
      <w:tr w:rsidR="0011720C" w:rsidTr="0011720C">
        <w:tc>
          <w:tcPr>
            <w:tcW w:w="9242" w:type="dxa"/>
          </w:tcPr>
          <w:p w:rsidR="0011720C" w:rsidRDefault="00926AA4" w:rsidP="00491F76">
            <w:r>
              <w:t xml:space="preserve">2.1. </w:t>
            </w:r>
            <w:r w:rsidRPr="00926AA4">
              <w:t xml:space="preserve">Have a good, current working knowledge and understanding of national legislation and national and local policies, procedures and guidelines relating to children and young people with special educational needs and disabilities and, in particular, those who are deaf  </w:t>
            </w:r>
          </w:p>
        </w:tc>
      </w:tr>
      <w:tr w:rsidR="0011720C" w:rsidTr="0011720C">
        <w:tc>
          <w:tcPr>
            <w:tcW w:w="9242" w:type="dxa"/>
          </w:tcPr>
          <w:p w:rsidR="0011720C" w:rsidRDefault="0011720C" w:rsidP="00491F76"/>
          <w:p w:rsidR="0011720C" w:rsidRDefault="0011720C" w:rsidP="00491F76"/>
        </w:tc>
      </w:tr>
      <w:tr w:rsidR="0011720C" w:rsidTr="0011720C">
        <w:tc>
          <w:tcPr>
            <w:tcW w:w="9242" w:type="dxa"/>
          </w:tcPr>
          <w:p w:rsidR="0011720C" w:rsidRDefault="00926AA4" w:rsidP="00491F76">
            <w:r>
              <w:t xml:space="preserve">2.2. </w:t>
            </w:r>
            <w:r w:rsidRPr="00926AA4">
              <w:t>Understand the range of educational provision for deaf learners, including home-based learning, early years settings, mainstream schools, specialised provision, special schools and further and higher education, and the role of support services</w:t>
            </w:r>
          </w:p>
        </w:tc>
      </w:tr>
      <w:tr w:rsidR="0011720C" w:rsidTr="0011720C">
        <w:tc>
          <w:tcPr>
            <w:tcW w:w="9242" w:type="dxa"/>
          </w:tcPr>
          <w:p w:rsidR="0011720C" w:rsidRDefault="0011720C" w:rsidP="00491F76"/>
          <w:p w:rsidR="00EE20E1" w:rsidRDefault="00EE20E1" w:rsidP="00491F76"/>
        </w:tc>
      </w:tr>
      <w:tr w:rsidR="0011720C" w:rsidTr="0011720C">
        <w:tc>
          <w:tcPr>
            <w:tcW w:w="9242" w:type="dxa"/>
          </w:tcPr>
          <w:p w:rsidR="0011720C" w:rsidRDefault="00926AA4" w:rsidP="00491F76">
            <w:r>
              <w:t xml:space="preserve">2.3. </w:t>
            </w:r>
            <w:r w:rsidRPr="00926AA4">
              <w:t>Be familiar with statutory and non-statutory curriculum frameworks and their associated assessment criteria and processes and reporting procedures, including those associated with the Early Years Foundation Stage and the National Curriculum, and education and training for learners from 18 to 25</w:t>
            </w:r>
          </w:p>
        </w:tc>
      </w:tr>
      <w:tr w:rsidR="0011720C" w:rsidTr="0011720C">
        <w:tc>
          <w:tcPr>
            <w:tcW w:w="9242" w:type="dxa"/>
          </w:tcPr>
          <w:p w:rsidR="0011720C" w:rsidRDefault="0011720C" w:rsidP="00491F76"/>
          <w:p w:rsidR="00EE20E1" w:rsidRDefault="00EE20E1" w:rsidP="00491F76"/>
        </w:tc>
      </w:tr>
      <w:tr w:rsidR="0011720C" w:rsidTr="0011720C">
        <w:tc>
          <w:tcPr>
            <w:tcW w:w="9242" w:type="dxa"/>
          </w:tcPr>
          <w:p w:rsidR="0011720C" w:rsidRDefault="00926AA4" w:rsidP="00491F76">
            <w:r>
              <w:t xml:space="preserve">2.4. </w:t>
            </w:r>
            <w:r w:rsidRPr="00926AA4">
              <w:t>Have a clear understanding of any special arrangements to support access to assessment processes and know how to facilitate appropriate access and support arrangements to enable deaf learners to have their achievements recognised</w:t>
            </w:r>
          </w:p>
        </w:tc>
      </w:tr>
      <w:tr w:rsidR="00EE20E1" w:rsidTr="0011720C">
        <w:tc>
          <w:tcPr>
            <w:tcW w:w="9242" w:type="dxa"/>
          </w:tcPr>
          <w:p w:rsidR="00EE20E1" w:rsidRDefault="00EE20E1" w:rsidP="00491F76"/>
          <w:p w:rsidR="00EE20E1" w:rsidRDefault="00EE20E1" w:rsidP="00491F76"/>
        </w:tc>
      </w:tr>
      <w:tr w:rsidR="00EE20E1" w:rsidTr="0011720C">
        <w:tc>
          <w:tcPr>
            <w:tcW w:w="9242" w:type="dxa"/>
          </w:tcPr>
          <w:p w:rsidR="00EE20E1" w:rsidRDefault="00926AA4" w:rsidP="00491F76">
            <w:r>
              <w:t xml:space="preserve">2.5. </w:t>
            </w:r>
            <w:r w:rsidRPr="00926AA4">
              <w:t>Have an up-to-date understanding of the statutory assessment process and related codes of practice. Know how these are implemented at a local level and how this affects deaf children and young people</w:t>
            </w:r>
          </w:p>
        </w:tc>
      </w:tr>
      <w:tr w:rsidR="00EE20E1" w:rsidTr="0011720C">
        <w:tc>
          <w:tcPr>
            <w:tcW w:w="9242" w:type="dxa"/>
          </w:tcPr>
          <w:p w:rsidR="00EE20E1" w:rsidRDefault="00EE20E1" w:rsidP="00491F76"/>
          <w:p w:rsidR="00EE20E1" w:rsidRDefault="00EE20E1" w:rsidP="00491F76"/>
        </w:tc>
      </w:tr>
      <w:tr w:rsidR="00EE20E1" w:rsidTr="0011720C">
        <w:tc>
          <w:tcPr>
            <w:tcW w:w="9242" w:type="dxa"/>
          </w:tcPr>
          <w:p w:rsidR="00EE20E1" w:rsidRDefault="00926AA4" w:rsidP="00491F76">
            <w:r>
              <w:t xml:space="preserve">2.6. </w:t>
            </w:r>
            <w:r w:rsidRPr="00926AA4">
              <w:t>Have a good working knowledge of school/setting self-evaluation and improvement processes, including the mechanisms for setting priorities, objectives and targets and translating these into policies and strategies</w:t>
            </w:r>
          </w:p>
        </w:tc>
      </w:tr>
      <w:tr w:rsidR="00EE20E1" w:rsidTr="0011720C">
        <w:tc>
          <w:tcPr>
            <w:tcW w:w="9242" w:type="dxa"/>
          </w:tcPr>
          <w:p w:rsidR="00EE20E1" w:rsidRDefault="00EE20E1" w:rsidP="00491F76"/>
          <w:p w:rsidR="00EE20E1" w:rsidRDefault="00EE20E1" w:rsidP="00491F76"/>
        </w:tc>
      </w:tr>
      <w:tr w:rsidR="00EE20E1" w:rsidTr="0011720C">
        <w:tc>
          <w:tcPr>
            <w:tcW w:w="9242" w:type="dxa"/>
          </w:tcPr>
          <w:p w:rsidR="00EE20E1" w:rsidRDefault="00926AA4" w:rsidP="00491F76">
            <w:r>
              <w:lastRenderedPageBreak/>
              <w:t xml:space="preserve">2.7. </w:t>
            </w:r>
            <w:r w:rsidRPr="00926AA4">
              <w:t>Understand current SEN and disability-specific terminology and how it is used in relation to the education, health and care of deaf children and young people</w:t>
            </w:r>
          </w:p>
        </w:tc>
      </w:tr>
      <w:tr w:rsidR="00EE20E1" w:rsidTr="0011720C">
        <w:tc>
          <w:tcPr>
            <w:tcW w:w="9242" w:type="dxa"/>
          </w:tcPr>
          <w:p w:rsidR="00EE20E1" w:rsidRDefault="00EE20E1" w:rsidP="00491F76"/>
          <w:p w:rsidR="00EE20E1" w:rsidRDefault="00EE20E1" w:rsidP="00491F76"/>
        </w:tc>
      </w:tr>
      <w:tr w:rsidR="00EE20E1" w:rsidTr="0011720C">
        <w:tc>
          <w:tcPr>
            <w:tcW w:w="9242" w:type="dxa"/>
          </w:tcPr>
          <w:p w:rsidR="00EE20E1" w:rsidRDefault="00926AA4" w:rsidP="00491F76">
            <w:r>
              <w:t xml:space="preserve">2.8. </w:t>
            </w:r>
            <w:r w:rsidRPr="00926AA4">
              <w:t>Understand the role of the Qualified Teacher of the Deaf in relation to safeguarding and early help assessments</w:t>
            </w:r>
          </w:p>
        </w:tc>
      </w:tr>
      <w:tr w:rsidR="00EE20E1" w:rsidTr="0011720C">
        <w:tc>
          <w:tcPr>
            <w:tcW w:w="9242" w:type="dxa"/>
          </w:tcPr>
          <w:p w:rsidR="00EE20E1" w:rsidRDefault="00EE20E1" w:rsidP="00491F76"/>
          <w:p w:rsidR="00EE20E1" w:rsidRDefault="00EE20E1" w:rsidP="00491F76"/>
        </w:tc>
      </w:tr>
    </w:tbl>
    <w:p w:rsidR="0011720C" w:rsidRDefault="0011720C" w:rsidP="00491F76"/>
    <w:tbl>
      <w:tblPr>
        <w:tblStyle w:val="TableGrid"/>
        <w:tblW w:w="0" w:type="auto"/>
        <w:tblLook w:val="04A0" w:firstRow="1" w:lastRow="0" w:firstColumn="1" w:lastColumn="0" w:noHBand="0" w:noVBand="1"/>
      </w:tblPr>
      <w:tblGrid>
        <w:gridCol w:w="9242"/>
      </w:tblGrid>
      <w:tr w:rsidR="000050AB" w:rsidTr="000050AB">
        <w:tc>
          <w:tcPr>
            <w:tcW w:w="9242" w:type="dxa"/>
          </w:tcPr>
          <w:p w:rsidR="00926AA4" w:rsidRPr="00926AA4" w:rsidRDefault="00926AA4" w:rsidP="00926AA4">
            <w:pPr>
              <w:pStyle w:val="ListParagraph"/>
              <w:numPr>
                <w:ilvl w:val="0"/>
                <w:numId w:val="4"/>
              </w:numPr>
              <w:rPr>
                <w:b/>
              </w:rPr>
            </w:pPr>
            <w:r w:rsidRPr="00926AA4">
              <w:rPr>
                <w:b/>
              </w:rPr>
              <w:t>Audiology in practice</w:t>
            </w:r>
          </w:p>
          <w:p w:rsidR="00926AA4" w:rsidRPr="00926AA4" w:rsidRDefault="00926AA4" w:rsidP="00926AA4">
            <w:pPr>
              <w:rPr>
                <w:b/>
              </w:rPr>
            </w:pPr>
            <w:r w:rsidRPr="00926AA4">
              <w:rPr>
                <w:b/>
              </w:rPr>
              <w:t>Knowledge and understanding</w:t>
            </w:r>
          </w:p>
          <w:p w:rsidR="000050AB" w:rsidRPr="00926AA4" w:rsidRDefault="00926AA4" w:rsidP="00926AA4">
            <w:pPr>
              <w:rPr>
                <w:b/>
              </w:rPr>
            </w:pPr>
            <w:r w:rsidRPr="00926AA4">
              <w:rPr>
                <w:b/>
              </w:rPr>
              <w:t>The auditory system</w:t>
            </w:r>
          </w:p>
        </w:tc>
      </w:tr>
      <w:tr w:rsidR="000050AB" w:rsidTr="000050AB">
        <w:tc>
          <w:tcPr>
            <w:tcW w:w="9242" w:type="dxa"/>
          </w:tcPr>
          <w:p w:rsidR="000050AB" w:rsidRDefault="00926AA4" w:rsidP="00926AA4">
            <w:pPr>
              <w:pStyle w:val="ListParagraph"/>
              <w:numPr>
                <w:ilvl w:val="1"/>
                <w:numId w:val="4"/>
              </w:numPr>
            </w:pPr>
            <w:r w:rsidRPr="00926AA4">
              <w:t>Understand the anatomy and physiology of the ear and how auditory information is processed</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Default="00926AA4" w:rsidP="00926AA4">
            <w:pPr>
              <w:pStyle w:val="ListParagraph"/>
              <w:numPr>
                <w:ilvl w:val="1"/>
                <w:numId w:val="4"/>
              </w:numPr>
            </w:pPr>
            <w:r w:rsidRPr="00926AA4">
              <w:t>Have a working knowledge of the physics of sound, acoustic phonetics and speech perception</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Default="00926AA4" w:rsidP="00926AA4">
            <w:pPr>
              <w:pStyle w:val="ListParagraph"/>
              <w:numPr>
                <w:ilvl w:val="1"/>
                <w:numId w:val="4"/>
              </w:numPr>
            </w:pPr>
            <w:r w:rsidRPr="00926AA4">
              <w:t>Understand how hearing develops, the range and causes of hearing loss, how hearing impairments are identified and their potential effect on learning</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Default="00926AA4" w:rsidP="00926AA4">
            <w:pPr>
              <w:pStyle w:val="ListParagraph"/>
              <w:numPr>
                <w:ilvl w:val="1"/>
                <w:numId w:val="4"/>
              </w:numPr>
            </w:pPr>
            <w:r w:rsidRPr="00926AA4">
              <w:t xml:space="preserve">Understand early auditory perception and the perceptual effects of hearing loss on this  </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Default="00926AA4" w:rsidP="00926AA4">
            <w:pPr>
              <w:pStyle w:val="ListParagraph"/>
              <w:numPr>
                <w:ilvl w:val="1"/>
                <w:numId w:val="4"/>
              </w:numPr>
            </w:pPr>
            <w:r w:rsidRPr="00926AA4">
              <w:t>Know the educational implications of the pathology and treatment of ear diseases and conditions, including relevant surgical interventions</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Pr="000050AB" w:rsidRDefault="00926AA4" w:rsidP="00491F76">
            <w:pPr>
              <w:rPr>
                <w:b/>
              </w:rPr>
            </w:pPr>
            <w:r w:rsidRPr="00926AA4">
              <w:rPr>
                <w:b/>
              </w:rPr>
              <w:t>Audiological assessment</w:t>
            </w:r>
          </w:p>
        </w:tc>
      </w:tr>
      <w:tr w:rsidR="000050AB" w:rsidTr="000050AB">
        <w:tc>
          <w:tcPr>
            <w:tcW w:w="9242" w:type="dxa"/>
          </w:tcPr>
          <w:p w:rsidR="000050AB" w:rsidRPr="000050AB" w:rsidRDefault="00B3093A" w:rsidP="00B3093A">
            <w:pPr>
              <w:pStyle w:val="ListParagraph"/>
              <w:numPr>
                <w:ilvl w:val="1"/>
                <w:numId w:val="4"/>
              </w:numPr>
            </w:pPr>
            <w:r w:rsidRPr="00B3093A">
              <w:t>Know the importance of monitoring and assessing how deaf learners  process auditory and visual information</w:t>
            </w:r>
          </w:p>
        </w:tc>
      </w:tr>
      <w:tr w:rsidR="000050AB" w:rsidTr="000050AB">
        <w:tc>
          <w:tcPr>
            <w:tcW w:w="9242" w:type="dxa"/>
          </w:tcPr>
          <w:p w:rsidR="000050AB" w:rsidRDefault="000050AB" w:rsidP="00491F76"/>
          <w:p w:rsidR="000050AB" w:rsidRDefault="000050AB" w:rsidP="00491F76"/>
        </w:tc>
      </w:tr>
      <w:tr w:rsidR="000050AB" w:rsidTr="000050AB">
        <w:tc>
          <w:tcPr>
            <w:tcW w:w="9242" w:type="dxa"/>
          </w:tcPr>
          <w:p w:rsidR="000050AB" w:rsidRDefault="00B3093A" w:rsidP="00B3093A">
            <w:pPr>
              <w:pStyle w:val="ListParagraph"/>
              <w:numPr>
                <w:ilvl w:val="1"/>
                <w:numId w:val="4"/>
              </w:numPr>
            </w:pPr>
            <w:r w:rsidRPr="00B3093A">
              <w:t>Know the theory and application of current audiological practice and protocols</w:t>
            </w:r>
          </w:p>
        </w:tc>
      </w:tr>
      <w:tr w:rsidR="000050AB" w:rsidTr="000050AB">
        <w:tc>
          <w:tcPr>
            <w:tcW w:w="9242" w:type="dxa"/>
          </w:tcPr>
          <w:p w:rsidR="000050AB" w:rsidRDefault="000050AB" w:rsidP="00491F76"/>
          <w:p w:rsidR="000050AB" w:rsidRDefault="000050AB" w:rsidP="00491F76"/>
        </w:tc>
      </w:tr>
      <w:tr w:rsidR="00324AA3" w:rsidTr="000050AB">
        <w:tc>
          <w:tcPr>
            <w:tcW w:w="9242" w:type="dxa"/>
          </w:tcPr>
          <w:p w:rsidR="00324AA3" w:rsidRPr="00324AA3" w:rsidRDefault="00B3093A" w:rsidP="00B3093A">
            <w:pPr>
              <w:pStyle w:val="ListParagraph"/>
              <w:numPr>
                <w:ilvl w:val="1"/>
                <w:numId w:val="4"/>
              </w:numPr>
            </w:pPr>
            <w:r w:rsidRPr="00B3093A">
              <w:t>Know the strengths and limitations of different forms of audiological assessment</w:t>
            </w:r>
          </w:p>
        </w:tc>
      </w:tr>
      <w:tr w:rsidR="00324AA3" w:rsidTr="000050AB">
        <w:tc>
          <w:tcPr>
            <w:tcW w:w="9242" w:type="dxa"/>
          </w:tcPr>
          <w:p w:rsidR="00324AA3" w:rsidRDefault="00324AA3" w:rsidP="00491F76"/>
          <w:p w:rsidR="00324AA3" w:rsidRDefault="00324AA3" w:rsidP="00491F76"/>
        </w:tc>
      </w:tr>
      <w:tr w:rsidR="00324AA3" w:rsidTr="00324AA3">
        <w:trPr>
          <w:trHeight w:val="587"/>
        </w:trPr>
        <w:tc>
          <w:tcPr>
            <w:tcW w:w="9242" w:type="dxa"/>
          </w:tcPr>
          <w:p w:rsidR="00324AA3" w:rsidRPr="00324AA3" w:rsidRDefault="00B3093A" w:rsidP="00B3093A">
            <w:pPr>
              <w:pStyle w:val="ListParagraph"/>
              <w:numPr>
                <w:ilvl w:val="1"/>
                <w:numId w:val="4"/>
              </w:numPr>
            </w:pPr>
            <w:r w:rsidRPr="00B3093A">
              <w:t>Know the range of available audiological equipment and amplification systems and how to use them appropriately and effectively in different acoustic environments to minimise the adverse effects of hearing loss on progress and achievement</w:t>
            </w:r>
          </w:p>
        </w:tc>
      </w:tr>
      <w:tr w:rsidR="00324AA3" w:rsidTr="00324AA3">
        <w:trPr>
          <w:trHeight w:val="587"/>
        </w:trPr>
        <w:tc>
          <w:tcPr>
            <w:tcW w:w="9242" w:type="dxa"/>
          </w:tcPr>
          <w:p w:rsidR="00324AA3" w:rsidRPr="00324AA3" w:rsidRDefault="00324AA3" w:rsidP="00324AA3"/>
        </w:tc>
      </w:tr>
      <w:tr w:rsidR="00324AA3" w:rsidTr="00324AA3">
        <w:trPr>
          <w:trHeight w:val="587"/>
        </w:trPr>
        <w:tc>
          <w:tcPr>
            <w:tcW w:w="9242" w:type="dxa"/>
          </w:tcPr>
          <w:p w:rsidR="00324AA3" w:rsidRPr="00324AA3" w:rsidRDefault="00B3093A" w:rsidP="00B3093A">
            <w:pPr>
              <w:pStyle w:val="ListParagraph"/>
              <w:numPr>
                <w:ilvl w:val="1"/>
                <w:numId w:val="11"/>
              </w:numPr>
            </w:pPr>
            <w:r w:rsidRPr="00B3093A">
              <w:t>Know how to carry out routine day-to-day maintenance of audiological and amplification equipment and other specialist technology, eg digital hearing aids, radio systems, cochlear implants and soundfield systems, check that they are working to specification and evaluate their effectiveness</w:t>
            </w:r>
          </w:p>
        </w:tc>
      </w:tr>
      <w:tr w:rsidR="00324AA3" w:rsidTr="00324AA3">
        <w:trPr>
          <w:trHeight w:val="587"/>
        </w:trPr>
        <w:tc>
          <w:tcPr>
            <w:tcW w:w="9242" w:type="dxa"/>
          </w:tcPr>
          <w:p w:rsidR="00324AA3" w:rsidRDefault="00324AA3" w:rsidP="00324AA3"/>
        </w:tc>
      </w:tr>
      <w:tr w:rsidR="00324AA3" w:rsidTr="00324AA3">
        <w:trPr>
          <w:trHeight w:val="587"/>
        </w:trPr>
        <w:tc>
          <w:tcPr>
            <w:tcW w:w="9242" w:type="dxa"/>
          </w:tcPr>
          <w:p w:rsidR="00324AA3" w:rsidRDefault="00B3093A" w:rsidP="00B3093A">
            <w:pPr>
              <w:pStyle w:val="ListParagraph"/>
              <w:numPr>
                <w:ilvl w:val="1"/>
                <w:numId w:val="11"/>
              </w:numPr>
            </w:pPr>
            <w:r w:rsidRPr="00B3093A">
              <w:t>Understand and take account of the health and safety implications of using specialist equipment and technologies</w:t>
            </w:r>
          </w:p>
        </w:tc>
      </w:tr>
      <w:tr w:rsidR="00324AA3" w:rsidTr="00324AA3">
        <w:trPr>
          <w:trHeight w:val="587"/>
        </w:trPr>
        <w:tc>
          <w:tcPr>
            <w:tcW w:w="9242" w:type="dxa"/>
          </w:tcPr>
          <w:p w:rsidR="00324AA3" w:rsidRDefault="00324AA3" w:rsidP="00324AA3"/>
        </w:tc>
      </w:tr>
      <w:tr w:rsidR="00324AA3" w:rsidTr="00324AA3">
        <w:trPr>
          <w:trHeight w:val="274"/>
        </w:trPr>
        <w:tc>
          <w:tcPr>
            <w:tcW w:w="9242" w:type="dxa"/>
          </w:tcPr>
          <w:p w:rsidR="00324AA3" w:rsidRDefault="00B3093A" w:rsidP="00324AA3">
            <w:r>
              <w:t xml:space="preserve">3.12. </w:t>
            </w:r>
            <w:r w:rsidRPr="00B3093A">
              <w:t>Know how to help learners who are deaf to make maximum use of their residual hearing and speech reading functions and, where appropriate, to develop their listening and speechreading skills</w:t>
            </w:r>
          </w:p>
        </w:tc>
      </w:tr>
      <w:tr w:rsidR="00324AA3" w:rsidTr="00324AA3">
        <w:trPr>
          <w:trHeight w:val="587"/>
        </w:trPr>
        <w:tc>
          <w:tcPr>
            <w:tcW w:w="9242" w:type="dxa"/>
          </w:tcPr>
          <w:p w:rsidR="00324AA3" w:rsidRDefault="00324AA3" w:rsidP="00324AA3"/>
        </w:tc>
      </w:tr>
      <w:tr w:rsidR="00B3093A" w:rsidTr="00324AA3">
        <w:trPr>
          <w:trHeight w:val="587"/>
        </w:trPr>
        <w:tc>
          <w:tcPr>
            <w:tcW w:w="9242" w:type="dxa"/>
          </w:tcPr>
          <w:p w:rsidR="00B3093A" w:rsidRPr="00B3093A" w:rsidRDefault="00B3093A" w:rsidP="00B3093A">
            <w:pPr>
              <w:rPr>
                <w:b/>
              </w:rPr>
            </w:pPr>
            <w:r w:rsidRPr="00B3093A">
              <w:rPr>
                <w:b/>
              </w:rPr>
              <w:t xml:space="preserve">Professional skills </w:t>
            </w:r>
          </w:p>
          <w:p w:rsidR="00B3093A" w:rsidRDefault="00B3093A" w:rsidP="00B3093A">
            <w:r w:rsidRPr="00B3093A">
              <w:rPr>
                <w:b/>
              </w:rPr>
              <w:t>The auditory system</w:t>
            </w:r>
          </w:p>
        </w:tc>
      </w:tr>
      <w:tr w:rsidR="00324AA3" w:rsidTr="00324AA3">
        <w:trPr>
          <w:trHeight w:val="362"/>
        </w:trPr>
        <w:tc>
          <w:tcPr>
            <w:tcW w:w="9242" w:type="dxa"/>
          </w:tcPr>
          <w:p w:rsidR="00324AA3" w:rsidRDefault="00B3093A" w:rsidP="00324AA3">
            <w:r>
              <w:t xml:space="preserve">3.13. </w:t>
            </w:r>
            <w:r w:rsidRPr="00B3093A">
              <w:t>Contribute to the assessment of functional hearing and amplification needs of learners who are deaf, including speech discrimination</w:t>
            </w:r>
          </w:p>
        </w:tc>
      </w:tr>
      <w:tr w:rsidR="00324AA3" w:rsidTr="00324AA3">
        <w:trPr>
          <w:trHeight w:val="362"/>
        </w:trPr>
        <w:tc>
          <w:tcPr>
            <w:tcW w:w="9242" w:type="dxa"/>
          </w:tcPr>
          <w:p w:rsidR="00324AA3" w:rsidRDefault="00324AA3" w:rsidP="00324AA3"/>
          <w:p w:rsidR="00324AA3" w:rsidRDefault="00324AA3" w:rsidP="00324AA3"/>
        </w:tc>
      </w:tr>
      <w:tr w:rsidR="00324AA3" w:rsidTr="00324AA3">
        <w:trPr>
          <w:trHeight w:val="362"/>
        </w:trPr>
        <w:tc>
          <w:tcPr>
            <w:tcW w:w="9242" w:type="dxa"/>
          </w:tcPr>
          <w:p w:rsidR="00324AA3" w:rsidRPr="00324AA3" w:rsidRDefault="00B3093A" w:rsidP="00324AA3">
            <w:r>
              <w:t xml:space="preserve">3.14. </w:t>
            </w:r>
            <w:r w:rsidRPr="00B3093A">
              <w:t>Interpret the full range of audiometric information competently</w:t>
            </w:r>
          </w:p>
        </w:tc>
      </w:tr>
      <w:tr w:rsidR="00324AA3" w:rsidTr="00324AA3">
        <w:trPr>
          <w:trHeight w:val="362"/>
        </w:trPr>
        <w:tc>
          <w:tcPr>
            <w:tcW w:w="9242" w:type="dxa"/>
          </w:tcPr>
          <w:p w:rsidR="00324AA3" w:rsidRDefault="00324AA3" w:rsidP="00324AA3"/>
          <w:p w:rsidR="00324AA3" w:rsidRDefault="00324AA3" w:rsidP="00324AA3"/>
        </w:tc>
      </w:tr>
      <w:tr w:rsidR="00B3093A" w:rsidTr="00324AA3">
        <w:trPr>
          <w:trHeight w:val="362"/>
        </w:trPr>
        <w:tc>
          <w:tcPr>
            <w:tcW w:w="9242" w:type="dxa"/>
          </w:tcPr>
          <w:p w:rsidR="00B3093A" w:rsidRDefault="00B3093A" w:rsidP="00324AA3">
            <w:r>
              <w:t xml:space="preserve">3.15. </w:t>
            </w:r>
            <w:r w:rsidRPr="00B3093A">
              <w:t>Support learners who are deaf to use audiological, amplification and other specialist technology to maximise development of their listening skills</w:t>
            </w:r>
          </w:p>
        </w:tc>
      </w:tr>
      <w:tr w:rsidR="00B3093A" w:rsidTr="00324AA3">
        <w:trPr>
          <w:trHeight w:val="362"/>
        </w:trPr>
        <w:tc>
          <w:tcPr>
            <w:tcW w:w="9242" w:type="dxa"/>
          </w:tcPr>
          <w:p w:rsidR="00B3093A" w:rsidRDefault="00B3093A" w:rsidP="00324AA3"/>
          <w:p w:rsidR="00B3093A" w:rsidRDefault="00B3093A" w:rsidP="00324AA3"/>
        </w:tc>
      </w:tr>
      <w:tr w:rsidR="00B3093A" w:rsidTr="00324AA3">
        <w:trPr>
          <w:trHeight w:val="362"/>
        </w:trPr>
        <w:tc>
          <w:tcPr>
            <w:tcW w:w="9242" w:type="dxa"/>
          </w:tcPr>
          <w:p w:rsidR="00B3093A" w:rsidRDefault="00B3093A" w:rsidP="00324AA3">
            <w:r>
              <w:t xml:space="preserve">3.16. </w:t>
            </w:r>
            <w:r w:rsidRPr="00B3093A">
              <w:t>Demonstrate knowledge of acoustic phonetics and speech perception skills and apply this, in practice, to the optimum use of individual  amplification packages</w:t>
            </w:r>
          </w:p>
        </w:tc>
      </w:tr>
      <w:tr w:rsidR="00B3093A" w:rsidTr="00324AA3">
        <w:trPr>
          <w:trHeight w:val="362"/>
        </w:trPr>
        <w:tc>
          <w:tcPr>
            <w:tcW w:w="9242" w:type="dxa"/>
          </w:tcPr>
          <w:p w:rsidR="00B3093A" w:rsidRDefault="00B3093A" w:rsidP="00324AA3"/>
          <w:p w:rsidR="00B3093A" w:rsidRDefault="00B3093A" w:rsidP="00324AA3"/>
        </w:tc>
      </w:tr>
      <w:tr w:rsidR="00B3093A" w:rsidTr="00324AA3">
        <w:trPr>
          <w:trHeight w:val="362"/>
        </w:trPr>
        <w:tc>
          <w:tcPr>
            <w:tcW w:w="9242" w:type="dxa"/>
          </w:tcPr>
          <w:p w:rsidR="00B3093A" w:rsidRPr="00B3093A" w:rsidRDefault="00B3093A" w:rsidP="00324AA3">
            <w:pPr>
              <w:rPr>
                <w:b/>
              </w:rPr>
            </w:pPr>
            <w:r w:rsidRPr="00B3093A">
              <w:rPr>
                <w:b/>
              </w:rPr>
              <w:t>Audiological assessment</w:t>
            </w:r>
          </w:p>
        </w:tc>
      </w:tr>
      <w:tr w:rsidR="00B3093A" w:rsidTr="00324AA3">
        <w:trPr>
          <w:trHeight w:val="362"/>
        </w:trPr>
        <w:tc>
          <w:tcPr>
            <w:tcW w:w="9242" w:type="dxa"/>
          </w:tcPr>
          <w:p w:rsidR="00B3093A" w:rsidRPr="00B3093A" w:rsidRDefault="00B3093A" w:rsidP="00324AA3">
            <w:r w:rsidRPr="00B3093A">
              <w:t>3.17. Demonstrate skills in explaining audiological assessment to a range of learners including deaf children and young people, families, mainstream staff and other non-specialists</w:t>
            </w:r>
          </w:p>
        </w:tc>
      </w:tr>
      <w:tr w:rsidR="00B3093A" w:rsidTr="00324AA3">
        <w:trPr>
          <w:trHeight w:val="362"/>
        </w:trPr>
        <w:tc>
          <w:tcPr>
            <w:tcW w:w="9242" w:type="dxa"/>
          </w:tcPr>
          <w:p w:rsidR="00B3093A" w:rsidRDefault="00B3093A" w:rsidP="00324AA3"/>
          <w:p w:rsidR="00B3093A" w:rsidRPr="00B3093A" w:rsidRDefault="00B3093A" w:rsidP="00324AA3"/>
        </w:tc>
      </w:tr>
      <w:tr w:rsidR="00B3093A" w:rsidTr="00324AA3">
        <w:trPr>
          <w:trHeight w:val="362"/>
        </w:trPr>
        <w:tc>
          <w:tcPr>
            <w:tcW w:w="9242" w:type="dxa"/>
          </w:tcPr>
          <w:p w:rsidR="00B3093A" w:rsidRDefault="00B3093A" w:rsidP="00324AA3">
            <w:r>
              <w:t xml:space="preserve">3.18. </w:t>
            </w:r>
            <w:r w:rsidRPr="00B3093A">
              <w:t>Demonstrate skills in the daily management of the full range of audiological equipment in learning environments, including daily psycho-acoustic checks and regular electro-acoustic checks</w:t>
            </w:r>
          </w:p>
        </w:tc>
      </w:tr>
      <w:tr w:rsidR="00B3093A" w:rsidTr="00324AA3">
        <w:trPr>
          <w:trHeight w:val="362"/>
        </w:trPr>
        <w:tc>
          <w:tcPr>
            <w:tcW w:w="9242" w:type="dxa"/>
          </w:tcPr>
          <w:p w:rsidR="00B3093A" w:rsidRDefault="00B3093A" w:rsidP="00324AA3"/>
          <w:p w:rsidR="00B3093A" w:rsidRDefault="00B3093A" w:rsidP="00324AA3"/>
        </w:tc>
      </w:tr>
      <w:tr w:rsidR="00B3093A" w:rsidTr="00324AA3">
        <w:trPr>
          <w:trHeight w:val="362"/>
        </w:trPr>
        <w:tc>
          <w:tcPr>
            <w:tcW w:w="9242" w:type="dxa"/>
          </w:tcPr>
          <w:p w:rsidR="00B3093A" w:rsidRDefault="00B3093A" w:rsidP="00324AA3">
            <w:r>
              <w:t xml:space="preserve">3.19. </w:t>
            </w:r>
            <w:r w:rsidRPr="00B3093A">
              <w:t>Demonstrate skills in developing learners’ listening skills and the use of these with speechreading skills in educational settings</w:t>
            </w:r>
          </w:p>
        </w:tc>
      </w:tr>
      <w:tr w:rsidR="00B3093A" w:rsidTr="00324AA3">
        <w:trPr>
          <w:trHeight w:val="362"/>
        </w:trPr>
        <w:tc>
          <w:tcPr>
            <w:tcW w:w="9242" w:type="dxa"/>
          </w:tcPr>
          <w:p w:rsidR="00B3093A" w:rsidRDefault="00B3093A" w:rsidP="00324AA3"/>
          <w:p w:rsidR="00B3093A" w:rsidRDefault="00B3093A" w:rsidP="00324AA3"/>
        </w:tc>
      </w:tr>
      <w:tr w:rsidR="00B3093A" w:rsidTr="00324AA3">
        <w:trPr>
          <w:trHeight w:val="362"/>
        </w:trPr>
        <w:tc>
          <w:tcPr>
            <w:tcW w:w="9242" w:type="dxa"/>
          </w:tcPr>
          <w:p w:rsidR="00B3093A" w:rsidRDefault="00B3093A" w:rsidP="00324AA3">
            <w:r>
              <w:t xml:space="preserve">3.20. </w:t>
            </w:r>
            <w:r w:rsidRPr="00B3093A">
              <w:t>Contribute to statutory assessment processes in line with national legislative requirements</w:t>
            </w:r>
          </w:p>
        </w:tc>
      </w:tr>
      <w:tr w:rsidR="00B3093A" w:rsidTr="00324AA3">
        <w:trPr>
          <w:trHeight w:val="362"/>
        </w:trPr>
        <w:tc>
          <w:tcPr>
            <w:tcW w:w="9242" w:type="dxa"/>
          </w:tcPr>
          <w:p w:rsidR="00B3093A" w:rsidRDefault="00B3093A" w:rsidP="00324AA3"/>
          <w:p w:rsidR="00B3093A" w:rsidRDefault="00B3093A" w:rsidP="00324AA3"/>
        </w:tc>
      </w:tr>
    </w:tbl>
    <w:p w:rsidR="00EE20E1" w:rsidRDefault="00EE20E1" w:rsidP="00491F76"/>
    <w:tbl>
      <w:tblPr>
        <w:tblStyle w:val="TableGrid"/>
        <w:tblW w:w="0" w:type="auto"/>
        <w:tblLook w:val="04A0" w:firstRow="1" w:lastRow="0" w:firstColumn="1" w:lastColumn="0" w:noHBand="0" w:noVBand="1"/>
      </w:tblPr>
      <w:tblGrid>
        <w:gridCol w:w="9242"/>
      </w:tblGrid>
      <w:tr w:rsidR="00324AA3" w:rsidTr="00324AA3">
        <w:tc>
          <w:tcPr>
            <w:tcW w:w="9242" w:type="dxa"/>
          </w:tcPr>
          <w:p w:rsidR="00D776D1" w:rsidRPr="00D776D1" w:rsidRDefault="00D776D1" w:rsidP="00D776D1">
            <w:pPr>
              <w:pStyle w:val="ListParagraph"/>
              <w:numPr>
                <w:ilvl w:val="0"/>
                <w:numId w:val="11"/>
              </w:numPr>
              <w:rPr>
                <w:b/>
              </w:rPr>
            </w:pPr>
            <w:r w:rsidRPr="00D776D1">
              <w:rPr>
                <w:b/>
              </w:rPr>
              <w:t>Language, communication and interaction</w:t>
            </w:r>
          </w:p>
          <w:p w:rsidR="00D776D1" w:rsidRPr="00D776D1" w:rsidRDefault="00D776D1" w:rsidP="00D776D1">
            <w:pPr>
              <w:rPr>
                <w:b/>
              </w:rPr>
            </w:pPr>
            <w:r w:rsidRPr="00D776D1">
              <w:rPr>
                <w:b/>
              </w:rPr>
              <w:t>Professional knowledge and understanding</w:t>
            </w:r>
          </w:p>
          <w:p w:rsidR="00324AA3" w:rsidRDefault="00324AA3" w:rsidP="00324AA3"/>
        </w:tc>
      </w:tr>
      <w:tr w:rsidR="00324AA3" w:rsidTr="00324AA3">
        <w:tc>
          <w:tcPr>
            <w:tcW w:w="9242" w:type="dxa"/>
          </w:tcPr>
          <w:p w:rsidR="00D776D1" w:rsidRDefault="00D776D1" w:rsidP="00D776D1">
            <w:r>
              <w:t xml:space="preserve">4.1 Understand the development of communication in its broadest sense </w:t>
            </w:r>
          </w:p>
          <w:p w:rsidR="00324AA3" w:rsidRDefault="00D776D1" w:rsidP="00D776D1">
            <w:r>
              <w:lastRenderedPageBreak/>
              <w:t xml:space="preserve">     and how to assess this development in deaf pupils</w:t>
            </w:r>
          </w:p>
        </w:tc>
      </w:tr>
      <w:tr w:rsidR="00324AA3" w:rsidTr="00324AA3">
        <w:tc>
          <w:tcPr>
            <w:tcW w:w="9242" w:type="dxa"/>
          </w:tcPr>
          <w:p w:rsidR="00324AA3" w:rsidRDefault="00324AA3" w:rsidP="00491F76"/>
          <w:p w:rsidR="00324AA3" w:rsidRDefault="00324AA3" w:rsidP="00491F76"/>
        </w:tc>
      </w:tr>
      <w:tr w:rsidR="00324AA3" w:rsidTr="00324AA3">
        <w:tc>
          <w:tcPr>
            <w:tcW w:w="9242" w:type="dxa"/>
          </w:tcPr>
          <w:p w:rsidR="00324AA3" w:rsidRDefault="00D776D1" w:rsidP="00491F76">
            <w:r>
              <w:t xml:space="preserve">4.2 </w:t>
            </w:r>
            <w:r w:rsidRPr="00D776D1">
              <w:t>Understand the relationship between an individual pupil’s deafness and their language development ,the implications of this for their cognitive, emotional and social development and how to minimise these</w:t>
            </w:r>
          </w:p>
        </w:tc>
      </w:tr>
      <w:tr w:rsidR="00324AA3" w:rsidTr="00324AA3">
        <w:tc>
          <w:tcPr>
            <w:tcW w:w="9242" w:type="dxa"/>
          </w:tcPr>
          <w:p w:rsidR="00324AA3" w:rsidRDefault="00324AA3" w:rsidP="00491F76"/>
          <w:p w:rsidR="00324AA3" w:rsidRDefault="00324AA3" w:rsidP="00491F76"/>
        </w:tc>
      </w:tr>
      <w:tr w:rsidR="00324AA3" w:rsidTr="00324AA3">
        <w:tc>
          <w:tcPr>
            <w:tcW w:w="9242" w:type="dxa"/>
          </w:tcPr>
          <w:p w:rsidR="00324AA3" w:rsidRDefault="00D776D1" w:rsidP="00491F76">
            <w:r>
              <w:t xml:space="preserve">4.3 </w:t>
            </w:r>
            <w:r w:rsidRPr="00D776D1">
              <w:t>Know a range of informal and formal procedures f</w:t>
            </w:r>
            <w:r>
              <w:t xml:space="preserve">or monitoring and assessing the </w:t>
            </w:r>
            <w:r w:rsidRPr="00D776D1">
              <w:t>communication skills of deaf learners including for those at the very earliest stages of communication</w:t>
            </w:r>
          </w:p>
        </w:tc>
      </w:tr>
      <w:tr w:rsidR="00324AA3" w:rsidTr="00324AA3">
        <w:tc>
          <w:tcPr>
            <w:tcW w:w="9242" w:type="dxa"/>
          </w:tcPr>
          <w:p w:rsidR="00324AA3" w:rsidRDefault="00324AA3" w:rsidP="00491F76"/>
          <w:p w:rsidR="00324AA3" w:rsidRDefault="00324AA3" w:rsidP="00491F76"/>
        </w:tc>
      </w:tr>
      <w:tr w:rsidR="00324AA3" w:rsidTr="00324AA3">
        <w:tc>
          <w:tcPr>
            <w:tcW w:w="9242" w:type="dxa"/>
          </w:tcPr>
          <w:p w:rsidR="00324AA3" w:rsidRDefault="00D776D1" w:rsidP="00491F76">
            <w:r>
              <w:t xml:space="preserve">4.4 </w:t>
            </w:r>
            <w:r w:rsidRPr="00D776D1">
              <w:t>Know how to promote the expressive and receptive language of deaf learners</w:t>
            </w:r>
          </w:p>
        </w:tc>
      </w:tr>
      <w:tr w:rsidR="00324AA3" w:rsidTr="00324AA3">
        <w:tc>
          <w:tcPr>
            <w:tcW w:w="9242" w:type="dxa"/>
          </w:tcPr>
          <w:p w:rsidR="00324AA3" w:rsidRDefault="00324AA3" w:rsidP="00491F76"/>
          <w:p w:rsidR="00324AA3" w:rsidRDefault="00324AA3" w:rsidP="00491F76"/>
        </w:tc>
      </w:tr>
      <w:tr w:rsidR="00324AA3" w:rsidTr="00324AA3">
        <w:tc>
          <w:tcPr>
            <w:tcW w:w="9242" w:type="dxa"/>
          </w:tcPr>
          <w:p w:rsidR="00324AA3" w:rsidRPr="00324AA3" w:rsidRDefault="00D776D1" w:rsidP="00491F76">
            <w:r>
              <w:t xml:space="preserve">4.5 </w:t>
            </w:r>
            <w:r w:rsidRPr="00D776D1">
              <w:t>Know how to adapt general and technical vocabulary to match the needs of deaf learners</w:t>
            </w:r>
          </w:p>
        </w:tc>
      </w:tr>
      <w:tr w:rsidR="00324AA3" w:rsidTr="00324AA3">
        <w:tc>
          <w:tcPr>
            <w:tcW w:w="9242" w:type="dxa"/>
          </w:tcPr>
          <w:p w:rsidR="00324AA3" w:rsidRDefault="00324AA3" w:rsidP="00491F76"/>
          <w:p w:rsidR="00324AA3" w:rsidRDefault="00324AA3" w:rsidP="00491F76"/>
        </w:tc>
      </w:tr>
      <w:tr w:rsidR="00324AA3" w:rsidTr="00324AA3">
        <w:tc>
          <w:tcPr>
            <w:tcW w:w="9242" w:type="dxa"/>
          </w:tcPr>
          <w:p w:rsidR="00324AA3" w:rsidRDefault="00D776D1" w:rsidP="00491F76">
            <w:r>
              <w:t xml:space="preserve">4.6 </w:t>
            </w:r>
            <w:r w:rsidRPr="00D776D1">
              <w:t>Understand the use of the range of communication strategies used with deaf pupils, including the mixed and separate use of spoken and sign language</w:t>
            </w:r>
          </w:p>
        </w:tc>
      </w:tr>
      <w:tr w:rsidR="00324AA3" w:rsidTr="00324AA3">
        <w:tc>
          <w:tcPr>
            <w:tcW w:w="9242" w:type="dxa"/>
          </w:tcPr>
          <w:p w:rsidR="00324AA3" w:rsidRDefault="00324AA3" w:rsidP="00491F76"/>
          <w:p w:rsidR="00324AA3" w:rsidRDefault="00324AA3" w:rsidP="00491F76"/>
        </w:tc>
      </w:tr>
      <w:tr w:rsidR="00D776D1" w:rsidTr="00324AA3">
        <w:tc>
          <w:tcPr>
            <w:tcW w:w="9242" w:type="dxa"/>
          </w:tcPr>
          <w:p w:rsidR="00D776D1" w:rsidRDefault="00D776D1" w:rsidP="00491F76">
            <w:r>
              <w:t xml:space="preserve">4.7 </w:t>
            </w:r>
            <w:r w:rsidRPr="00D776D1">
              <w:t>Understand the structure and characteristics of British Sign Language and how it is used in the education of deaf pupils</w:t>
            </w:r>
          </w:p>
        </w:tc>
      </w:tr>
      <w:tr w:rsidR="00D776D1" w:rsidTr="00324AA3">
        <w:tc>
          <w:tcPr>
            <w:tcW w:w="9242" w:type="dxa"/>
          </w:tcPr>
          <w:p w:rsidR="00D776D1" w:rsidRDefault="00D776D1" w:rsidP="00491F76"/>
          <w:p w:rsidR="00D776D1" w:rsidRDefault="00D776D1" w:rsidP="00491F76"/>
        </w:tc>
      </w:tr>
      <w:tr w:rsidR="007F6401" w:rsidTr="00324AA3">
        <w:tc>
          <w:tcPr>
            <w:tcW w:w="9242" w:type="dxa"/>
          </w:tcPr>
          <w:p w:rsidR="007F6401" w:rsidRPr="007F6401" w:rsidRDefault="007F6401" w:rsidP="00491F76">
            <w:pPr>
              <w:rPr>
                <w:b/>
              </w:rPr>
            </w:pPr>
            <w:r w:rsidRPr="007F6401">
              <w:rPr>
                <w:b/>
              </w:rPr>
              <w:t>Skills</w:t>
            </w:r>
          </w:p>
        </w:tc>
      </w:tr>
      <w:tr w:rsidR="007F6401" w:rsidTr="00324AA3">
        <w:tc>
          <w:tcPr>
            <w:tcW w:w="9242" w:type="dxa"/>
          </w:tcPr>
          <w:p w:rsidR="007F6401" w:rsidRPr="007F6401" w:rsidRDefault="007F6401" w:rsidP="00491F76">
            <w:r>
              <w:t xml:space="preserve">4.8 </w:t>
            </w:r>
            <w:r w:rsidRPr="007F6401">
              <w:t>Have a minimum competence in signing, equivalent to the Signature Level 1 Award in BSL (QCF)</w:t>
            </w:r>
          </w:p>
        </w:tc>
      </w:tr>
      <w:tr w:rsidR="007F6401" w:rsidTr="00324AA3">
        <w:tc>
          <w:tcPr>
            <w:tcW w:w="9242" w:type="dxa"/>
          </w:tcPr>
          <w:p w:rsidR="007F6401" w:rsidRDefault="007F6401" w:rsidP="00491F76"/>
          <w:p w:rsidR="007F6401" w:rsidRDefault="007F6401" w:rsidP="00491F76"/>
        </w:tc>
      </w:tr>
      <w:tr w:rsidR="007F6401" w:rsidTr="00324AA3">
        <w:tc>
          <w:tcPr>
            <w:tcW w:w="9242" w:type="dxa"/>
          </w:tcPr>
          <w:p w:rsidR="007F6401" w:rsidRDefault="007F6401" w:rsidP="00491F76">
            <w:r>
              <w:t xml:space="preserve">4.9 </w:t>
            </w:r>
            <w:r w:rsidRPr="007F6401">
              <w:t>Make effective use of specialised informal and formal assessment techniques, including the sensitive and focused use of observation, supported by, for example, developmental scales and skills checklists</w:t>
            </w:r>
          </w:p>
        </w:tc>
      </w:tr>
      <w:tr w:rsidR="007F6401" w:rsidTr="00324AA3">
        <w:tc>
          <w:tcPr>
            <w:tcW w:w="9242" w:type="dxa"/>
          </w:tcPr>
          <w:p w:rsidR="007F6401" w:rsidRDefault="007F6401" w:rsidP="00491F76"/>
          <w:p w:rsidR="007F6401" w:rsidRDefault="007F6401" w:rsidP="00491F76"/>
        </w:tc>
      </w:tr>
      <w:tr w:rsidR="007F6401" w:rsidTr="00324AA3">
        <w:tc>
          <w:tcPr>
            <w:tcW w:w="9242" w:type="dxa"/>
          </w:tcPr>
          <w:p w:rsidR="007F6401" w:rsidRDefault="007F6401" w:rsidP="00491F76">
            <w:r>
              <w:t xml:space="preserve">4.10 </w:t>
            </w:r>
            <w:r w:rsidRPr="007F6401">
              <w:t>Monitor and contribute to assessing the language and communicative competence of learners with deafness, both spoken and signed, as appropriate, and use this information to support planning</w:t>
            </w:r>
          </w:p>
        </w:tc>
      </w:tr>
      <w:tr w:rsidR="007F6401" w:rsidTr="00324AA3">
        <w:tc>
          <w:tcPr>
            <w:tcW w:w="9242" w:type="dxa"/>
          </w:tcPr>
          <w:p w:rsidR="007F6401" w:rsidRDefault="007F6401" w:rsidP="00491F76"/>
          <w:p w:rsidR="007F6401" w:rsidRDefault="007F6401" w:rsidP="00491F76"/>
        </w:tc>
      </w:tr>
      <w:tr w:rsidR="007F6401" w:rsidTr="00324AA3">
        <w:tc>
          <w:tcPr>
            <w:tcW w:w="9242" w:type="dxa"/>
          </w:tcPr>
          <w:p w:rsidR="007F6401" w:rsidRDefault="007F6401" w:rsidP="00491F76">
            <w:r>
              <w:t xml:space="preserve">4.11 </w:t>
            </w:r>
            <w:r w:rsidRPr="007F6401">
              <w:t>Contribute to the design and implementation of a coherent and structured communication programme tailored to the current level of language development/communication of individual learners</w:t>
            </w:r>
          </w:p>
        </w:tc>
      </w:tr>
      <w:tr w:rsidR="007F6401" w:rsidTr="00324AA3">
        <w:tc>
          <w:tcPr>
            <w:tcW w:w="9242" w:type="dxa"/>
          </w:tcPr>
          <w:p w:rsidR="007F6401" w:rsidRDefault="007F6401" w:rsidP="00491F76"/>
          <w:p w:rsidR="007F6401" w:rsidRDefault="007F6401" w:rsidP="00491F76"/>
        </w:tc>
      </w:tr>
      <w:tr w:rsidR="007F6401" w:rsidTr="00324AA3">
        <w:tc>
          <w:tcPr>
            <w:tcW w:w="9242" w:type="dxa"/>
          </w:tcPr>
          <w:p w:rsidR="007F6401" w:rsidRDefault="007F6401" w:rsidP="00491F76">
            <w:r>
              <w:t xml:space="preserve">4.12 </w:t>
            </w:r>
            <w:r w:rsidRPr="007F6401">
              <w:t>Provide a wide range of opportunities for the development of receptive and expressive language</w:t>
            </w:r>
          </w:p>
        </w:tc>
      </w:tr>
      <w:tr w:rsidR="007F6401" w:rsidTr="00324AA3">
        <w:tc>
          <w:tcPr>
            <w:tcW w:w="9242" w:type="dxa"/>
          </w:tcPr>
          <w:p w:rsidR="007F6401" w:rsidRDefault="007F6401" w:rsidP="00491F76"/>
          <w:p w:rsidR="007F6401" w:rsidRDefault="007F6401" w:rsidP="00491F76"/>
        </w:tc>
      </w:tr>
    </w:tbl>
    <w:p w:rsidR="00324AA3" w:rsidRDefault="00324AA3" w:rsidP="00491F76"/>
    <w:tbl>
      <w:tblPr>
        <w:tblStyle w:val="TableGrid"/>
        <w:tblW w:w="0" w:type="auto"/>
        <w:tblLook w:val="04A0" w:firstRow="1" w:lastRow="0" w:firstColumn="1" w:lastColumn="0" w:noHBand="0" w:noVBand="1"/>
      </w:tblPr>
      <w:tblGrid>
        <w:gridCol w:w="9242"/>
      </w:tblGrid>
      <w:tr w:rsidR="009224C5" w:rsidTr="009224C5">
        <w:tc>
          <w:tcPr>
            <w:tcW w:w="9242" w:type="dxa"/>
          </w:tcPr>
          <w:p w:rsidR="009224C5" w:rsidRPr="00402E05" w:rsidRDefault="009224C5" w:rsidP="00B3093A">
            <w:pPr>
              <w:pStyle w:val="ListParagraph"/>
              <w:numPr>
                <w:ilvl w:val="0"/>
                <w:numId w:val="11"/>
              </w:numPr>
              <w:rPr>
                <w:b/>
              </w:rPr>
            </w:pPr>
            <w:r w:rsidRPr="00402E05">
              <w:rPr>
                <w:b/>
              </w:rPr>
              <w:lastRenderedPageBreak/>
              <w:t>Teaching and learning</w:t>
            </w:r>
          </w:p>
          <w:p w:rsidR="009224C5" w:rsidRPr="00402E05" w:rsidRDefault="009224C5" w:rsidP="009224C5">
            <w:pPr>
              <w:rPr>
                <w:b/>
              </w:rPr>
            </w:pPr>
            <w:r w:rsidRPr="00402E05">
              <w:rPr>
                <w:b/>
              </w:rPr>
              <w:t>Professional knowledge and understanding</w:t>
            </w:r>
          </w:p>
          <w:p w:rsidR="009224C5" w:rsidRPr="009224C5" w:rsidRDefault="009224C5" w:rsidP="009224C5">
            <w:pPr>
              <w:rPr>
                <w:b/>
              </w:rPr>
            </w:pPr>
            <w:r w:rsidRPr="00402E05">
              <w:rPr>
                <w:b/>
              </w:rPr>
              <w:t>The learning environment</w:t>
            </w:r>
          </w:p>
        </w:tc>
      </w:tr>
      <w:tr w:rsidR="009224C5" w:rsidTr="009224C5">
        <w:tc>
          <w:tcPr>
            <w:tcW w:w="9242" w:type="dxa"/>
          </w:tcPr>
          <w:p w:rsidR="009224C5" w:rsidRDefault="00402E05" w:rsidP="00491F76">
            <w:r>
              <w:t xml:space="preserve">5.1 </w:t>
            </w:r>
            <w:r w:rsidRPr="00402E05">
              <w:t>Understand factors which contribute to an optimum learning environment for deaf learners including room acoustics, lighting and classroom management</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402E05" w:rsidP="00491F76">
            <w:r>
              <w:t xml:space="preserve">5.2 </w:t>
            </w:r>
            <w:r w:rsidRPr="00402E05">
              <w:t>Understand the interplay between state of mind, sense of well-being and the learning/social environment for deaf learners. Understand how this can affect their learning</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Pr="009224C5" w:rsidRDefault="009224C5" w:rsidP="00491F76">
            <w:pPr>
              <w:rPr>
                <w:b/>
              </w:rPr>
            </w:pPr>
            <w:r w:rsidRPr="009224C5">
              <w:rPr>
                <w:b/>
              </w:rPr>
              <w:t>Teaching, learning and assessment</w:t>
            </w:r>
          </w:p>
        </w:tc>
      </w:tr>
      <w:tr w:rsidR="009224C5" w:rsidTr="009224C5">
        <w:tc>
          <w:tcPr>
            <w:tcW w:w="9242" w:type="dxa"/>
          </w:tcPr>
          <w:p w:rsidR="009224C5" w:rsidRDefault="00402E05" w:rsidP="00491F76">
            <w:r>
              <w:t xml:space="preserve">5.3 </w:t>
            </w:r>
            <w:r w:rsidRPr="00402E05">
              <w:t>Understand the impact of hearing loss on the learning and achievement of deaf learners and how learning, teaching and assessment opportunities can be modified to enable them to make progress</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402E05" w:rsidP="00491F76">
            <w:r>
              <w:t xml:space="preserve">5.4 </w:t>
            </w:r>
            <w:r w:rsidRPr="00402E05">
              <w:t>Understand the challenges of learning in mainstream settings, including the particular impact of the interactional style of the teacher and other adults</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402E05" w:rsidP="00491F76">
            <w:r>
              <w:t xml:space="preserve">5.5 </w:t>
            </w:r>
            <w:r w:rsidRPr="00402E05">
              <w:t>Understand the specific difficulties experienced by deaf learners in developing literacy and numeracy skills and be familiar with approaches to improve pupil performance in these curriculum areas</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402E05" w:rsidP="00491F76">
            <w:r>
              <w:t xml:space="preserve">5.6 </w:t>
            </w:r>
            <w:r w:rsidRPr="00402E05">
              <w:t>Be familiar with a range of ICT tools that are appropriate for assessing and supporting the learning of deaf children and young people</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402E05" w:rsidP="00491F76">
            <w:r>
              <w:t xml:space="preserve">5.7 </w:t>
            </w:r>
            <w:r w:rsidRPr="00402E05">
              <w:t>Know how to make links , where appropriate, between learning and relevant accreditation schemes</w:t>
            </w:r>
          </w:p>
        </w:tc>
      </w:tr>
      <w:tr w:rsidR="009224C5" w:rsidTr="009224C5">
        <w:tc>
          <w:tcPr>
            <w:tcW w:w="9242" w:type="dxa"/>
          </w:tcPr>
          <w:p w:rsidR="009224C5" w:rsidRDefault="009224C5" w:rsidP="00491F76"/>
          <w:p w:rsidR="009224C5" w:rsidRPr="009224C5" w:rsidRDefault="009224C5" w:rsidP="00491F76"/>
        </w:tc>
      </w:tr>
      <w:tr w:rsidR="009224C5" w:rsidTr="009224C5">
        <w:tc>
          <w:tcPr>
            <w:tcW w:w="9242" w:type="dxa"/>
          </w:tcPr>
          <w:p w:rsidR="009224C5" w:rsidRDefault="00402E05" w:rsidP="00491F76">
            <w:r>
              <w:t xml:space="preserve">5.8 </w:t>
            </w:r>
            <w:r w:rsidRPr="00402E05">
              <w:t>Know how to encourage and support deaf learners to be as independent as possible</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402E05" w:rsidP="00491F76">
            <w:r>
              <w:t xml:space="preserve">5.9 </w:t>
            </w:r>
            <w:r w:rsidRPr="00402E05">
              <w:t>Understand the principles of person-centred planning to enable deaf learners and their families to identify short and longer-term goals and to obtain the support needed to achieve them</w:t>
            </w:r>
          </w:p>
        </w:tc>
      </w:tr>
      <w:tr w:rsidR="009224C5" w:rsidTr="009224C5">
        <w:tc>
          <w:tcPr>
            <w:tcW w:w="9242" w:type="dxa"/>
          </w:tcPr>
          <w:p w:rsidR="009224C5" w:rsidRDefault="009224C5" w:rsidP="00491F76"/>
          <w:p w:rsidR="009224C5" w:rsidRDefault="009224C5" w:rsidP="00491F76"/>
        </w:tc>
      </w:tr>
      <w:tr w:rsidR="00A7474B" w:rsidTr="009224C5">
        <w:tc>
          <w:tcPr>
            <w:tcW w:w="9242" w:type="dxa"/>
          </w:tcPr>
          <w:p w:rsidR="00A7474B" w:rsidRPr="00A7474B" w:rsidRDefault="00A7474B" w:rsidP="00A7474B">
            <w:pPr>
              <w:rPr>
                <w:b/>
              </w:rPr>
            </w:pPr>
            <w:r w:rsidRPr="00A7474B">
              <w:rPr>
                <w:b/>
              </w:rPr>
              <w:t>Skills</w:t>
            </w:r>
          </w:p>
          <w:p w:rsidR="00A7474B" w:rsidRDefault="00A7474B" w:rsidP="00A7474B">
            <w:r w:rsidRPr="00A7474B">
              <w:rPr>
                <w:b/>
              </w:rPr>
              <w:t>The learning environment</w:t>
            </w:r>
          </w:p>
        </w:tc>
      </w:tr>
      <w:tr w:rsidR="009224C5" w:rsidTr="009224C5">
        <w:tc>
          <w:tcPr>
            <w:tcW w:w="9242" w:type="dxa"/>
          </w:tcPr>
          <w:p w:rsidR="009224C5" w:rsidRDefault="00A7474B" w:rsidP="00491F76">
            <w:r>
              <w:t xml:space="preserve">5.10 </w:t>
            </w:r>
            <w:r w:rsidRPr="00A7474B">
              <w:t>Promote optimum listening environments for deaf children and young people</w:t>
            </w:r>
          </w:p>
        </w:tc>
      </w:tr>
      <w:tr w:rsidR="009224C5" w:rsidTr="009224C5">
        <w:tc>
          <w:tcPr>
            <w:tcW w:w="9242" w:type="dxa"/>
          </w:tcPr>
          <w:p w:rsidR="009224C5" w:rsidRDefault="009224C5" w:rsidP="00491F76"/>
          <w:p w:rsidR="009224C5" w:rsidRDefault="009224C5" w:rsidP="00491F76"/>
        </w:tc>
      </w:tr>
      <w:tr w:rsidR="009224C5" w:rsidTr="009224C5">
        <w:tc>
          <w:tcPr>
            <w:tcW w:w="9242" w:type="dxa"/>
          </w:tcPr>
          <w:p w:rsidR="009224C5" w:rsidRDefault="00A7474B" w:rsidP="00491F76">
            <w:r>
              <w:t xml:space="preserve">5.11 </w:t>
            </w:r>
            <w:r w:rsidRPr="00A7474B">
              <w:t>Create safe learning environments that support the development of social interaction, emotional health and well-being of deaf learners, in which they can learn to take risks, develop resilience and become active learners</w:t>
            </w:r>
          </w:p>
        </w:tc>
      </w:tr>
      <w:tr w:rsidR="009224C5" w:rsidTr="009224C5">
        <w:tc>
          <w:tcPr>
            <w:tcW w:w="9242" w:type="dxa"/>
          </w:tcPr>
          <w:p w:rsidR="009224C5" w:rsidRDefault="009224C5" w:rsidP="00491F76"/>
          <w:p w:rsidR="009224C5" w:rsidRDefault="009224C5" w:rsidP="00491F76"/>
        </w:tc>
      </w:tr>
      <w:tr w:rsidR="00FE578B" w:rsidTr="009224C5">
        <w:tc>
          <w:tcPr>
            <w:tcW w:w="9242" w:type="dxa"/>
          </w:tcPr>
          <w:p w:rsidR="00FE578B" w:rsidRPr="00FE578B" w:rsidRDefault="00A7474B" w:rsidP="00FE578B">
            <w:r>
              <w:lastRenderedPageBreak/>
              <w:t xml:space="preserve">5.12 </w:t>
            </w:r>
            <w:r w:rsidRPr="00A7474B">
              <w:t>Identify ways of reducing the barriers to learning and participation for deaf learners arising from the physical and social environment, and understand how these may change in different phases of education and at transfer from one setting/school to another</w:t>
            </w:r>
          </w:p>
        </w:tc>
      </w:tr>
      <w:tr w:rsidR="00FE578B" w:rsidTr="009224C5">
        <w:tc>
          <w:tcPr>
            <w:tcW w:w="9242" w:type="dxa"/>
          </w:tcPr>
          <w:p w:rsidR="00FE578B" w:rsidRDefault="00FE578B" w:rsidP="00FE578B"/>
          <w:p w:rsidR="00FE578B" w:rsidRDefault="00FE578B" w:rsidP="00FE578B"/>
        </w:tc>
      </w:tr>
      <w:tr w:rsidR="00A7474B" w:rsidTr="009224C5">
        <w:tc>
          <w:tcPr>
            <w:tcW w:w="9242" w:type="dxa"/>
          </w:tcPr>
          <w:p w:rsidR="00A7474B" w:rsidRPr="00A7474B" w:rsidRDefault="00A7474B" w:rsidP="00FE578B">
            <w:pPr>
              <w:rPr>
                <w:b/>
              </w:rPr>
            </w:pPr>
            <w:r w:rsidRPr="00A7474B">
              <w:rPr>
                <w:b/>
              </w:rPr>
              <w:t>Planning</w:t>
            </w:r>
          </w:p>
        </w:tc>
      </w:tr>
      <w:tr w:rsidR="00FE578B" w:rsidTr="009224C5">
        <w:tc>
          <w:tcPr>
            <w:tcW w:w="9242" w:type="dxa"/>
          </w:tcPr>
          <w:p w:rsidR="00FE578B" w:rsidRDefault="00A7474B" w:rsidP="00FE578B">
            <w:r>
              <w:t xml:space="preserve">5.13 </w:t>
            </w:r>
            <w:r w:rsidRPr="00A7474B">
              <w:t>Anticipate the barriers to learning and participation that may arise for deaf learners and plan teaching approaches to minimise these</w:t>
            </w:r>
          </w:p>
        </w:tc>
      </w:tr>
      <w:tr w:rsidR="00FE578B" w:rsidTr="009224C5">
        <w:tc>
          <w:tcPr>
            <w:tcW w:w="9242" w:type="dxa"/>
          </w:tcPr>
          <w:p w:rsidR="00FE578B" w:rsidRDefault="00FE578B" w:rsidP="00FE578B"/>
          <w:p w:rsidR="00FE578B" w:rsidRDefault="00FE578B" w:rsidP="00FE578B"/>
        </w:tc>
      </w:tr>
      <w:tr w:rsidR="00FE578B" w:rsidTr="009224C5">
        <w:tc>
          <w:tcPr>
            <w:tcW w:w="9242" w:type="dxa"/>
          </w:tcPr>
          <w:p w:rsidR="00FE578B" w:rsidRDefault="00A7474B" w:rsidP="00FE578B">
            <w:r>
              <w:t xml:space="preserve">5.14 </w:t>
            </w:r>
            <w:r w:rsidRPr="00A7474B">
              <w:t>Use the information gained from multi-disciplinary assessment, parents/carers and advice from specialist professionals to inform curricular and placement decisions, set targets and plan teaching approaches</w:t>
            </w:r>
          </w:p>
        </w:tc>
      </w:tr>
      <w:tr w:rsidR="00FE578B" w:rsidTr="009224C5">
        <w:tc>
          <w:tcPr>
            <w:tcW w:w="9242" w:type="dxa"/>
          </w:tcPr>
          <w:p w:rsidR="00FE578B" w:rsidRDefault="00FE578B" w:rsidP="00FE578B"/>
          <w:p w:rsidR="00FE578B" w:rsidRDefault="00FE578B" w:rsidP="00FE578B"/>
        </w:tc>
      </w:tr>
      <w:tr w:rsidR="00FE578B" w:rsidTr="009224C5">
        <w:tc>
          <w:tcPr>
            <w:tcW w:w="9242" w:type="dxa"/>
          </w:tcPr>
          <w:p w:rsidR="00FE578B" w:rsidRPr="00FE578B" w:rsidRDefault="00A7474B" w:rsidP="00FE578B">
            <w:r>
              <w:t xml:space="preserve">5.15 </w:t>
            </w:r>
            <w:r w:rsidRPr="00A7474B">
              <w:t>Use targets to develop criteria by which to assess and evaluate the progress of deaf  learners and to establish a timescale for review and evaluation</w:t>
            </w:r>
          </w:p>
        </w:tc>
      </w:tr>
      <w:tr w:rsidR="00FE578B" w:rsidTr="009224C5">
        <w:tc>
          <w:tcPr>
            <w:tcW w:w="9242" w:type="dxa"/>
          </w:tcPr>
          <w:p w:rsidR="00FE578B" w:rsidRDefault="00FE578B" w:rsidP="00FE578B"/>
          <w:p w:rsidR="00FE578B" w:rsidRDefault="00FE578B" w:rsidP="00FE578B"/>
        </w:tc>
      </w:tr>
      <w:tr w:rsidR="00FE578B" w:rsidTr="009224C5">
        <w:tc>
          <w:tcPr>
            <w:tcW w:w="9242" w:type="dxa"/>
          </w:tcPr>
          <w:p w:rsidR="00FE578B" w:rsidRDefault="00A7474B" w:rsidP="00FE578B">
            <w:r>
              <w:t xml:space="preserve">5.16 </w:t>
            </w:r>
            <w:r w:rsidRPr="00A7474B">
              <w:t>Be able to lead person-centred planning and review processes</w:t>
            </w:r>
          </w:p>
        </w:tc>
      </w:tr>
      <w:tr w:rsidR="00FE578B" w:rsidTr="009224C5">
        <w:tc>
          <w:tcPr>
            <w:tcW w:w="9242" w:type="dxa"/>
          </w:tcPr>
          <w:p w:rsidR="00FE578B" w:rsidRDefault="00FE578B" w:rsidP="00FE578B"/>
          <w:p w:rsidR="00FE578B" w:rsidRDefault="00FE578B" w:rsidP="00FE578B"/>
        </w:tc>
      </w:tr>
      <w:tr w:rsidR="00FE578B" w:rsidTr="009224C5">
        <w:tc>
          <w:tcPr>
            <w:tcW w:w="9242" w:type="dxa"/>
          </w:tcPr>
          <w:p w:rsidR="00FE578B" w:rsidRDefault="00A7474B" w:rsidP="00FE578B">
            <w:r>
              <w:t xml:space="preserve">5.17 </w:t>
            </w:r>
            <w:r w:rsidRPr="00A7474B">
              <w:t>Write person-centred plans  that take account of other planning formats, eg Education, Health and Care Plans, and which  support the development of deaf learners, through school and during transition into school, between classes or phases, and from school into adult life</w:t>
            </w:r>
          </w:p>
        </w:tc>
      </w:tr>
      <w:tr w:rsidR="00FE578B" w:rsidTr="009224C5">
        <w:tc>
          <w:tcPr>
            <w:tcW w:w="9242" w:type="dxa"/>
          </w:tcPr>
          <w:p w:rsidR="00FE578B" w:rsidRDefault="00FE578B" w:rsidP="00FE578B"/>
          <w:p w:rsidR="00FE578B" w:rsidRDefault="00FE578B" w:rsidP="00FE578B"/>
        </w:tc>
      </w:tr>
      <w:tr w:rsidR="00A7474B" w:rsidTr="009224C5">
        <w:tc>
          <w:tcPr>
            <w:tcW w:w="9242" w:type="dxa"/>
          </w:tcPr>
          <w:p w:rsidR="00A7474B" w:rsidRPr="00A7474B" w:rsidRDefault="00A7474B" w:rsidP="00FE578B">
            <w:pPr>
              <w:rPr>
                <w:b/>
              </w:rPr>
            </w:pPr>
            <w:r w:rsidRPr="00A7474B">
              <w:rPr>
                <w:b/>
              </w:rPr>
              <w:t>Teaching</w:t>
            </w:r>
          </w:p>
        </w:tc>
      </w:tr>
      <w:tr w:rsidR="00FE578B" w:rsidTr="009224C5">
        <w:tc>
          <w:tcPr>
            <w:tcW w:w="9242" w:type="dxa"/>
          </w:tcPr>
          <w:p w:rsidR="00FE578B" w:rsidRDefault="00A7474B" w:rsidP="00FE578B">
            <w:r>
              <w:t xml:space="preserve">5.18 </w:t>
            </w:r>
            <w:r w:rsidRPr="00A7474B">
              <w:t>Identify individual learning outcomes and develop, implement and evaluate a range of approaches to help deaf learners achieve those outcomes</w:t>
            </w:r>
          </w:p>
        </w:tc>
      </w:tr>
      <w:tr w:rsidR="00FE578B" w:rsidTr="009224C5">
        <w:tc>
          <w:tcPr>
            <w:tcW w:w="9242" w:type="dxa"/>
          </w:tcPr>
          <w:p w:rsidR="00FE578B" w:rsidRDefault="00FE578B" w:rsidP="00FE578B"/>
          <w:p w:rsidR="00FE578B" w:rsidRDefault="00FE578B" w:rsidP="00FE578B"/>
        </w:tc>
      </w:tr>
      <w:tr w:rsidR="00FE578B" w:rsidTr="009224C5">
        <w:tc>
          <w:tcPr>
            <w:tcW w:w="9242" w:type="dxa"/>
          </w:tcPr>
          <w:p w:rsidR="00FE578B" w:rsidRDefault="00A7474B" w:rsidP="00FE578B">
            <w:r>
              <w:t xml:space="preserve">5.19 </w:t>
            </w:r>
            <w:r w:rsidRPr="00A7474B">
              <w:t>Differentiate and  personalise communication strategies (spoken, sign, mixed)  to match individual communication and learning needs</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Default="00A7474B" w:rsidP="00FE578B">
            <w:r>
              <w:t xml:space="preserve">5.20 </w:t>
            </w:r>
            <w:r w:rsidRPr="00A7474B">
              <w:t>Design, produce  and modify  teaching and learning materials, resources and equipment, including ICT tools to be accessible and appropriate to deaf learners</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Pr="0046688E" w:rsidRDefault="00A7474B" w:rsidP="00FE578B">
            <w:r>
              <w:t xml:space="preserve">5.21 </w:t>
            </w:r>
            <w:r w:rsidRPr="00A7474B">
              <w:t>Maximise the use of specialist equipment and technology to facilitate learning and progress</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Default="00A7474B" w:rsidP="00FE578B">
            <w:r>
              <w:t xml:space="preserve">5.22 </w:t>
            </w:r>
            <w:r w:rsidRPr="00A7474B">
              <w:t>Encourage deaf  learners to become more independent by helping them to develop organisational, information processing, problem solving and thinking skills</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Default="00A7474B" w:rsidP="00FE578B">
            <w:r>
              <w:t xml:space="preserve">5.23 </w:t>
            </w:r>
            <w:r w:rsidRPr="00A7474B">
              <w:t>Encourage deaf learners to take increasing responsibility for their own learning and use of specialist equipment by involving them in making decisions about the types and levels of support they receive</w:t>
            </w:r>
          </w:p>
        </w:tc>
      </w:tr>
      <w:tr w:rsidR="0046688E" w:rsidTr="009224C5">
        <w:tc>
          <w:tcPr>
            <w:tcW w:w="9242" w:type="dxa"/>
          </w:tcPr>
          <w:p w:rsidR="0046688E" w:rsidRDefault="0046688E" w:rsidP="00FE578B"/>
          <w:p w:rsidR="0046688E" w:rsidRDefault="0046688E" w:rsidP="00FE578B"/>
        </w:tc>
      </w:tr>
      <w:tr w:rsidR="00A7474B" w:rsidTr="009224C5">
        <w:tc>
          <w:tcPr>
            <w:tcW w:w="9242" w:type="dxa"/>
          </w:tcPr>
          <w:p w:rsidR="00A7474B" w:rsidRPr="00A7474B" w:rsidRDefault="00A7474B" w:rsidP="00FE578B">
            <w:pPr>
              <w:rPr>
                <w:b/>
              </w:rPr>
            </w:pPr>
            <w:r w:rsidRPr="00A7474B">
              <w:rPr>
                <w:b/>
              </w:rPr>
              <w:t>Monitoring and assessing</w:t>
            </w:r>
          </w:p>
        </w:tc>
      </w:tr>
      <w:tr w:rsidR="0046688E" w:rsidTr="009224C5">
        <w:tc>
          <w:tcPr>
            <w:tcW w:w="9242" w:type="dxa"/>
          </w:tcPr>
          <w:p w:rsidR="0046688E" w:rsidRDefault="00A7474B" w:rsidP="00FE578B">
            <w:r>
              <w:t xml:space="preserve">5.24 </w:t>
            </w:r>
            <w:r w:rsidRPr="00A7474B">
              <w:t>Monitor and assess the progress of deaf learners and include learners and their parents/carers in the  assessment process as appropriate</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Default="00A7474B" w:rsidP="00FE578B">
            <w:r>
              <w:t xml:space="preserve">5.25 </w:t>
            </w:r>
            <w:r w:rsidRPr="00A7474B">
              <w:t>Monitor the use and effectiveness of specialised approaches and resources against intended outcomes and measures of individual progress</w:t>
            </w:r>
          </w:p>
        </w:tc>
      </w:tr>
      <w:tr w:rsidR="0046688E" w:rsidTr="009224C5">
        <w:tc>
          <w:tcPr>
            <w:tcW w:w="9242" w:type="dxa"/>
          </w:tcPr>
          <w:p w:rsidR="0046688E" w:rsidRDefault="0046688E" w:rsidP="00FE578B"/>
          <w:p w:rsidR="0046688E" w:rsidRDefault="0046688E" w:rsidP="00FE578B"/>
        </w:tc>
      </w:tr>
      <w:tr w:rsidR="00A7474B" w:rsidTr="009224C5">
        <w:tc>
          <w:tcPr>
            <w:tcW w:w="9242" w:type="dxa"/>
          </w:tcPr>
          <w:p w:rsidR="00A7474B" w:rsidRPr="00A7474B" w:rsidRDefault="00A7474B" w:rsidP="00FE578B">
            <w:pPr>
              <w:rPr>
                <w:b/>
              </w:rPr>
            </w:pPr>
            <w:r w:rsidRPr="00A7474B">
              <w:rPr>
                <w:b/>
              </w:rPr>
              <w:t>Reviewing and reporting</w:t>
            </w:r>
          </w:p>
        </w:tc>
      </w:tr>
      <w:tr w:rsidR="0046688E" w:rsidTr="009224C5">
        <w:tc>
          <w:tcPr>
            <w:tcW w:w="9242" w:type="dxa"/>
          </w:tcPr>
          <w:p w:rsidR="00F017CB" w:rsidRDefault="00F017CB" w:rsidP="00F017CB">
            <w:r>
              <w:t>5.26 Collate and present the educational implications of multi-disciplinary</w:t>
            </w:r>
          </w:p>
          <w:p w:rsidR="0046688E" w:rsidRDefault="00F017CB" w:rsidP="00F017CB">
            <w:r>
              <w:t>assessment and parental contributions and views to inform curricular and placement decisions where appropriate</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Pr="0046688E" w:rsidRDefault="00F017CB" w:rsidP="00FE578B">
            <w:r>
              <w:t xml:space="preserve">5.27 </w:t>
            </w:r>
            <w:r w:rsidRPr="00F017CB">
              <w:t>Review individual  learning and teaching  provision against identified learning needs and the progress made by deaf learners</w:t>
            </w:r>
          </w:p>
        </w:tc>
      </w:tr>
      <w:tr w:rsidR="0046688E" w:rsidTr="009224C5">
        <w:tc>
          <w:tcPr>
            <w:tcW w:w="9242" w:type="dxa"/>
          </w:tcPr>
          <w:p w:rsidR="0046688E" w:rsidRDefault="0046688E" w:rsidP="00FE578B"/>
          <w:p w:rsidR="0046688E" w:rsidRPr="0046688E" w:rsidRDefault="0046688E" w:rsidP="00FE578B"/>
        </w:tc>
      </w:tr>
      <w:tr w:rsidR="0046688E" w:rsidTr="009224C5">
        <w:tc>
          <w:tcPr>
            <w:tcW w:w="9242" w:type="dxa"/>
          </w:tcPr>
          <w:p w:rsidR="0046688E" w:rsidRDefault="00F017CB" w:rsidP="00F017CB">
            <w:r>
              <w:t>5.28 Provide information on the progress of deaf learners which shows the added value provided by specialist teaching and learning</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Default="00F017CB" w:rsidP="00FE578B">
            <w:r>
              <w:t>5.29 U</w:t>
            </w:r>
            <w:r w:rsidRPr="00F017CB">
              <w:t>se provision mapping to determine how well provision for deaf learners matches their needs and to demonstrate accountability to key stakeholders including parents/carers</w:t>
            </w:r>
          </w:p>
        </w:tc>
      </w:tr>
      <w:tr w:rsidR="0046688E" w:rsidTr="009224C5">
        <w:tc>
          <w:tcPr>
            <w:tcW w:w="9242" w:type="dxa"/>
          </w:tcPr>
          <w:p w:rsidR="0046688E" w:rsidRDefault="0046688E" w:rsidP="00FE578B"/>
          <w:p w:rsidR="0046688E" w:rsidRDefault="0046688E" w:rsidP="00FE578B"/>
        </w:tc>
      </w:tr>
      <w:tr w:rsidR="0046688E" w:rsidTr="009224C5">
        <w:tc>
          <w:tcPr>
            <w:tcW w:w="9242" w:type="dxa"/>
          </w:tcPr>
          <w:p w:rsidR="0046688E" w:rsidRPr="0046688E" w:rsidRDefault="00F017CB" w:rsidP="00F017CB">
            <w:r>
              <w:t>5.30 Prepare and write accurate assessment reports that can be understood and used by teachers, other professionals, parents/carers and, where appropriate, deaf children and young people</w:t>
            </w:r>
          </w:p>
        </w:tc>
      </w:tr>
      <w:tr w:rsidR="00064C0B" w:rsidTr="009224C5">
        <w:tc>
          <w:tcPr>
            <w:tcW w:w="9242" w:type="dxa"/>
          </w:tcPr>
          <w:p w:rsidR="00064C0B" w:rsidRDefault="00064C0B" w:rsidP="00FE578B"/>
          <w:p w:rsidR="00064C0B" w:rsidRDefault="00064C0B" w:rsidP="00FE578B"/>
        </w:tc>
      </w:tr>
      <w:tr w:rsidR="00064C0B" w:rsidTr="009224C5">
        <w:tc>
          <w:tcPr>
            <w:tcW w:w="9242" w:type="dxa"/>
          </w:tcPr>
          <w:p w:rsidR="00064C0B" w:rsidRDefault="00F017CB" w:rsidP="00FE578B">
            <w:r>
              <w:t xml:space="preserve">5.31 </w:t>
            </w:r>
            <w:r w:rsidRPr="00F017CB">
              <w:t>Contribute to the strategic review and evaluation of learning and teaching provision in development of school and local offers</w:t>
            </w:r>
          </w:p>
        </w:tc>
      </w:tr>
      <w:tr w:rsidR="00064C0B" w:rsidTr="009224C5">
        <w:tc>
          <w:tcPr>
            <w:tcW w:w="9242" w:type="dxa"/>
          </w:tcPr>
          <w:p w:rsidR="00064C0B" w:rsidRDefault="00064C0B" w:rsidP="00FE578B"/>
          <w:p w:rsidR="00064C0B" w:rsidRDefault="00064C0B" w:rsidP="00FE578B"/>
        </w:tc>
      </w:tr>
    </w:tbl>
    <w:p w:rsidR="009224C5" w:rsidRDefault="009224C5" w:rsidP="00491F76"/>
    <w:tbl>
      <w:tblPr>
        <w:tblStyle w:val="TableGrid"/>
        <w:tblW w:w="0" w:type="auto"/>
        <w:tblLook w:val="04A0" w:firstRow="1" w:lastRow="0" w:firstColumn="1" w:lastColumn="0" w:noHBand="0" w:noVBand="1"/>
      </w:tblPr>
      <w:tblGrid>
        <w:gridCol w:w="9242"/>
      </w:tblGrid>
      <w:tr w:rsidR="00064C0B" w:rsidTr="00064C0B">
        <w:tc>
          <w:tcPr>
            <w:tcW w:w="9242" w:type="dxa"/>
          </w:tcPr>
          <w:p w:rsidR="00F017CB" w:rsidRPr="00F017CB" w:rsidRDefault="00F017CB" w:rsidP="00F017CB">
            <w:pPr>
              <w:pStyle w:val="ListParagraph"/>
              <w:numPr>
                <w:ilvl w:val="0"/>
                <w:numId w:val="11"/>
              </w:numPr>
              <w:rPr>
                <w:b/>
              </w:rPr>
            </w:pPr>
            <w:r w:rsidRPr="00F017CB">
              <w:rPr>
                <w:b/>
              </w:rPr>
              <w:t>Social and emotional development and well-being</w:t>
            </w:r>
          </w:p>
          <w:p w:rsidR="00F017CB" w:rsidRPr="00F017CB" w:rsidRDefault="00F017CB" w:rsidP="00F017CB">
            <w:pPr>
              <w:rPr>
                <w:b/>
              </w:rPr>
            </w:pPr>
            <w:r w:rsidRPr="00F017CB">
              <w:rPr>
                <w:b/>
              </w:rPr>
              <w:t xml:space="preserve">Knowledge and understanding </w:t>
            </w:r>
          </w:p>
          <w:p w:rsidR="00064C0B" w:rsidRPr="00F017CB" w:rsidRDefault="00F017CB" w:rsidP="00064C0B">
            <w:pPr>
              <w:rPr>
                <w:b/>
              </w:rPr>
            </w:pPr>
            <w:r w:rsidRPr="00F017CB">
              <w:rPr>
                <w:b/>
              </w:rPr>
              <w:t>Promoting positive behaviour</w:t>
            </w:r>
          </w:p>
        </w:tc>
      </w:tr>
      <w:tr w:rsidR="00064C0B" w:rsidTr="00064C0B">
        <w:tc>
          <w:tcPr>
            <w:tcW w:w="9242" w:type="dxa"/>
          </w:tcPr>
          <w:p w:rsidR="00064C0B" w:rsidRDefault="00F017CB" w:rsidP="00491F76">
            <w:r>
              <w:t xml:space="preserve">6.1 </w:t>
            </w:r>
            <w:r w:rsidRPr="00F017CB">
              <w:t>Understand that the language and behaviour of other people, and the physical and social environment can have a strong influence on the emotional and behavioural responses of deaf  learners</w:t>
            </w:r>
          </w:p>
        </w:tc>
      </w:tr>
      <w:tr w:rsidR="00064C0B" w:rsidTr="00064C0B">
        <w:tc>
          <w:tcPr>
            <w:tcW w:w="9242" w:type="dxa"/>
          </w:tcPr>
          <w:p w:rsidR="00064C0B" w:rsidRDefault="00064C0B" w:rsidP="00491F76"/>
          <w:p w:rsidR="00064C0B" w:rsidRDefault="00064C0B" w:rsidP="00491F76"/>
        </w:tc>
      </w:tr>
      <w:tr w:rsidR="00064C0B" w:rsidTr="00064C0B">
        <w:tc>
          <w:tcPr>
            <w:tcW w:w="9242" w:type="dxa"/>
          </w:tcPr>
          <w:p w:rsidR="00064C0B" w:rsidRDefault="00F017CB" w:rsidP="00491F76">
            <w:r>
              <w:t xml:space="preserve">6.2 </w:t>
            </w:r>
            <w:r w:rsidRPr="00F017CB">
              <w:t>Know how to build positive relationships with deaf learners and understand how positive relationships can promote good behaviour and self-esteem</w:t>
            </w:r>
          </w:p>
        </w:tc>
      </w:tr>
      <w:tr w:rsidR="00064C0B" w:rsidTr="00064C0B">
        <w:tc>
          <w:tcPr>
            <w:tcW w:w="9242" w:type="dxa"/>
          </w:tcPr>
          <w:p w:rsidR="00064C0B" w:rsidRDefault="00064C0B" w:rsidP="00491F76"/>
          <w:p w:rsidR="00064C0B" w:rsidRDefault="00064C0B" w:rsidP="00491F76"/>
        </w:tc>
      </w:tr>
      <w:tr w:rsidR="00064C0B" w:rsidTr="00064C0B">
        <w:tc>
          <w:tcPr>
            <w:tcW w:w="9242" w:type="dxa"/>
          </w:tcPr>
          <w:p w:rsidR="00064C0B" w:rsidRDefault="00F017CB" w:rsidP="00491F76">
            <w:r>
              <w:lastRenderedPageBreak/>
              <w:t xml:space="preserve">6.3 </w:t>
            </w:r>
            <w:r w:rsidRPr="00F017CB">
              <w:t>Know how to rebuild damaged emotional relationships between adults and children/young people, and between peers</w:t>
            </w:r>
          </w:p>
        </w:tc>
      </w:tr>
      <w:tr w:rsidR="00064C0B" w:rsidTr="00064C0B">
        <w:tc>
          <w:tcPr>
            <w:tcW w:w="9242" w:type="dxa"/>
          </w:tcPr>
          <w:p w:rsidR="00064C0B" w:rsidRDefault="00064C0B" w:rsidP="00491F76"/>
          <w:p w:rsidR="00064C0B" w:rsidRDefault="00064C0B" w:rsidP="00491F76"/>
        </w:tc>
      </w:tr>
      <w:tr w:rsidR="00064C0B" w:rsidTr="00064C0B">
        <w:tc>
          <w:tcPr>
            <w:tcW w:w="9242" w:type="dxa"/>
          </w:tcPr>
          <w:p w:rsidR="00064C0B" w:rsidRDefault="00F017CB" w:rsidP="00491F76">
            <w:r>
              <w:t xml:space="preserve">6.4 </w:t>
            </w:r>
            <w:r w:rsidRPr="00F017CB">
              <w:t>Understand when more complex situations might need specific interventions from other professionals, such as counselling or emotional support</w:t>
            </w:r>
          </w:p>
        </w:tc>
      </w:tr>
      <w:tr w:rsidR="00064C0B" w:rsidTr="00064C0B">
        <w:tc>
          <w:tcPr>
            <w:tcW w:w="9242" w:type="dxa"/>
          </w:tcPr>
          <w:p w:rsidR="00064C0B" w:rsidRDefault="00064C0B" w:rsidP="00491F76"/>
          <w:p w:rsidR="00064C0B" w:rsidRDefault="00064C0B" w:rsidP="00491F76"/>
        </w:tc>
      </w:tr>
      <w:tr w:rsidR="00064C0B" w:rsidTr="00064C0B">
        <w:tc>
          <w:tcPr>
            <w:tcW w:w="9242" w:type="dxa"/>
          </w:tcPr>
          <w:p w:rsidR="00064C0B" w:rsidRDefault="00F017CB" w:rsidP="00491F76">
            <w:r>
              <w:t xml:space="preserve">6.5 </w:t>
            </w:r>
            <w:r w:rsidRPr="00F017CB">
              <w:t>Understanding issues of stereotyping and equal opportunities as they affect deaf children and young people</w:t>
            </w:r>
          </w:p>
        </w:tc>
      </w:tr>
      <w:tr w:rsidR="00064C0B" w:rsidTr="00064C0B">
        <w:tc>
          <w:tcPr>
            <w:tcW w:w="9242" w:type="dxa"/>
          </w:tcPr>
          <w:p w:rsidR="00064C0B" w:rsidRDefault="00064C0B" w:rsidP="00491F76"/>
          <w:p w:rsidR="00064C0B" w:rsidRDefault="00064C0B" w:rsidP="00491F76"/>
        </w:tc>
      </w:tr>
      <w:tr w:rsidR="00064C0B" w:rsidTr="00064C0B">
        <w:tc>
          <w:tcPr>
            <w:tcW w:w="9242" w:type="dxa"/>
          </w:tcPr>
          <w:p w:rsidR="00064C0B" w:rsidRPr="00064C0B" w:rsidRDefault="00064C0B" w:rsidP="00491F76">
            <w:pPr>
              <w:rPr>
                <w:b/>
              </w:rPr>
            </w:pPr>
            <w:r w:rsidRPr="00064C0B">
              <w:rPr>
                <w:b/>
              </w:rPr>
              <w:t>Health and well-being</w:t>
            </w:r>
          </w:p>
        </w:tc>
      </w:tr>
      <w:tr w:rsidR="00064C0B" w:rsidTr="00064C0B">
        <w:tc>
          <w:tcPr>
            <w:tcW w:w="9242" w:type="dxa"/>
          </w:tcPr>
          <w:p w:rsidR="00064C0B" w:rsidRPr="00064C0B" w:rsidRDefault="00DF7695" w:rsidP="00491F76">
            <w:r>
              <w:t xml:space="preserve">6.6 </w:t>
            </w:r>
            <w:r w:rsidRPr="00DF7695">
              <w:t>Understand that some deaf learners may take longer to mature linguistically, socially and emotionally than their peers</w:t>
            </w:r>
          </w:p>
        </w:tc>
      </w:tr>
      <w:tr w:rsidR="00064C0B" w:rsidTr="00064C0B">
        <w:tc>
          <w:tcPr>
            <w:tcW w:w="9242" w:type="dxa"/>
          </w:tcPr>
          <w:p w:rsidR="00064C0B" w:rsidRDefault="00064C0B" w:rsidP="00491F76"/>
          <w:p w:rsidR="00064C0B" w:rsidRDefault="00064C0B" w:rsidP="00491F76"/>
        </w:tc>
      </w:tr>
      <w:tr w:rsidR="00064C0B" w:rsidTr="00064C0B">
        <w:tc>
          <w:tcPr>
            <w:tcW w:w="9242" w:type="dxa"/>
          </w:tcPr>
          <w:p w:rsidR="00064C0B" w:rsidRDefault="00DF7695" w:rsidP="00064C0B">
            <w:r>
              <w:t xml:space="preserve">6.7 </w:t>
            </w:r>
            <w:r w:rsidRPr="00DF7695">
              <w:t>Understand the impact of long-standing or progressive hearing loss on the emotions, learning, behaviour, mental health, outcomes and quality of life of deaf learners and their families</w:t>
            </w:r>
          </w:p>
        </w:tc>
      </w:tr>
      <w:tr w:rsidR="007854B2" w:rsidTr="00064C0B">
        <w:tc>
          <w:tcPr>
            <w:tcW w:w="9242" w:type="dxa"/>
          </w:tcPr>
          <w:p w:rsidR="007854B2" w:rsidRDefault="007854B2" w:rsidP="00064C0B"/>
          <w:p w:rsidR="007854B2" w:rsidRDefault="007854B2" w:rsidP="00064C0B"/>
        </w:tc>
      </w:tr>
      <w:tr w:rsidR="007854B2" w:rsidTr="00064C0B">
        <w:tc>
          <w:tcPr>
            <w:tcW w:w="9242" w:type="dxa"/>
          </w:tcPr>
          <w:p w:rsidR="007854B2" w:rsidRDefault="00DF7695" w:rsidP="00064C0B">
            <w:r>
              <w:t xml:space="preserve">6.8 </w:t>
            </w:r>
            <w:r w:rsidRPr="00DF7695">
              <w:t>Know how to help deaf learners to develop effective social and emotional skills</w:t>
            </w:r>
          </w:p>
        </w:tc>
      </w:tr>
      <w:tr w:rsidR="007854B2" w:rsidTr="00064C0B">
        <w:tc>
          <w:tcPr>
            <w:tcW w:w="9242" w:type="dxa"/>
          </w:tcPr>
          <w:p w:rsidR="007854B2" w:rsidRDefault="007854B2" w:rsidP="00064C0B"/>
          <w:p w:rsidR="007854B2" w:rsidRDefault="007854B2" w:rsidP="00064C0B"/>
        </w:tc>
      </w:tr>
      <w:tr w:rsidR="007854B2" w:rsidTr="00064C0B">
        <w:tc>
          <w:tcPr>
            <w:tcW w:w="9242" w:type="dxa"/>
          </w:tcPr>
          <w:p w:rsidR="007854B2" w:rsidRDefault="00DF7695" w:rsidP="00064C0B">
            <w:r>
              <w:t xml:space="preserve">6.9 </w:t>
            </w:r>
            <w:r w:rsidRPr="00DF7695">
              <w:t xml:space="preserve">Know how to support deaf learners to understand their hearing loss, encourage them to manage equipment independently where appropriate and develop a positive self-image as a young person with a hearing loss  </w:t>
            </w:r>
          </w:p>
        </w:tc>
      </w:tr>
      <w:tr w:rsidR="007854B2" w:rsidTr="00064C0B">
        <w:tc>
          <w:tcPr>
            <w:tcW w:w="9242" w:type="dxa"/>
          </w:tcPr>
          <w:p w:rsidR="007854B2" w:rsidRDefault="007854B2" w:rsidP="00064C0B"/>
          <w:p w:rsidR="007854B2" w:rsidRDefault="007854B2" w:rsidP="00064C0B"/>
        </w:tc>
      </w:tr>
      <w:tr w:rsidR="007854B2" w:rsidTr="00064C0B">
        <w:tc>
          <w:tcPr>
            <w:tcW w:w="9242" w:type="dxa"/>
          </w:tcPr>
          <w:p w:rsidR="007854B2" w:rsidRDefault="00DF7695" w:rsidP="00064C0B">
            <w:r>
              <w:t xml:space="preserve">6.10 </w:t>
            </w:r>
            <w:r w:rsidRPr="00DF7695">
              <w:t>Know how to promote knowledge and skills related to personal, social and health education, and sex and relationship education</w:t>
            </w:r>
          </w:p>
        </w:tc>
      </w:tr>
      <w:tr w:rsidR="007854B2" w:rsidTr="00064C0B">
        <w:tc>
          <w:tcPr>
            <w:tcW w:w="9242" w:type="dxa"/>
          </w:tcPr>
          <w:p w:rsidR="007854B2" w:rsidRDefault="007854B2" w:rsidP="00064C0B"/>
          <w:p w:rsidR="007854B2" w:rsidRDefault="007854B2" w:rsidP="00064C0B"/>
        </w:tc>
      </w:tr>
      <w:tr w:rsidR="007854B2" w:rsidTr="00064C0B">
        <w:tc>
          <w:tcPr>
            <w:tcW w:w="9242" w:type="dxa"/>
          </w:tcPr>
          <w:p w:rsidR="007854B2" w:rsidRDefault="00DF7695" w:rsidP="00064C0B">
            <w:r>
              <w:t xml:space="preserve">6.11 </w:t>
            </w:r>
            <w:r w:rsidRPr="00DF7695">
              <w:t>Know how to exploit opportunities for deaf learners to make friends and enjoy leisure pursuits</w:t>
            </w:r>
          </w:p>
        </w:tc>
      </w:tr>
      <w:tr w:rsidR="007854B2" w:rsidTr="00064C0B">
        <w:tc>
          <w:tcPr>
            <w:tcW w:w="9242" w:type="dxa"/>
          </w:tcPr>
          <w:p w:rsidR="007854B2" w:rsidRDefault="007854B2" w:rsidP="00064C0B"/>
          <w:p w:rsidR="007854B2" w:rsidRDefault="007854B2" w:rsidP="00064C0B"/>
        </w:tc>
      </w:tr>
      <w:tr w:rsidR="007854B2" w:rsidTr="00064C0B">
        <w:tc>
          <w:tcPr>
            <w:tcW w:w="9242" w:type="dxa"/>
          </w:tcPr>
          <w:p w:rsidR="007854B2" w:rsidRDefault="00DF7695" w:rsidP="00064C0B">
            <w:r>
              <w:t xml:space="preserve">6.12 </w:t>
            </w:r>
            <w:r w:rsidRPr="00DF7695">
              <w:t>Understand the importance of providing opportunities for young people who are deaf to meet and share experiences with other young people who are deaf</w:t>
            </w:r>
          </w:p>
        </w:tc>
      </w:tr>
      <w:tr w:rsidR="007854B2" w:rsidTr="00064C0B">
        <w:tc>
          <w:tcPr>
            <w:tcW w:w="9242" w:type="dxa"/>
          </w:tcPr>
          <w:p w:rsidR="007854B2" w:rsidRDefault="007854B2" w:rsidP="00064C0B"/>
          <w:p w:rsidR="007854B2" w:rsidRDefault="007854B2" w:rsidP="00064C0B"/>
        </w:tc>
      </w:tr>
      <w:tr w:rsidR="007854B2" w:rsidTr="00064C0B">
        <w:tc>
          <w:tcPr>
            <w:tcW w:w="9242" w:type="dxa"/>
          </w:tcPr>
          <w:p w:rsidR="007854B2" w:rsidRPr="007854B2" w:rsidRDefault="007854B2" w:rsidP="007854B2">
            <w:pPr>
              <w:rPr>
                <w:b/>
              </w:rPr>
            </w:pPr>
            <w:r w:rsidRPr="007854B2">
              <w:rPr>
                <w:b/>
              </w:rPr>
              <w:t>Skills</w:t>
            </w:r>
          </w:p>
          <w:p w:rsidR="007854B2" w:rsidRDefault="007854B2" w:rsidP="007854B2">
            <w:r w:rsidRPr="007854B2">
              <w:rPr>
                <w:b/>
              </w:rPr>
              <w:t>Promoting positive behaviour</w:t>
            </w:r>
          </w:p>
        </w:tc>
      </w:tr>
      <w:tr w:rsidR="007854B2" w:rsidTr="00064C0B">
        <w:tc>
          <w:tcPr>
            <w:tcW w:w="9242" w:type="dxa"/>
          </w:tcPr>
          <w:p w:rsidR="007854B2" w:rsidRPr="007854B2" w:rsidRDefault="00DF7695" w:rsidP="007854B2">
            <w:r>
              <w:t xml:space="preserve">6.13 </w:t>
            </w:r>
            <w:r w:rsidRPr="00DF7695">
              <w:t>Take account of the effects of hearing loss on the learning and behaviour of deaf children and young people</w:t>
            </w:r>
          </w:p>
        </w:tc>
      </w:tr>
      <w:tr w:rsidR="007854B2" w:rsidTr="00064C0B">
        <w:tc>
          <w:tcPr>
            <w:tcW w:w="9242" w:type="dxa"/>
          </w:tcPr>
          <w:p w:rsidR="007854B2" w:rsidRDefault="007854B2" w:rsidP="007854B2"/>
          <w:p w:rsidR="007854B2" w:rsidRPr="007854B2" w:rsidRDefault="007854B2" w:rsidP="007854B2"/>
        </w:tc>
      </w:tr>
      <w:tr w:rsidR="007854B2" w:rsidTr="00064C0B">
        <w:tc>
          <w:tcPr>
            <w:tcW w:w="9242" w:type="dxa"/>
          </w:tcPr>
          <w:p w:rsidR="007854B2" w:rsidRPr="007854B2" w:rsidRDefault="00DF7695" w:rsidP="007854B2">
            <w:r>
              <w:t xml:space="preserve">6.14 </w:t>
            </w:r>
            <w:r w:rsidRPr="00DF7695">
              <w:t>Encourage deaf learners to monitor and control their own behaviour</w:t>
            </w:r>
          </w:p>
        </w:tc>
      </w:tr>
      <w:tr w:rsidR="007854B2" w:rsidTr="00064C0B">
        <w:tc>
          <w:tcPr>
            <w:tcW w:w="9242" w:type="dxa"/>
          </w:tcPr>
          <w:p w:rsidR="007854B2" w:rsidRDefault="007854B2" w:rsidP="007854B2"/>
          <w:p w:rsidR="007854B2" w:rsidRDefault="007854B2" w:rsidP="007854B2"/>
        </w:tc>
      </w:tr>
      <w:tr w:rsidR="007854B2" w:rsidTr="00064C0B">
        <w:tc>
          <w:tcPr>
            <w:tcW w:w="9242" w:type="dxa"/>
          </w:tcPr>
          <w:p w:rsidR="007854B2" w:rsidRDefault="007854B2" w:rsidP="007854B2">
            <w:r>
              <w:t xml:space="preserve">6.15 </w:t>
            </w:r>
            <w:r w:rsidR="00DF7695" w:rsidRPr="00DF7695">
              <w:t>Encourage deaf learners to persevere with their learning when difficulties arise</w:t>
            </w:r>
          </w:p>
        </w:tc>
      </w:tr>
      <w:tr w:rsidR="007854B2" w:rsidTr="00064C0B">
        <w:tc>
          <w:tcPr>
            <w:tcW w:w="9242" w:type="dxa"/>
          </w:tcPr>
          <w:p w:rsidR="007854B2" w:rsidRDefault="007854B2" w:rsidP="007854B2"/>
          <w:p w:rsidR="007854B2" w:rsidRDefault="007854B2" w:rsidP="007854B2"/>
        </w:tc>
      </w:tr>
      <w:tr w:rsidR="007854B2" w:rsidTr="00064C0B">
        <w:tc>
          <w:tcPr>
            <w:tcW w:w="9242" w:type="dxa"/>
          </w:tcPr>
          <w:p w:rsidR="007854B2" w:rsidRDefault="00DF7695" w:rsidP="007854B2">
            <w:r>
              <w:t xml:space="preserve">6.16 </w:t>
            </w:r>
            <w:r w:rsidRPr="00DF7695">
              <w:t>Use effective strategies to promote positive behaviour, manage difficult situations and resolve conflict and, where necessary, the range of management techniques outlined in the school/setting’s policy on restraint</w:t>
            </w:r>
          </w:p>
        </w:tc>
      </w:tr>
      <w:tr w:rsidR="007854B2" w:rsidTr="00064C0B">
        <w:tc>
          <w:tcPr>
            <w:tcW w:w="9242" w:type="dxa"/>
          </w:tcPr>
          <w:p w:rsidR="007854B2" w:rsidRDefault="007854B2" w:rsidP="007854B2"/>
          <w:p w:rsidR="007854B2" w:rsidRDefault="007854B2" w:rsidP="007854B2"/>
        </w:tc>
      </w:tr>
      <w:tr w:rsidR="007854B2" w:rsidTr="00064C0B">
        <w:tc>
          <w:tcPr>
            <w:tcW w:w="9242" w:type="dxa"/>
          </w:tcPr>
          <w:p w:rsidR="007854B2" w:rsidRPr="007854B2" w:rsidRDefault="007854B2" w:rsidP="007854B2">
            <w:pPr>
              <w:rPr>
                <w:b/>
              </w:rPr>
            </w:pPr>
            <w:r w:rsidRPr="007854B2">
              <w:rPr>
                <w:b/>
              </w:rPr>
              <w:t>Health and well-being</w:t>
            </w:r>
          </w:p>
        </w:tc>
      </w:tr>
      <w:tr w:rsidR="007854B2" w:rsidTr="00064C0B">
        <w:tc>
          <w:tcPr>
            <w:tcW w:w="9242" w:type="dxa"/>
          </w:tcPr>
          <w:p w:rsidR="007854B2" w:rsidRPr="007854B2" w:rsidRDefault="00A7495E" w:rsidP="007854B2">
            <w:r>
              <w:t xml:space="preserve">6.17 </w:t>
            </w:r>
            <w:r w:rsidRPr="00A7495E">
              <w:t>Use effective strategies to raise awareness of deafness among hearing peers and to combat bullying</w:t>
            </w:r>
          </w:p>
        </w:tc>
      </w:tr>
      <w:tr w:rsidR="007854B2" w:rsidTr="00064C0B">
        <w:tc>
          <w:tcPr>
            <w:tcW w:w="9242" w:type="dxa"/>
          </w:tcPr>
          <w:p w:rsidR="007854B2" w:rsidRDefault="007854B2" w:rsidP="007854B2"/>
          <w:p w:rsidR="007854B2" w:rsidRDefault="007854B2" w:rsidP="007854B2"/>
        </w:tc>
      </w:tr>
      <w:tr w:rsidR="007854B2" w:rsidTr="00064C0B">
        <w:tc>
          <w:tcPr>
            <w:tcW w:w="9242" w:type="dxa"/>
          </w:tcPr>
          <w:p w:rsidR="007854B2" w:rsidRDefault="00A7495E" w:rsidP="007854B2">
            <w:r>
              <w:t xml:space="preserve">6.18 </w:t>
            </w:r>
            <w:r w:rsidRPr="00A7495E">
              <w:t>Provide opportunities for deaf learners to develop positive self-esteem, emotional well-being and self advocacy skills</w:t>
            </w:r>
          </w:p>
        </w:tc>
      </w:tr>
      <w:tr w:rsidR="007854B2" w:rsidTr="00064C0B">
        <w:tc>
          <w:tcPr>
            <w:tcW w:w="9242" w:type="dxa"/>
          </w:tcPr>
          <w:p w:rsidR="007854B2" w:rsidRDefault="007854B2" w:rsidP="007854B2"/>
          <w:p w:rsidR="007854B2" w:rsidRDefault="007854B2" w:rsidP="007854B2"/>
        </w:tc>
      </w:tr>
      <w:tr w:rsidR="007854B2" w:rsidTr="00064C0B">
        <w:tc>
          <w:tcPr>
            <w:tcW w:w="9242" w:type="dxa"/>
          </w:tcPr>
          <w:p w:rsidR="007854B2" w:rsidRDefault="00A7495E" w:rsidP="007854B2">
            <w:r>
              <w:t xml:space="preserve">6.19 </w:t>
            </w:r>
            <w:r w:rsidRPr="00A7495E">
              <w:t>Encourage deaf learners to adopt and maintain a healthy lifestyle</w:t>
            </w:r>
          </w:p>
        </w:tc>
      </w:tr>
      <w:tr w:rsidR="007854B2" w:rsidTr="00064C0B">
        <w:tc>
          <w:tcPr>
            <w:tcW w:w="9242" w:type="dxa"/>
          </w:tcPr>
          <w:p w:rsidR="007854B2" w:rsidRDefault="007854B2" w:rsidP="007854B2"/>
          <w:p w:rsidR="007854B2" w:rsidRDefault="007854B2" w:rsidP="007854B2"/>
        </w:tc>
      </w:tr>
      <w:tr w:rsidR="007854B2" w:rsidTr="00064C0B">
        <w:tc>
          <w:tcPr>
            <w:tcW w:w="9242" w:type="dxa"/>
          </w:tcPr>
          <w:p w:rsidR="007854B2" w:rsidRPr="007854B2" w:rsidRDefault="007854B2" w:rsidP="00B3093A">
            <w:pPr>
              <w:pStyle w:val="ListParagraph"/>
              <w:numPr>
                <w:ilvl w:val="0"/>
                <w:numId w:val="11"/>
              </w:numPr>
              <w:rPr>
                <w:b/>
              </w:rPr>
            </w:pPr>
            <w:r w:rsidRPr="007854B2">
              <w:rPr>
                <w:b/>
              </w:rPr>
              <w:t>Supporting transition/transfer</w:t>
            </w:r>
          </w:p>
          <w:p w:rsidR="007854B2" w:rsidRDefault="007854B2" w:rsidP="007854B2">
            <w:r w:rsidRPr="007854B2">
              <w:rPr>
                <w:b/>
              </w:rPr>
              <w:t>Knowledge and understanding</w:t>
            </w:r>
          </w:p>
        </w:tc>
      </w:tr>
      <w:tr w:rsidR="007854B2" w:rsidTr="00064C0B">
        <w:tc>
          <w:tcPr>
            <w:tcW w:w="9242" w:type="dxa"/>
          </w:tcPr>
          <w:p w:rsidR="007854B2" w:rsidRPr="007854B2" w:rsidRDefault="00A7495E" w:rsidP="007854B2">
            <w:r>
              <w:t xml:space="preserve">7.1 </w:t>
            </w:r>
            <w:r w:rsidRPr="00A7495E">
              <w:t>Understand the principles and practices associated with successful transition</w:t>
            </w:r>
          </w:p>
        </w:tc>
      </w:tr>
      <w:tr w:rsidR="007854B2" w:rsidTr="00064C0B">
        <w:tc>
          <w:tcPr>
            <w:tcW w:w="9242" w:type="dxa"/>
          </w:tcPr>
          <w:p w:rsidR="007854B2" w:rsidRDefault="007854B2" w:rsidP="007854B2"/>
          <w:p w:rsidR="007854B2" w:rsidRDefault="007854B2" w:rsidP="007854B2"/>
        </w:tc>
      </w:tr>
      <w:tr w:rsidR="007854B2" w:rsidTr="00064C0B">
        <w:tc>
          <w:tcPr>
            <w:tcW w:w="9242" w:type="dxa"/>
          </w:tcPr>
          <w:p w:rsidR="007854B2" w:rsidRDefault="00A7495E" w:rsidP="007854B2">
            <w:r>
              <w:t xml:space="preserve">7.2  </w:t>
            </w:r>
            <w:r w:rsidRPr="00A7495E">
              <w:t>Have a good understanding of opportunities for deaf school leavers</w:t>
            </w:r>
          </w:p>
        </w:tc>
      </w:tr>
      <w:tr w:rsidR="007854B2" w:rsidTr="00064C0B">
        <w:tc>
          <w:tcPr>
            <w:tcW w:w="9242" w:type="dxa"/>
          </w:tcPr>
          <w:p w:rsidR="007854B2" w:rsidRDefault="007854B2" w:rsidP="007854B2"/>
          <w:p w:rsidR="007854B2" w:rsidRDefault="007854B2" w:rsidP="007854B2"/>
        </w:tc>
      </w:tr>
      <w:tr w:rsidR="007854B2" w:rsidTr="00064C0B">
        <w:tc>
          <w:tcPr>
            <w:tcW w:w="9242" w:type="dxa"/>
          </w:tcPr>
          <w:p w:rsidR="007854B2" w:rsidRPr="007B5294" w:rsidRDefault="007B5294" w:rsidP="007854B2">
            <w:pPr>
              <w:rPr>
                <w:b/>
              </w:rPr>
            </w:pPr>
            <w:r w:rsidRPr="007B5294">
              <w:rPr>
                <w:b/>
              </w:rPr>
              <w:t>Skills</w:t>
            </w:r>
          </w:p>
        </w:tc>
      </w:tr>
      <w:tr w:rsidR="007B5294" w:rsidTr="00064C0B">
        <w:tc>
          <w:tcPr>
            <w:tcW w:w="9242" w:type="dxa"/>
          </w:tcPr>
          <w:p w:rsidR="007B5294" w:rsidRPr="007B5294" w:rsidRDefault="00A7495E" w:rsidP="007854B2">
            <w:r>
              <w:t xml:space="preserve">7.3 </w:t>
            </w:r>
            <w:r w:rsidRPr="00A7495E">
              <w:t>Contribute to transition planning to ensure a smooth transfer from one class, phase and school/setting to another for deaf learners</w:t>
            </w:r>
          </w:p>
        </w:tc>
      </w:tr>
      <w:tr w:rsidR="007B5294" w:rsidTr="00064C0B">
        <w:tc>
          <w:tcPr>
            <w:tcW w:w="9242" w:type="dxa"/>
          </w:tcPr>
          <w:p w:rsidR="007B5294" w:rsidRDefault="007B5294" w:rsidP="007854B2"/>
          <w:p w:rsidR="007B5294" w:rsidRPr="007B5294" w:rsidRDefault="007B5294" w:rsidP="007854B2"/>
        </w:tc>
      </w:tr>
      <w:tr w:rsidR="007B5294" w:rsidTr="00064C0B">
        <w:tc>
          <w:tcPr>
            <w:tcW w:w="9242" w:type="dxa"/>
          </w:tcPr>
          <w:p w:rsidR="007B5294" w:rsidRDefault="00A7495E" w:rsidP="007854B2">
            <w:r>
              <w:t xml:space="preserve">7.4 </w:t>
            </w:r>
            <w:r w:rsidRPr="00A7495E">
              <w:t>Liaise with appropriate information, advice and guidance services to help deaf learners to make informed choices at the time of transition</w:t>
            </w:r>
          </w:p>
        </w:tc>
      </w:tr>
      <w:tr w:rsidR="007B5294" w:rsidTr="00064C0B">
        <w:tc>
          <w:tcPr>
            <w:tcW w:w="9242" w:type="dxa"/>
          </w:tcPr>
          <w:p w:rsidR="007B5294" w:rsidRDefault="007B5294" w:rsidP="007854B2"/>
          <w:p w:rsidR="007B5294" w:rsidRDefault="007B5294" w:rsidP="007854B2"/>
        </w:tc>
      </w:tr>
      <w:tr w:rsidR="007B5294" w:rsidTr="00064C0B">
        <w:tc>
          <w:tcPr>
            <w:tcW w:w="9242" w:type="dxa"/>
          </w:tcPr>
          <w:p w:rsidR="001A0A90" w:rsidRDefault="00A7495E" w:rsidP="00A7495E">
            <w:r>
              <w:t>7.5 Assist older learners to develop the knowledge and skills they will need in adult life, further or higher education, post-school training opportunities and employment</w:t>
            </w:r>
          </w:p>
        </w:tc>
      </w:tr>
      <w:tr w:rsidR="001A0A90" w:rsidTr="00064C0B">
        <w:tc>
          <w:tcPr>
            <w:tcW w:w="9242" w:type="dxa"/>
          </w:tcPr>
          <w:p w:rsidR="001A0A90" w:rsidRDefault="001A0A90" w:rsidP="007B5294"/>
          <w:p w:rsidR="001A0A90" w:rsidRDefault="001A0A90" w:rsidP="007B5294"/>
        </w:tc>
      </w:tr>
    </w:tbl>
    <w:p w:rsidR="00064C0B" w:rsidRDefault="00064C0B" w:rsidP="00491F76"/>
    <w:tbl>
      <w:tblPr>
        <w:tblStyle w:val="TableGrid"/>
        <w:tblW w:w="0" w:type="auto"/>
        <w:tblLook w:val="04A0" w:firstRow="1" w:lastRow="0" w:firstColumn="1" w:lastColumn="0" w:noHBand="0" w:noVBand="1"/>
      </w:tblPr>
      <w:tblGrid>
        <w:gridCol w:w="9242"/>
      </w:tblGrid>
      <w:tr w:rsidR="001A0A90" w:rsidTr="001A0A90">
        <w:tc>
          <w:tcPr>
            <w:tcW w:w="9242" w:type="dxa"/>
          </w:tcPr>
          <w:p w:rsidR="001A0A90" w:rsidRPr="001A0A90" w:rsidRDefault="001A0A90" w:rsidP="00B3093A">
            <w:pPr>
              <w:pStyle w:val="ListParagraph"/>
              <w:numPr>
                <w:ilvl w:val="0"/>
                <w:numId w:val="11"/>
              </w:numPr>
              <w:rPr>
                <w:b/>
              </w:rPr>
            </w:pPr>
            <w:r w:rsidRPr="001A0A90">
              <w:rPr>
                <w:b/>
              </w:rPr>
              <w:t>Partnership working</w:t>
            </w:r>
          </w:p>
          <w:p w:rsidR="001A0A90" w:rsidRPr="001A0A90" w:rsidRDefault="001A0A90" w:rsidP="001A0A90">
            <w:pPr>
              <w:rPr>
                <w:b/>
              </w:rPr>
            </w:pPr>
            <w:r w:rsidRPr="001A0A90">
              <w:rPr>
                <w:b/>
              </w:rPr>
              <w:t>Knowledge and understanding</w:t>
            </w:r>
          </w:p>
          <w:p w:rsidR="001A0A90" w:rsidRDefault="001A0A90" w:rsidP="001A0A90">
            <w:r w:rsidRPr="001A0A90">
              <w:rPr>
                <w:b/>
              </w:rPr>
              <w:t>Working with children and young people and their families</w:t>
            </w:r>
          </w:p>
        </w:tc>
      </w:tr>
      <w:tr w:rsidR="001A0A90" w:rsidTr="001A0A90">
        <w:tc>
          <w:tcPr>
            <w:tcW w:w="9242" w:type="dxa"/>
          </w:tcPr>
          <w:p w:rsidR="001A0A90" w:rsidRDefault="00A648A7" w:rsidP="00491F76">
            <w:r>
              <w:t xml:space="preserve">8.1. </w:t>
            </w:r>
            <w:r w:rsidRPr="00A648A7">
              <w:t>Recognise the rights and expectations of deaf children and young people and the importance of providing opportunities for them to make informed choices and express their views about issues that affect them as individuals and collectively</w:t>
            </w:r>
          </w:p>
        </w:tc>
      </w:tr>
      <w:tr w:rsidR="001A0A90" w:rsidTr="001A0A90">
        <w:tc>
          <w:tcPr>
            <w:tcW w:w="9242" w:type="dxa"/>
          </w:tcPr>
          <w:p w:rsidR="001A0A90" w:rsidRDefault="001A0A90" w:rsidP="00491F76"/>
          <w:p w:rsidR="001A0A90" w:rsidRDefault="001A0A90" w:rsidP="00491F76"/>
        </w:tc>
      </w:tr>
      <w:tr w:rsidR="001A0A90" w:rsidTr="001A0A90">
        <w:tc>
          <w:tcPr>
            <w:tcW w:w="9242" w:type="dxa"/>
          </w:tcPr>
          <w:p w:rsidR="001A0A90" w:rsidRDefault="00A648A7" w:rsidP="00491F76">
            <w:r>
              <w:t xml:space="preserve">8.2. </w:t>
            </w:r>
            <w:r w:rsidRPr="00A648A7">
              <w:t xml:space="preserve">Know when and how to intervene to support deaf children and young people to communicate </w:t>
            </w:r>
            <w:r w:rsidRPr="00A648A7">
              <w:lastRenderedPageBreak/>
              <w:t>with others</w:t>
            </w:r>
          </w:p>
        </w:tc>
      </w:tr>
      <w:tr w:rsidR="001A0A90" w:rsidTr="001A0A90">
        <w:tc>
          <w:tcPr>
            <w:tcW w:w="9242" w:type="dxa"/>
          </w:tcPr>
          <w:p w:rsidR="001A0A90" w:rsidRDefault="001A0A90" w:rsidP="00491F76">
            <w:r>
              <w:lastRenderedPageBreak/>
              <w:br/>
            </w:r>
          </w:p>
        </w:tc>
      </w:tr>
      <w:tr w:rsidR="001A0A90" w:rsidTr="001A0A90">
        <w:tc>
          <w:tcPr>
            <w:tcW w:w="9242" w:type="dxa"/>
          </w:tcPr>
          <w:p w:rsidR="001A0A90" w:rsidRDefault="00A648A7" w:rsidP="00491F76">
            <w:r>
              <w:t xml:space="preserve">8.3. </w:t>
            </w:r>
            <w:r w:rsidRPr="00A648A7">
              <w:t>Recognise the rights and expectations of the parents/carers of deaf children and young people and know how to involve them in raising their children’s achievement and improving their well-being, including through home-based learning</w:t>
            </w:r>
          </w:p>
        </w:tc>
      </w:tr>
      <w:tr w:rsidR="001A0A90" w:rsidTr="001A0A90">
        <w:tc>
          <w:tcPr>
            <w:tcW w:w="9242" w:type="dxa"/>
          </w:tcPr>
          <w:p w:rsidR="001A0A90" w:rsidRDefault="001A0A90" w:rsidP="00491F76"/>
          <w:p w:rsidR="001A0A90" w:rsidRDefault="001A0A90" w:rsidP="00491F76"/>
        </w:tc>
      </w:tr>
      <w:tr w:rsidR="001A0A90" w:rsidTr="001A0A90">
        <w:tc>
          <w:tcPr>
            <w:tcW w:w="9242" w:type="dxa"/>
          </w:tcPr>
          <w:p w:rsidR="001A0A90" w:rsidRDefault="00A648A7" w:rsidP="00491F76">
            <w:r>
              <w:t xml:space="preserve">8.4. </w:t>
            </w:r>
            <w:r w:rsidRPr="00A648A7">
              <w:t>Understand the linguistic and cultural implications of working with learners and families from minority ethnic communities and those for whom English is an additional language</w:t>
            </w:r>
          </w:p>
        </w:tc>
      </w:tr>
      <w:tr w:rsidR="001A0A90" w:rsidTr="001A0A90">
        <w:tc>
          <w:tcPr>
            <w:tcW w:w="9242" w:type="dxa"/>
          </w:tcPr>
          <w:p w:rsidR="001A0A90" w:rsidRDefault="001A0A90" w:rsidP="00491F76"/>
          <w:p w:rsidR="001A0A90" w:rsidRDefault="001A0A90" w:rsidP="00491F76"/>
        </w:tc>
      </w:tr>
      <w:tr w:rsidR="001A0A90" w:rsidTr="001A0A90">
        <w:tc>
          <w:tcPr>
            <w:tcW w:w="9242" w:type="dxa"/>
          </w:tcPr>
          <w:p w:rsidR="001A0A90" w:rsidRDefault="003C4AB7" w:rsidP="00491F76">
            <w:r>
              <w:t xml:space="preserve">8.5. </w:t>
            </w:r>
            <w:r w:rsidRPr="003C4AB7">
              <w:t>Understand the impact on families of having one or more deaf children and know how to support them</w:t>
            </w:r>
          </w:p>
        </w:tc>
      </w:tr>
      <w:tr w:rsidR="006B333C" w:rsidTr="001A0A90">
        <w:tc>
          <w:tcPr>
            <w:tcW w:w="9242" w:type="dxa"/>
          </w:tcPr>
          <w:p w:rsidR="006B333C" w:rsidRDefault="006B333C" w:rsidP="00491F76"/>
          <w:p w:rsidR="006B333C" w:rsidRDefault="006B333C" w:rsidP="00491F76"/>
        </w:tc>
      </w:tr>
      <w:tr w:rsidR="006B333C" w:rsidTr="001A0A90">
        <w:tc>
          <w:tcPr>
            <w:tcW w:w="9242" w:type="dxa"/>
          </w:tcPr>
          <w:p w:rsidR="006B333C" w:rsidRDefault="003C4AB7" w:rsidP="00491F76">
            <w:r>
              <w:t xml:space="preserve">8.6. </w:t>
            </w:r>
            <w:r w:rsidRPr="003C4AB7">
              <w:t>Know how parents/carers and professionals can work together to promote the education, health and care of deaf children and young people</w:t>
            </w:r>
          </w:p>
        </w:tc>
      </w:tr>
      <w:tr w:rsidR="006B333C" w:rsidTr="001A0A90">
        <w:tc>
          <w:tcPr>
            <w:tcW w:w="9242" w:type="dxa"/>
          </w:tcPr>
          <w:p w:rsidR="006B333C" w:rsidRDefault="006B333C" w:rsidP="00491F76"/>
          <w:p w:rsidR="006B333C" w:rsidRDefault="006B333C" w:rsidP="00491F76"/>
        </w:tc>
      </w:tr>
      <w:tr w:rsidR="006B333C" w:rsidTr="001A0A90">
        <w:tc>
          <w:tcPr>
            <w:tcW w:w="9242" w:type="dxa"/>
          </w:tcPr>
          <w:p w:rsidR="006B333C" w:rsidRPr="006B333C" w:rsidRDefault="003C4AB7" w:rsidP="00491F76">
            <w:r>
              <w:t>8.7.</w:t>
            </w:r>
            <w:r w:rsidRPr="003C4AB7">
              <w:t>Understand how voluntary and advocacy agencies can help deaf children and young people and their parents/carers to make a full contribution to decisions about education and care</w:t>
            </w:r>
          </w:p>
        </w:tc>
      </w:tr>
      <w:tr w:rsidR="006B333C" w:rsidTr="001A0A90">
        <w:tc>
          <w:tcPr>
            <w:tcW w:w="9242" w:type="dxa"/>
          </w:tcPr>
          <w:p w:rsidR="006B333C" w:rsidRDefault="006B333C" w:rsidP="00491F76"/>
          <w:p w:rsidR="006B333C" w:rsidRPr="006B333C" w:rsidRDefault="006B333C" w:rsidP="00491F76"/>
        </w:tc>
      </w:tr>
      <w:tr w:rsidR="003C4AB7" w:rsidTr="001A0A90">
        <w:tc>
          <w:tcPr>
            <w:tcW w:w="9242" w:type="dxa"/>
          </w:tcPr>
          <w:p w:rsidR="003C4AB7" w:rsidRPr="003C4AB7" w:rsidRDefault="003C4AB7" w:rsidP="00491F76">
            <w:pPr>
              <w:rPr>
                <w:b/>
              </w:rPr>
            </w:pPr>
            <w:r w:rsidRPr="003C4AB7">
              <w:rPr>
                <w:b/>
              </w:rPr>
              <w:t>Teamwork and collaboration</w:t>
            </w:r>
          </w:p>
        </w:tc>
      </w:tr>
      <w:tr w:rsidR="006B333C" w:rsidTr="001A0A90">
        <w:tc>
          <w:tcPr>
            <w:tcW w:w="9242" w:type="dxa"/>
          </w:tcPr>
          <w:p w:rsidR="006B333C" w:rsidRDefault="003C4AB7" w:rsidP="006B333C">
            <w:r>
              <w:t xml:space="preserve">8.8. </w:t>
            </w:r>
            <w:r w:rsidRPr="003C4AB7">
              <w:t>Understand the roles and responsibilities of the range of specialist services and agencies that work with deaf learners and their families and the contribution they make to the education, health and care of deaf children and young people</w:t>
            </w:r>
          </w:p>
        </w:tc>
      </w:tr>
      <w:tr w:rsidR="006B333C" w:rsidTr="001A0A90">
        <w:tc>
          <w:tcPr>
            <w:tcW w:w="9242" w:type="dxa"/>
          </w:tcPr>
          <w:p w:rsidR="006B333C" w:rsidRDefault="006B333C" w:rsidP="006B333C"/>
          <w:p w:rsidR="006B333C" w:rsidRDefault="006B333C" w:rsidP="006B333C"/>
        </w:tc>
      </w:tr>
      <w:tr w:rsidR="006B333C" w:rsidTr="001A0A90">
        <w:tc>
          <w:tcPr>
            <w:tcW w:w="9242" w:type="dxa"/>
          </w:tcPr>
          <w:p w:rsidR="006B333C" w:rsidRPr="006B333C" w:rsidRDefault="006B333C" w:rsidP="006B333C">
            <w:pPr>
              <w:rPr>
                <w:b/>
              </w:rPr>
            </w:pPr>
            <w:r w:rsidRPr="006B333C">
              <w:rPr>
                <w:b/>
              </w:rPr>
              <w:t>Skills</w:t>
            </w:r>
          </w:p>
          <w:p w:rsidR="006B333C" w:rsidRDefault="006B333C" w:rsidP="006B333C">
            <w:r w:rsidRPr="006B333C">
              <w:rPr>
                <w:b/>
              </w:rPr>
              <w:t>Working with children and young people and their families</w:t>
            </w:r>
          </w:p>
        </w:tc>
      </w:tr>
      <w:tr w:rsidR="006B333C" w:rsidTr="001A0A90">
        <w:tc>
          <w:tcPr>
            <w:tcW w:w="9242" w:type="dxa"/>
          </w:tcPr>
          <w:p w:rsidR="006B333C" w:rsidRPr="006B333C" w:rsidRDefault="003C4AB7" w:rsidP="006B333C">
            <w:r>
              <w:t xml:space="preserve">8.9. </w:t>
            </w:r>
            <w:r w:rsidRPr="003C4AB7">
              <w:t>Take account of the views and preferences of deaf children and young people when planning, setting targets or making decisions that affect them</w:t>
            </w:r>
          </w:p>
        </w:tc>
      </w:tr>
      <w:tr w:rsidR="006B333C" w:rsidTr="001A0A90">
        <w:tc>
          <w:tcPr>
            <w:tcW w:w="9242" w:type="dxa"/>
          </w:tcPr>
          <w:p w:rsidR="006B333C" w:rsidRDefault="006B333C" w:rsidP="006B333C"/>
          <w:p w:rsidR="006B333C" w:rsidRPr="006B333C" w:rsidRDefault="006B333C" w:rsidP="006B333C"/>
        </w:tc>
      </w:tr>
      <w:tr w:rsidR="006B333C" w:rsidTr="001A0A90">
        <w:tc>
          <w:tcPr>
            <w:tcW w:w="9242" w:type="dxa"/>
          </w:tcPr>
          <w:p w:rsidR="006B333C" w:rsidRDefault="002C037E" w:rsidP="006B333C">
            <w:r>
              <w:t xml:space="preserve">8.10. </w:t>
            </w:r>
            <w:r w:rsidRPr="002C037E">
              <w:t>Liaise effectively and work in partnership with the parents/carers of deaf learners, providing information, advice and support, based on the principles of informed choice</w:t>
            </w:r>
          </w:p>
        </w:tc>
      </w:tr>
      <w:tr w:rsidR="006B333C" w:rsidTr="001A0A90">
        <w:tc>
          <w:tcPr>
            <w:tcW w:w="9242" w:type="dxa"/>
          </w:tcPr>
          <w:p w:rsidR="006B333C" w:rsidRDefault="006B333C" w:rsidP="006B333C"/>
          <w:p w:rsidR="006B333C" w:rsidRDefault="006B333C" w:rsidP="006B333C"/>
        </w:tc>
      </w:tr>
      <w:tr w:rsidR="006B333C" w:rsidTr="001A0A90">
        <w:tc>
          <w:tcPr>
            <w:tcW w:w="9242" w:type="dxa"/>
          </w:tcPr>
          <w:p w:rsidR="006B333C" w:rsidRPr="006B333C" w:rsidRDefault="006B333C" w:rsidP="006B333C">
            <w:pPr>
              <w:rPr>
                <w:b/>
              </w:rPr>
            </w:pPr>
            <w:r w:rsidRPr="006B333C">
              <w:rPr>
                <w:b/>
              </w:rPr>
              <w:t>Team working and collaboration</w:t>
            </w:r>
          </w:p>
        </w:tc>
      </w:tr>
      <w:tr w:rsidR="006B333C" w:rsidTr="001A0A90">
        <w:tc>
          <w:tcPr>
            <w:tcW w:w="9242" w:type="dxa"/>
          </w:tcPr>
          <w:p w:rsidR="006B333C" w:rsidRPr="006B333C" w:rsidRDefault="002C037E" w:rsidP="006B333C">
            <w:r>
              <w:t xml:space="preserve">8.11. </w:t>
            </w:r>
            <w:r w:rsidRPr="002C037E">
              <w:t>Direct and oversee the work of support staff, ensuring that they are deaf-aware, understand the targets of deaf learners and are clear about their role in helping them to achieve these</w:t>
            </w:r>
          </w:p>
        </w:tc>
      </w:tr>
      <w:tr w:rsidR="006B333C" w:rsidTr="001A0A90">
        <w:tc>
          <w:tcPr>
            <w:tcW w:w="9242" w:type="dxa"/>
          </w:tcPr>
          <w:p w:rsidR="006B333C" w:rsidRDefault="006B333C" w:rsidP="006B333C"/>
          <w:p w:rsidR="006B333C" w:rsidRPr="006B333C" w:rsidRDefault="006B333C" w:rsidP="006B333C"/>
        </w:tc>
      </w:tr>
      <w:tr w:rsidR="006B333C" w:rsidTr="001A0A90">
        <w:tc>
          <w:tcPr>
            <w:tcW w:w="9242" w:type="dxa"/>
          </w:tcPr>
          <w:p w:rsidR="006B333C" w:rsidRDefault="002C037E" w:rsidP="006B333C">
            <w:r>
              <w:t xml:space="preserve">8.12. </w:t>
            </w:r>
            <w:r w:rsidRPr="002C037E">
              <w:t>Ensure that staff, families and other professionals work together effectively to achieve best practice and maximise achievement for deaf learners</w:t>
            </w:r>
          </w:p>
        </w:tc>
      </w:tr>
      <w:tr w:rsidR="006B333C" w:rsidTr="001A0A90">
        <w:tc>
          <w:tcPr>
            <w:tcW w:w="9242" w:type="dxa"/>
          </w:tcPr>
          <w:p w:rsidR="006B333C" w:rsidRDefault="006B333C" w:rsidP="006B333C"/>
          <w:p w:rsidR="006B333C" w:rsidRDefault="006B333C" w:rsidP="006B333C"/>
        </w:tc>
      </w:tr>
      <w:tr w:rsidR="006B333C" w:rsidTr="001A0A90">
        <w:tc>
          <w:tcPr>
            <w:tcW w:w="9242" w:type="dxa"/>
          </w:tcPr>
          <w:p w:rsidR="006B333C" w:rsidRDefault="002C037E" w:rsidP="006B333C">
            <w:r>
              <w:t xml:space="preserve">8.13. </w:t>
            </w:r>
            <w:r w:rsidRPr="002C037E">
              <w:t xml:space="preserve">Work collaboratively with colleagues, other specialists and parents/carers to assess and </w:t>
            </w:r>
            <w:r w:rsidRPr="002C037E">
              <w:lastRenderedPageBreak/>
              <w:t>support deaf learners to maximise their opportunities and achievement through joint planning, implementation, evaluation and reporting</w:t>
            </w:r>
          </w:p>
        </w:tc>
      </w:tr>
      <w:tr w:rsidR="006B333C" w:rsidTr="001A0A90">
        <w:tc>
          <w:tcPr>
            <w:tcW w:w="9242" w:type="dxa"/>
          </w:tcPr>
          <w:p w:rsidR="006B333C" w:rsidRDefault="006B333C" w:rsidP="006B333C"/>
          <w:p w:rsidR="006B333C" w:rsidRDefault="006B333C" w:rsidP="006B333C"/>
        </w:tc>
      </w:tr>
      <w:tr w:rsidR="006B333C" w:rsidTr="001A0A90">
        <w:tc>
          <w:tcPr>
            <w:tcW w:w="9242" w:type="dxa"/>
          </w:tcPr>
          <w:p w:rsidR="006B333C" w:rsidRDefault="002C037E" w:rsidP="006B333C">
            <w:r>
              <w:t xml:space="preserve">8.14. </w:t>
            </w:r>
            <w:r w:rsidRPr="002C037E">
              <w:t>Respond appropriately to the emotional responses that may arise from working with deaf children and young people</w:t>
            </w:r>
          </w:p>
        </w:tc>
      </w:tr>
      <w:tr w:rsidR="001D4406" w:rsidTr="001A0A90">
        <w:tc>
          <w:tcPr>
            <w:tcW w:w="9242" w:type="dxa"/>
          </w:tcPr>
          <w:p w:rsidR="001D4406" w:rsidRDefault="001D4406" w:rsidP="006B333C"/>
          <w:p w:rsidR="001D4406" w:rsidRDefault="001D4406" w:rsidP="006B333C"/>
        </w:tc>
      </w:tr>
      <w:tr w:rsidR="001D4406" w:rsidTr="001A0A90">
        <w:tc>
          <w:tcPr>
            <w:tcW w:w="9242" w:type="dxa"/>
          </w:tcPr>
          <w:p w:rsidR="001D4406" w:rsidRPr="001D4406" w:rsidRDefault="001D4406" w:rsidP="001D4406">
            <w:pPr>
              <w:rPr>
                <w:b/>
              </w:rPr>
            </w:pPr>
            <w:r w:rsidRPr="001D4406">
              <w:rPr>
                <w:b/>
              </w:rPr>
              <w:t>Advising others</w:t>
            </w:r>
          </w:p>
          <w:p w:rsidR="001D4406" w:rsidRDefault="001D4406" w:rsidP="001D4406">
            <w:r w:rsidRPr="001D4406">
              <w:rPr>
                <w:b/>
              </w:rPr>
              <w:t>Skills</w:t>
            </w:r>
          </w:p>
        </w:tc>
      </w:tr>
      <w:tr w:rsidR="001D4406" w:rsidTr="001A0A90">
        <w:tc>
          <w:tcPr>
            <w:tcW w:w="9242" w:type="dxa"/>
          </w:tcPr>
          <w:p w:rsidR="001D4406" w:rsidRPr="001D4406" w:rsidRDefault="00FC4C57" w:rsidP="001D4406">
            <w:r>
              <w:t xml:space="preserve">8.15. </w:t>
            </w:r>
            <w:r w:rsidRPr="00FC4C57">
              <w:t>Use effective strategies to raise awareness of deafness among teachers and other adults working with deaf learners</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FC4C57" w:rsidP="001D4406">
            <w:r>
              <w:t xml:space="preserve">8.16. </w:t>
            </w:r>
            <w:r w:rsidRPr="00FC4C57">
              <w:t xml:space="preserve">Model best practice for others working with deaf learners as a mechanism for advising others  </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FC4C57" w:rsidP="001D4406">
            <w:r>
              <w:t xml:space="preserve">8.17. </w:t>
            </w:r>
            <w:r w:rsidRPr="00FC4C57">
              <w:t>Make well-founded appraisals of situations upon which they are asked to advise, applying high-level skills of observation, analysis and evaluation</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FC4C57" w:rsidP="001D4406">
            <w:r w:rsidRPr="00FC4C57">
              <w:t>8.18</w:t>
            </w:r>
            <w:r>
              <w:t xml:space="preserve">. </w:t>
            </w:r>
            <w:r w:rsidRPr="00FC4C57">
              <w:t>Observe and analyse the practice of others working with deaf learners, recognise strengths and areas for improvement, and provide sensitive and constructive feedback</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FC4C57" w:rsidP="001D4406">
            <w:r>
              <w:t xml:space="preserve">8.19. </w:t>
            </w:r>
            <w:r w:rsidRPr="00FC4C57">
              <w:t>Provide professional direction to colleagues, support staff and parents/carers to improve their practice in working with deaf learners through, for example, advice, training or coaching</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FC4C57" w:rsidP="001D4406">
            <w:r>
              <w:t xml:space="preserve">8.20. </w:t>
            </w:r>
            <w:r w:rsidRPr="00FC4C57">
              <w:t>Advise on assessing baseline performance and the use of assessment, identifying strengths as well as needs, so that any progress resulting from special provision can be determined</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FC4C57" w:rsidP="001D4406">
            <w:r>
              <w:t xml:space="preserve">8.21. </w:t>
            </w:r>
            <w:r w:rsidRPr="00FC4C57">
              <w:t>Advise on the use and effectiveness of specialised techniques, equipment and materials</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FC4C57" w:rsidP="001D4406">
            <w:r>
              <w:t xml:space="preserve">8.22. </w:t>
            </w:r>
            <w:r w:rsidRPr="00FC4C57">
              <w:t>Support the specialist contributions of other colleagues, teaching assistants, the wider school workforce, therapists and other professionals so they have the maximum impact on deaf learners and their families</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FC4C57" w:rsidP="001D4406">
            <w:r>
              <w:t xml:space="preserve">8.23. </w:t>
            </w:r>
            <w:r w:rsidRPr="00FC4C57">
              <w:t>Advise on a range of initiatives linked to access and disability discrimination, and contribute to access planning for deaf learners</w:t>
            </w:r>
          </w:p>
        </w:tc>
      </w:tr>
      <w:tr w:rsidR="001D4406" w:rsidTr="001A0A90">
        <w:tc>
          <w:tcPr>
            <w:tcW w:w="9242" w:type="dxa"/>
          </w:tcPr>
          <w:p w:rsidR="001D4406" w:rsidRDefault="001D4406" w:rsidP="001D4406"/>
          <w:p w:rsidR="001D4406" w:rsidRDefault="001D4406" w:rsidP="001D4406"/>
        </w:tc>
      </w:tr>
      <w:tr w:rsidR="001D4406" w:rsidTr="001A0A90">
        <w:tc>
          <w:tcPr>
            <w:tcW w:w="9242" w:type="dxa"/>
          </w:tcPr>
          <w:p w:rsidR="001D4406" w:rsidRDefault="00FC4C57" w:rsidP="001D4406">
            <w:r>
              <w:t xml:space="preserve">8.24. </w:t>
            </w:r>
            <w:r w:rsidRPr="00FC4C57">
              <w:t>Be part of, or work closely with, leadership teams, taking a lead in developing, implementing and evaluating policies and practices that contribute to the achievement and well-being of learners who are deaf.</w:t>
            </w:r>
          </w:p>
        </w:tc>
      </w:tr>
      <w:tr w:rsidR="001D4406" w:rsidTr="001A0A90">
        <w:tc>
          <w:tcPr>
            <w:tcW w:w="9242" w:type="dxa"/>
          </w:tcPr>
          <w:p w:rsidR="001D4406" w:rsidRDefault="001D4406" w:rsidP="001D4406"/>
          <w:p w:rsidR="001D4406" w:rsidRDefault="001D4406" w:rsidP="001D4406"/>
        </w:tc>
      </w:tr>
    </w:tbl>
    <w:p w:rsidR="001A0A90" w:rsidRDefault="001A0A90" w:rsidP="00491F76"/>
    <w:tbl>
      <w:tblPr>
        <w:tblStyle w:val="TableGrid"/>
        <w:tblW w:w="0" w:type="auto"/>
        <w:tblLook w:val="04A0" w:firstRow="1" w:lastRow="0" w:firstColumn="1" w:lastColumn="0" w:noHBand="0" w:noVBand="1"/>
      </w:tblPr>
      <w:tblGrid>
        <w:gridCol w:w="9242"/>
      </w:tblGrid>
      <w:tr w:rsidR="00933A87" w:rsidTr="00933A87">
        <w:tc>
          <w:tcPr>
            <w:tcW w:w="9242" w:type="dxa"/>
          </w:tcPr>
          <w:p w:rsidR="00933A87" w:rsidRPr="00933A87" w:rsidRDefault="00933A87" w:rsidP="00491F76">
            <w:pPr>
              <w:rPr>
                <w:b/>
              </w:rPr>
            </w:pPr>
            <w:r w:rsidRPr="00933A87">
              <w:rPr>
                <w:b/>
              </w:rPr>
              <w:lastRenderedPageBreak/>
              <w:t xml:space="preserve">Any further notes / comments </w:t>
            </w:r>
          </w:p>
        </w:tc>
      </w:tr>
      <w:tr w:rsidR="00933A87" w:rsidTr="00933A87">
        <w:tc>
          <w:tcPr>
            <w:tcW w:w="9242" w:type="dxa"/>
          </w:tcPr>
          <w:p w:rsidR="00FC4C57" w:rsidRDefault="00FC4C5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p w:rsidR="00933A87" w:rsidRDefault="00933A87" w:rsidP="00491F76"/>
        </w:tc>
      </w:tr>
    </w:tbl>
    <w:p w:rsidR="00933A87" w:rsidRPr="00761C7E" w:rsidRDefault="00933A87" w:rsidP="00491F76"/>
    <w:sectPr w:rsidR="00933A87" w:rsidRPr="00761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B6233"/>
    <w:multiLevelType w:val="multilevel"/>
    <w:tmpl w:val="9E28FD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
    <w:nsid w:val="24E05A33"/>
    <w:multiLevelType w:val="multilevel"/>
    <w:tmpl w:val="28104F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AD27AB6"/>
    <w:multiLevelType w:val="multilevel"/>
    <w:tmpl w:val="CEA40C8E"/>
    <w:lvl w:ilvl="0">
      <w:start w:val="3"/>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30ED427D"/>
    <w:multiLevelType w:val="multilevel"/>
    <w:tmpl w:val="DC28A8B6"/>
    <w:lvl w:ilvl="0">
      <w:start w:val="1"/>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363711BB"/>
    <w:multiLevelType w:val="multilevel"/>
    <w:tmpl w:val="CDAA7A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01245D1"/>
    <w:multiLevelType w:val="multilevel"/>
    <w:tmpl w:val="2C82CD78"/>
    <w:lvl w:ilvl="0">
      <w:start w:val="1"/>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8">
    <w:nsid w:val="4A31094A"/>
    <w:multiLevelType w:val="multilevel"/>
    <w:tmpl w:val="0AFA87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16D7673"/>
    <w:multiLevelType w:val="multilevel"/>
    <w:tmpl w:val="B25E306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5A105C71"/>
    <w:multiLevelType w:val="multilevel"/>
    <w:tmpl w:val="D534DE38"/>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1">
    <w:nsid w:val="60527AAA"/>
    <w:multiLevelType w:val="hybridMultilevel"/>
    <w:tmpl w:val="2EF4C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94423F1"/>
    <w:multiLevelType w:val="hybridMultilevel"/>
    <w:tmpl w:val="54A842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E654EE9"/>
    <w:multiLevelType w:val="hybridMultilevel"/>
    <w:tmpl w:val="07D4D0F8"/>
    <w:lvl w:ilvl="0" w:tplc="9A9E27F2">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7F2E5EC6"/>
    <w:multiLevelType w:val="hybridMultilevel"/>
    <w:tmpl w:val="324CDE6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4"/>
  </w:num>
  <w:num w:numId="3">
    <w:abstractNumId w:val="12"/>
  </w:num>
  <w:num w:numId="4">
    <w:abstractNumId w:val="8"/>
  </w:num>
  <w:num w:numId="5">
    <w:abstractNumId w:val="11"/>
  </w:num>
  <w:num w:numId="6">
    <w:abstractNumId w:val="5"/>
  </w:num>
  <w:num w:numId="7">
    <w:abstractNumId w:val="0"/>
  </w:num>
  <w:num w:numId="8">
    <w:abstractNumId w:val="9"/>
  </w:num>
  <w:num w:numId="9">
    <w:abstractNumId w:val="6"/>
  </w:num>
  <w:num w:numId="10">
    <w:abstractNumId w:val="4"/>
  </w:num>
  <w:num w:numId="11">
    <w:abstractNumId w:val="3"/>
  </w:num>
  <w:num w:numId="12">
    <w:abstractNumId w:val="10"/>
  </w:num>
  <w:num w:numId="13">
    <w:abstractNumId w:val="1"/>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627"/>
    <w:rsid w:val="0000127C"/>
    <w:rsid w:val="000050AB"/>
    <w:rsid w:val="00064C0B"/>
    <w:rsid w:val="0011720C"/>
    <w:rsid w:val="001A0A90"/>
    <w:rsid w:val="001C6627"/>
    <w:rsid w:val="001D4406"/>
    <w:rsid w:val="001F4E2B"/>
    <w:rsid w:val="002879FA"/>
    <w:rsid w:val="002C037E"/>
    <w:rsid w:val="00324AA3"/>
    <w:rsid w:val="00381453"/>
    <w:rsid w:val="003C4AB7"/>
    <w:rsid w:val="003E3341"/>
    <w:rsid w:val="00402E05"/>
    <w:rsid w:val="00430684"/>
    <w:rsid w:val="0046688E"/>
    <w:rsid w:val="00491F76"/>
    <w:rsid w:val="004D03C5"/>
    <w:rsid w:val="00615589"/>
    <w:rsid w:val="006B333C"/>
    <w:rsid w:val="00761C7E"/>
    <w:rsid w:val="007854B2"/>
    <w:rsid w:val="0078760E"/>
    <w:rsid w:val="007B5294"/>
    <w:rsid w:val="007F335D"/>
    <w:rsid w:val="007F6401"/>
    <w:rsid w:val="0085150C"/>
    <w:rsid w:val="00900FE5"/>
    <w:rsid w:val="009224C5"/>
    <w:rsid w:val="00926AA4"/>
    <w:rsid w:val="00933A87"/>
    <w:rsid w:val="00946651"/>
    <w:rsid w:val="009750FA"/>
    <w:rsid w:val="00A51E26"/>
    <w:rsid w:val="00A648A7"/>
    <w:rsid w:val="00A7474B"/>
    <w:rsid w:val="00A7495E"/>
    <w:rsid w:val="00B3093A"/>
    <w:rsid w:val="00C860ED"/>
    <w:rsid w:val="00D45ABC"/>
    <w:rsid w:val="00D776D1"/>
    <w:rsid w:val="00DF7695"/>
    <w:rsid w:val="00E875DB"/>
    <w:rsid w:val="00EE20E1"/>
    <w:rsid w:val="00F017CB"/>
    <w:rsid w:val="00F1608D"/>
    <w:rsid w:val="00FC4C57"/>
    <w:rsid w:val="00FE5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C6627"/>
    <w:pPr>
      <w:spacing w:after="0" w:line="240" w:lineRule="auto"/>
    </w:pPr>
  </w:style>
  <w:style w:type="table" w:styleId="TableGrid">
    <w:name w:val="Table Grid"/>
    <w:basedOn w:val="TableNormal"/>
    <w:uiPriority w:val="59"/>
    <w:rsid w:val="001C6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1C7E"/>
    <w:pPr>
      <w:ind w:left="720"/>
      <w:contextualSpacing/>
    </w:pPr>
  </w:style>
  <w:style w:type="paragraph" w:customStyle="1" w:styleId="DfESOutNumbered">
    <w:name w:val="DfESOutNumbered"/>
    <w:basedOn w:val="Normal"/>
    <w:link w:val="DfESOutNumberedChar"/>
    <w:rsid w:val="00F1608D"/>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F1608D"/>
    <w:rPr>
      <w:rFonts w:ascii="Arial" w:eastAsia="Times New Roman" w:hAnsi="Arial" w:cs="Arial"/>
      <w:szCs w:val="20"/>
    </w:rPr>
  </w:style>
  <w:style w:type="paragraph" w:customStyle="1" w:styleId="DeptBullets">
    <w:name w:val="DeptBullets"/>
    <w:basedOn w:val="Normal"/>
    <w:link w:val="DeptBulletsChar"/>
    <w:rsid w:val="00F1608D"/>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F1608D"/>
    <w:rPr>
      <w:rFonts w:ascii="Arial" w:eastAsia="Times New Roman" w:hAnsi="Arial" w:cs="Times New Roman"/>
      <w:sz w:val="24"/>
      <w:szCs w:val="20"/>
    </w:rPr>
  </w:style>
  <w:style w:type="character" w:styleId="Hyperlink">
    <w:name w:val="Hyperlink"/>
    <w:basedOn w:val="DefaultParagraphFont"/>
    <w:uiPriority w:val="99"/>
    <w:unhideWhenUsed/>
    <w:rsid w:val="00F1608D"/>
    <w:rPr>
      <w:color w:val="0000FF" w:themeColor="hyperlink"/>
      <w:u w:val="single"/>
    </w:rPr>
  </w:style>
  <w:style w:type="paragraph" w:styleId="BalloonText">
    <w:name w:val="Balloon Text"/>
    <w:basedOn w:val="Normal"/>
    <w:link w:val="BalloonTextChar"/>
    <w:uiPriority w:val="99"/>
    <w:semiHidden/>
    <w:unhideWhenUsed/>
    <w:rsid w:val="00F160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60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C6627"/>
    <w:pPr>
      <w:spacing w:after="0" w:line="240" w:lineRule="auto"/>
    </w:pPr>
  </w:style>
  <w:style w:type="table" w:styleId="TableGrid">
    <w:name w:val="Table Grid"/>
    <w:basedOn w:val="TableNormal"/>
    <w:uiPriority w:val="59"/>
    <w:rsid w:val="001C6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1C7E"/>
    <w:pPr>
      <w:ind w:left="720"/>
      <w:contextualSpacing/>
    </w:pPr>
  </w:style>
  <w:style w:type="paragraph" w:customStyle="1" w:styleId="DfESOutNumbered">
    <w:name w:val="DfESOutNumbered"/>
    <w:basedOn w:val="Normal"/>
    <w:link w:val="DfESOutNumberedChar"/>
    <w:rsid w:val="00F1608D"/>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F1608D"/>
    <w:rPr>
      <w:rFonts w:ascii="Arial" w:eastAsia="Times New Roman" w:hAnsi="Arial" w:cs="Arial"/>
      <w:szCs w:val="20"/>
    </w:rPr>
  </w:style>
  <w:style w:type="paragraph" w:customStyle="1" w:styleId="DeptBullets">
    <w:name w:val="DeptBullets"/>
    <w:basedOn w:val="Normal"/>
    <w:link w:val="DeptBulletsChar"/>
    <w:rsid w:val="00F1608D"/>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F1608D"/>
    <w:rPr>
      <w:rFonts w:ascii="Arial" w:eastAsia="Times New Roman" w:hAnsi="Arial" w:cs="Times New Roman"/>
      <w:sz w:val="24"/>
      <w:szCs w:val="20"/>
    </w:rPr>
  </w:style>
  <w:style w:type="character" w:styleId="Hyperlink">
    <w:name w:val="Hyperlink"/>
    <w:basedOn w:val="DefaultParagraphFont"/>
    <w:uiPriority w:val="99"/>
    <w:unhideWhenUsed/>
    <w:rsid w:val="00F1608D"/>
    <w:rPr>
      <w:color w:val="0000FF" w:themeColor="hyperlink"/>
      <w:u w:val="single"/>
    </w:rPr>
  </w:style>
  <w:style w:type="paragraph" w:styleId="BalloonText">
    <w:name w:val="Balloon Text"/>
    <w:basedOn w:val="Normal"/>
    <w:link w:val="BalloonTextChar"/>
    <w:uiPriority w:val="99"/>
    <w:semiHidden/>
    <w:unhideWhenUsed/>
    <w:rsid w:val="00F160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60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juliet.brookes@education.gsi.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uliet.brookes@education.gsi.gov.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D68C5E0B</Template>
  <TotalTime>0</TotalTime>
  <Pages>17</Pages>
  <Words>4563</Words>
  <Characters>26010</Characters>
  <Application>Microsoft Office Word</Application>
  <DocSecurity>4</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DfE</Company>
  <LinksUpToDate>false</LinksUpToDate>
  <CharactersWithSpaces>30512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BASELEY, Kate</dc:creator>
  <cp:lastModifiedBy>BROOKES, Juliet</cp:lastModifiedBy>
  <cp:revision>2</cp:revision>
  <dcterms:created xsi:type="dcterms:W3CDTF">2015-06-02T07:06:00Z</dcterms:created>
  <dcterms:modified xsi:type="dcterms:W3CDTF">2015-06-02T07:06:00Z</dcterms:modified>
</cp:coreProperties>
</file>